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63F4F9" w14:textId="77777777" w:rsidR="006B5175" w:rsidRDefault="001B590A" w:rsidP="00B82D87">
      <w:pPr>
        <w:ind w:right="2240"/>
        <w:sectPr w:rsidR="006B5175" w:rsidSect="0054536A">
          <w:headerReference w:type="default" r:id="rId8"/>
          <w:pgSz w:w="12240" w:h="15840"/>
          <w:pgMar w:top="2040" w:right="960" w:bottom="1800" w:left="1120" w:header="720" w:footer="720" w:gutter="0"/>
          <w:cols w:space="720"/>
          <w:docGrid w:linePitch="360"/>
        </w:sectPr>
      </w:pPr>
      <w:r>
        <w:rPr>
          <w:noProof/>
        </w:rPr>
        <mc:AlternateContent>
          <mc:Choice Requires="wpg">
            <w:drawing>
              <wp:anchor distT="0" distB="0" distL="114300" distR="114300" simplePos="0" relativeHeight="251683840" behindDoc="0" locked="0" layoutInCell="1" allowOverlap="1" wp14:anchorId="700E1A06" wp14:editId="68093F6E">
                <wp:simplePos x="0" y="0"/>
                <wp:positionH relativeFrom="page">
                  <wp:posOffset>635</wp:posOffset>
                </wp:positionH>
                <wp:positionV relativeFrom="page">
                  <wp:posOffset>0</wp:posOffset>
                </wp:positionV>
                <wp:extent cx="7887335" cy="10057765"/>
                <wp:effectExtent l="0" t="0" r="12065" b="635"/>
                <wp:wrapThrough wrapText="bothSides">
                  <wp:wrapPolygon edited="0">
                    <wp:start x="0" y="0"/>
                    <wp:lineTo x="0" y="21547"/>
                    <wp:lineTo x="21563" y="21547"/>
                    <wp:lineTo x="21563" y="17456"/>
                    <wp:lineTo x="21007" y="16583"/>
                    <wp:lineTo x="20937" y="15001"/>
                    <wp:lineTo x="21494" y="14783"/>
                    <wp:lineTo x="21355" y="0"/>
                    <wp:lineTo x="0" y="0"/>
                  </wp:wrapPolygon>
                </wp:wrapThrough>
                <wp:docPr id="15" name="Group 15"/>
                <wp:cNvGraphicFramePr/>
                <a:graphic xmlns:a="http://schemas.openxmlformats.org/drawingml/2006/main">
                  <a:graphicData uri="http://schemas.microsoft.com/office/word/2010/wordprocessingGroup">
                    <wpg:wgp>
                      <wpg:cNvGrpSpPr/>
                      <wpg:grpSpPr>
                        <a:xfrm>
                          <a:off x="0" y="0"/>
                          <a:ext cx="7887335" cy="10057765"/>
                          <a:chOff x="0" y="0"/>
                          <a:chExt cx="7887335" cy="10057765"/>
                        </a:xfrm>
                      </wpg:grpSpPr>
                      <wpg:grpSp>
                        <wpg:cNvPr id="12" name="Group 12"/>
                        <wpg:cNvGrpSpPr/>
                        <wpg:grpSpPr>
                          <a:xfrm>
                            <a:off x="635" y="6863715"/>
                            <a:ext cx="7655560" cy="1269365"/>
                            <a:chOff x="0" y="0"/>
                            <a:chExt cx="7655560" cy="1269365"/>
                          </a:xfrm>
                        </wpg:grpSpPr>
                        <wps:wsp>
                          <wps:cNvPr id="1" name="Rectangle 1"/>
                          <wps:cNvSpPr>
                            <a:spLocks noChangeArrowheads="1"/>
                          </wps:cNvSpPr>
                          <wps:spPr bwMode="auto">
                            <a:xfrm>
                              <a:off x="0" y="6985"/>
                              <a:ext cx="574675" cy="1257143"/>
                            </a:xfrm>
                            <a:prstGeom prst="rect">
                              <a:avLst/>
                            </a:prstGeom>
                            <a:solidFill>
                              <a:srgbClr val="1768B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cNvPr id="10" name="Group 10"/>
                          <wpg:cNvGrpSpPr/>
                          <wpg:grpSpPr>
                            <a:xfrm>
                              <a:off x="1940560" y="120650"/>
                              <a:ext cx="5715000" cy="1090158"/>
                              <a:chOff x="0" y="0"/>
                              <a:chExt cx="5715000" cy="1090295"/>
                            </a:xfrm>
                          </wpg:grpSpPr>
                          <wps:wsp>
                            <wps:cNvPr id="4" name="Text Box 4"/>
                            <wps:cNvSpPr txBox="1">
                              <a:spLocks noChangeArrowheads="1"/>
                            </wps:cNvSpPr>
                            <wps:spPr bwMode="auto">
                              <a:xfrm>
                                <a:off x="0" y="0"/>
                                <a:ext cx="5715000" cy="5708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F7A4E93" w14:textId="77777777" w:rsidR="006066F1" w:rsidRPr="00340915" w:rsidRDefault="006066F1" w:rsidP="006B5175">
                                  <w:pPr>
                                    <w:rPr>
                                      <w:color w:val="FFFFFF"/>
                                      <w:sz w:val="56"/>
                                      <w:szCs w:val="56"/>
                                    </w:rPr>
                                  </w:pPr>
                                  <w:r>
                                    <w:rPr>
                                      <w:color w:val="FFFFFF"/>
                                      <w:sz w:val="56"/>
                                      <w:szCs w:val="56"/>
                                    </w:rPr>
                                    <w:t xml:space="preserve">ICANN Five-Year Operating Plan </w:t>
                                  </w:r>
                                </w:p>
                              </w:txbxContent>
                            </wps:txbx>
                            <wps:bodyPr rot="0" vert="horz" wrap="square" lIns="91440" tIns="45720" rIns="91440" bIns="45720" anchor="t" anchorCtr="0" upright="1">
                              <a:noAutofit/>
                            </wps:bodyPr>
                          </wps:wsp>
                          <wps:wsp>
                            <wps:cNvPr id="5" name="Text Box 5"/>
                            <wps:cNvSpPr txBox="1">
                              <a:spLocks noChangeArrowheads="1"/>
                            </wps:cNvSpPr>
                            <wps:spPr bwMode="auto">
                              <a:xfrm>
                                <a:off x="0" y="571500"/>
                                <a:ext cx="5715000" cy="5187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DDE1C7C" w14:textId="77777777" w:rsidR="006066F1" w:rsidRPr="00340915" w:rsidRDefault="006066F1" w:rsidP="006B5175">
                                  <w:pPr>
                                    <w:spacing w:line="276" w:lineRule="auto"/>
                                    <w:rPr>
                                      <w:color w:val="FFFFFF"/>
                                    </w:rPr>
                                  </w:pPr>
                                  <w:r>
                                    <w:rPr>
                                      <w:color w:val="FFFFFF"/>
                                    </w:rPr>
                                    <w:t>FY2016-FY2020 (First Annual Update)</w:t>
                                  </w:r>
                                </w:p>
                                <w:p w14:paraId="6CF77CEA" w14:textId="2583FC3A" w:rsidR="006066F1" w:rsidRPr="00340915" w:rsidRDefault="006066F1" w:rsidP="006B5175">
                                  <w:pPr>
                                    <w:spacing w:line="276" w:lineRule="auto"/>
                                    <w:rPr>
                                      <w:color w:val="FFFFFF"/>
                                    </w:rPr>
                                  </w:pPr>
                                  <w:r>
                                    <w:rPr>
                                      <w:color w:val="FFFFFF"/>
                                    </w:rPr>
                                    <w:t>Draft for Public Comment - March 2016</w:t>
                                  </w:r>
                                </w:p>
                              </w:txbxContent>
                            </wps:txbx>
                            <wps:bodyPr rot="0" vert="horz" wrap="square" lIns="91440" tIns="45720" rIns="91440" bIns="45720" anchor="t" anchorCtr="0" upright="1">
                              <a:noAutofit/>
                            </wps:bodyPr>
                          </wps:wsp>
                          <wps:wsp>
                            <wps:cNvPr id="7" name="Straight Connector 7"/>
                            <wps:cNvCnPr>
                              <a:cxnSpLocks noChangeShapeType="1"/>
                            </wps:cNvCnPr>
                            <wps:spPr bwMode="auto">
                              <a:xfrm>
                                <a:off x="114300" y="551815"/>
                                <a:ext cx="5600700" cy="0"/>
                              </a:xfrm>
                              <a:prstGeom prst="line">
                                <a:avLst/>
                              </a:prstGeom>
                              <a:noFill/>
                              <a:ln w="12700">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s:wsp>
                          <wps:cNvPr id="77" name="Rectangle 77"/>
                          <wps:cNvSpPr>
                            <a:spLocks noChangeArrowheads="1"/>
                          </wps:cNvSpPr>
                          <wps:spPr bwMode="auto">
                            <a:xfrm>
                              <a:off x="558165" y="0"/>
                              <a:ext cx="1384935" cy="1269365"/>
                            </a:xfrm>
                            <a:prstGeom prst="rect">
                              <a:avLst/>
                            </a:prstGeom>
                            <a:blipFill rotWithShape="1">
                              <a:blip r:embed="rId9"/>
                              <a:stretch>
                                <a:fillRect/>
                              </a:stretch>
                            </a:blipFill>
                            <a:ln>
                              <a:noFill/>
                            </a:ln>
                            <a:extLst/>
                          </wps:spPr>
                          <wps:bodyPr rot="0" vert="horz" wrap="square" lIns="91440" tIns="45720" rIns="91440" bIns="45720" anchor="ctr" anchorCtr="0" upright="1">
                            <a:noAutofit/>
                          </wps:bodyPr>
                        </wps:wsp>
                      </wpg:grpSp>
                      <wps:wsp>
                        <wps:cNvPr id="9" name="Rectangle 9"/>
                        <wps:cNvSpPr>
                          <a:spLocks noChangeArrowheads="1"/>
                        </wps:cNvSpPr>
                        <wps:spPr bwMode="auto">
                          <a:xfrm>
                            <a:off x="0" y="0"/>
                            <a:ext cx="7772400" cy="6870700"/>
                          </a:xfrm>
                          <a:prstGeom prst="rect">
                            <a:avLst/>
                          </a:prstGeom>
                          <a:solidFill>
                            <a:schemeClr val="bg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 name="Rectangle 8"/>
                        <wps:cNvSpPr>
                          <a:spLocks noChangeArrowheads="1"/>
                        </wps:cNvSpPr>
                        <wps:spPr bwMode="auto">
                          <a:xfrm>
                            <a:off x="635" y="8127365"/>
                            <a:ext cx="7886700" cy="1930400"/>
                          </a:xfrm>
                          <a:prstGeom prst="rect">
                            <a:avLst/>
                          </a:prstGeom>
                          <a:solidFill>
                            <a:schemeClr val="bg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V relativeFrom="margin">
                  <wp14:pctHeight>0</wp14:pctHeight>
                </wp14:sizeRelV>
              </wp:anchor>
            </w:drawing>
          </mc:Choice>
          <mc:Fallback>
            <w:pict>
              <v:group w14:anchorId="700E1A06" id="Group 15" o:spid="_x0000_s1026" style="position:absolute;margin-left:.05pt;margin-top:0;width:621.05pt;height:791.95pt;z-index:251683840;mso-position-horizontal-relative:page;mso-position-vertical-relative:page;mso-height-relative:margin" coordsize="78873,10057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Xbz9Ps/+Y3ue/4auWi6fDv0ty/5rOc/1J8glzOJvpTlfzZ8&#10;0/qc3wujxB9LMt+a7nD9SvIBQ3J/9JXIf15237/5ApXefptuH1p2D77Wymd1+mW2/WbPffW0Utu/&#10;002/60Z/77WyhilimSl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Xbz9Ps/+Y3ue/4auWi6fDv0ty/5rOc/&#10;1J8glzOJvpTlfzZ80/qc3wujxB9LMt+a7nD9SvIBQ3J/9JXIf15237/5ApXefptuH1p2D77Wymd1&#10;+mW2/WbPffW0Utu/002/60Z/77WyhilimSl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Xbz9Ps/+Y3ue/4a&#10;uWi6fDv0ty/5rOc/1J8glzOJvpTlfzZ80/qc3wujxB9LMt+a7nD9SvIBQ3J/9JXIf15237/5ApXe&#10;fptuH1p2D77Wymd1+mW2/WbPffW0Utu/002/60Z/77WyhilimSlw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Xbz9Ps/+Y3ue/4auWi6fDv0ty/5rOc/1J8glzOJvpTlfzZ80/qc3wujxB9LMt+a7nD9SvIBQ3J/&#10;9JXIf15237/5ApXefptuH1p2D77Wymd1+mW2/WbPffW0Utu/002/60Z/77WyhilimSlw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Xbz9Ps/+Y3ue/4auWi6fDv0ty/5rOc/1J8glzOJvpTlfzZ80/qc3wujxB9L&#10;Mt+a7nD9SvIBQ3J/9JXIf15237/5ApXefptuH1p2D77Wymd1+mW2/WbPffW0Utu/002/60Z/77Wy&#10;hilimSl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Xbz9Ps/+Y3ue/4auWi6fDv0ty/5rOc/1J8glzOJvpTl&#10;fzZ80/qc3wujxB9LMt+a7nD9SvIBQ3J/9JXIf15237/5ApXefptuH1p2D77Wymd1+mW2/WbPffW0&#10;Utu/002/60Z/77WyhilimSl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Xbz9Ps/+Y3ue/4auWi6fDv0ty/5&#10;rOc/1J8glzOJvpTlfzZ80/qc3wujxB9LMt+a7nD9SvIBQ3J/9JXIf15237/5ApXefptuH1p2D77W&#10;ymd1+mW2/WbPffW0Utu/002/60Z/77WyhilimSl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Xbz9Ps/+Y3u&#10;e/4auWi6fDv0ty/5rOc/1J8glzOJvpTlfzZ80/qc3wujxB9LMt+a7nD9SvIBQ3J/9JXIf15237/5&#10;ApXefptuH1p2D77Wymd1+mW2/WbPffW0Utu/002/60Z/77WyhilimSl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Xbz9Ps/+Y3ue/4auWi6fDv0ty/5rOc/1J8glzOJvpTlfzZ80/qc3wujxB9LMt+a7nD9SvIB&#10;Q3J/9JXIf15237/5ApXefptuH1p2D77Wymd1+mW2/WbPffW0Utu/002/60Z/77WyhilimSlw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Xbz9Ps/+Y3ue/4auWi6fDv0ty/5rOc/1J8glzOJvpTlfzZ80/qc3wuj&#10;xB9LMt+a7nD9SvIBQ3J/9JXIf15237/5ApXefptuH1p2D77Wymd1+mW2/WbPffW0Utu/002/60Z/&#10;77WyhilimSlw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Xbz9Ps/+Y3ue/4auWi6fDv0ty/5rOc/1J8glzOJ&#10;vpTlfzZ80/qc3wujxB9LMt+a7nD9SvIBQ3J/9JXIf15237/5ApXefptuH1p2D77Wymd1+mW2/WbP&#10;ffW0Utu/002/60Z/77WyhilimSl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Xbz9Ps/+Y3ue/4auWi6fDv0&#10;ty/5rOc/1J8glzOJvpTlfzZ80/qc3wujxB9LMt+a7nD9SvIBQ3J/9JXIf15237/5ApXefptuH1p2&#10;D77Wymd1+mW2/WbPffW0Utu/002/60Z/77WyhilimSlw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Xbz9Ps/&#10;+Y3ue/4auWi6fDv0ty/5rOc/1J8glzOJvpTlfzZ80/qc3wujxB9LMt+a7nD9SvIBQ3J/9JXIf152&#10;37/5ApXefptuH1p2D77Wymd1+mW2/WbPffW0Utu/002/60Z/77WyhilimSl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Xbz9Ps/+Y3ue/4auWi6fDv0ty/5rOc/1J8glzOJvpTlfzZ80/qc3wujxB9LMt+a7nD9&#10;SvIBQ3J/9JXIf15237/5ApXefptuH1p2D77Wymd1+mW2/WbPffW0Utu/002/60Z/77WyhilimSlw&#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Xbz9Ps/+Y3ue/4auWi6fDv0ty/5rOc/1J8glzOJvpTlfzZ80/qc&#10;3wujxB9LMt+a7nD9SvIBQ3J/9JXIf15237/5ApXefptuH1p2D77Wymd1+mW2/WbPffW0Utu/002/&#10;60Z/77WyhilimSl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Xbz9Ps/+Y3ue/4auWi6fDv0ty/5rOc/1J8g&#10;lzOJvpTlfzZ80/qc3wujxB9LMt+a7nD9SvIBQ3J/9JXIf15237/5ApXefptuH1p2D77Wymd1+mW2&#10;/WbPffW0Utu/002/60Z/77WyhilimSlw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Xbz9Ps/+Y3ue/4auWi6&#10;fDv0ty/5rOc/1J8glzOJvpTlfzZ80/qc3wujxB9LMt+a7nD9SvIBQ3J/9JXIf15237/5ApXefptu&#10;H1p2D77Wymd1+mW2/WbPffW0Utu/002/60Z/77WyhilimSl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Xbz&#10;9Ps/+Y3ue/4auWi6fDv0ty/5rOc/1J8glzOJvpTlfzZ80/qc3wujxB9LMt+a7nD9SvIBQ3J/9JXI&#10;f15237/5ApXefptuH1p2D77Wymd1+mW2/WbPffW0Utu/002/60Z/77WyhilimSl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Xbz9Ps/+Y3ue/4auWi6fDv0ty/5rOc/1J8glzOJvpTlfzZ80/qc3wujxB9LMt+a&#10;7nD9SvIBQ3J/9JXIf15237/5ApXefptuH1p2D77Wymd1+mW2/WbPffW0Utu/002/60Z/77Wyhili&#10;mSl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Xbz9Ps/+Y3ue/4auWi6fDv0ty/5rOc/1J8glzOJvpTlfzZ8&#10;0/qc3wujxB9LMt+a7nD9SvIBQ3J/9JXIf15237/5ApXefptuH1p2D77Wymd1+mW2/WbPffW0Utu/&#10;002/60Z/77WyhilimSl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Xbz9Ps/+Y3ue/4auWi6fDv0ty/5rOc/&#10;1J8glzOJvpTlfzZ80/qc3wujxB9LMt+a7nD9SvIBQ3J/9JXIf15237/5ApXefptuH1p2D77Wymd1&#10;+mW2/WbPffW0Utu/002/60Z/77WyhilimSl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Xbz9Ps/+Y3ue/4a&#10;uWi6fDv0ty/5rOc/1J8glzOJvpTlfzZ80/qc3wujxB9LMt+a7nD9SvIBQ3J/9JXIf15237/5ApXe&#10;fptuH1p2D77Wymd1+mW2/WbPffW0Utu/002/60Z/77WyhilimSlw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Xbz9Ps/+Y3ue/4auWi6fDv0ty/5rOc/1J8glzOJvpTlfzZ80/qc3wujxB9LMt+a7nD9SvIBQ3J/&#10;9JXIf15237/5ApXefptuH1p2D77Wymd1+mW2/WbPffW0Utu/002/60Z/77WyhilimSlw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Xbz9Ps/+Y3ue/4auWi6fDv0ty/5rOc/1J8glzOJvpTlfzZ80/qc3wujxB9L&#10;Mt+a7nD9SvIBQ3J/9JXIf15237/5ApXefptuH1p2D77Wymd1+mW2/WbPffW0Utu/002/60Z/77Wy&#10;hilimSl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Xbz9Ps/+Y3ue/4auWi6fDv0ty/5rOc/1J8glzOJvpTl&#10;fzZ80/qc3wujxB9LMt+a7nD9SvIBQ3J/9JXIf15237/5ApXefptuH1p2D77Wymd1+mW2/WbPffW0&#10;Utu/002/60Z/77WyhilimSl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Xbz9Ps/+Y3ue/4auWi6fDv0ty/5&#10;rOc/1J8glzOJvpTlfzZ80/qc3wujxB9LMt+a7nD9SvIBQ3J/9JXIf15237/5ApXefptuH1p2D77W&#10;ymd1+mW2/WbPffW0Utu/002/60Z/77WyhilimSl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Xbz9Ps/+Y3u&#10;e/4auWi6fDv0ty/5rOc/1J8glzOJvpTlfzZ80/qc3wujxB9LMt+a7nD9SvIBQ3J/9JXIf15237/5&#10;ApXefptuH1p2D77Wymd1+mW2/WbPffW0Utu/002/60Z/77WyhilimSl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Xbz9Ps/+Y3ue/4auWi6fDv0ty/5rOc/1J8glzOJvpTlfzZ80/qc3wujxB9LMt+a7nD9SvIB&#10;Q3J/9JXIf15237/5ApXefptuH1p2D77Wymd1+mW2/WbPffW0Utu/002/60Z/77WyhilimSlw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Xbz9Ps/+Y3ue/4auWi6fDv0ty/5rOc/1J8glzOJvpTlfzZ80/qc3wuj&#10;xB9LMt+a7nD9SvIBQ3J/9JXIf15237/5ApXefptuH1p2D77Wymd1+mW2/WbPffW0Utu/002/60Z/&#10;77WyhilimSlw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Xbz9Ps/+Y3ue/4auWi6fDv0ty/5rOc/1J8glzOJ&#10;vpTlfzZ80/qc3wujxB9LMt+a7nD9SvIBQ3J/9JXIf15237/5ApXefptuH1p2D77Wymd1+mW2/WbP&#10;ffW0Utu/002/60Z/77WyhilimSl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Xbz9Ps/+Y3ue/4auWi6fDv0&#10;ty/5rOc/1J8glzOJvpTlfzZ80/qc3wujxB9LMt+a7nD9SvIBQ3J/9JXIf15237/5ApXefptuH1p2&#10;D77Wymd1+mW2/WbPffW0Utu/002/60Z/77WyhilimSlw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Xbz9Ps/&#10;+Y3ue/4auWi6fDv0ty/5rOc/1J8glzOJvpTlfzZ80/qc3wujxB9LMt+a7nD9SvIBQ3J/9JXIf152&#10;37/5ApXefptuH1p2D77Wymd1+mW2/WbPffW0Utu/002/60Z/77WyhilimSl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Xbz9Ps/+Y3ue/4auWi6fDv0ty/5rOc/1J8glzOJvpTlfzZ80/qc3wujxB9LMt+a7nD9&#10;SvIBQ3J/9JXIf15237/5ApXefptuH1p2D77Wymd1+mW2/WbPffW0Utu/002/60Z/77WyhilimSlw&#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Xbz9Ps/+Y3ue/4auWi6fDv0ty/5rOc/1J8glzOJvpTlfzZ80/qc&#10;3wujxB9LMt+a7nD9SvIBQ3J/9JXIf15237/5ApXefptuH1p2D77Wymd1+mW2/WbPffW0Utu/002/&#10;60Z/77WyhilimSl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Xbz9Ps/8AmN7nv+Grlounw79Lcv8Ams5z/UnyCXM4m+lOV/Nn&#10;zT+pzfC6PEH0sy35rucP1K8gFDcn/wBJXIf15237/wCQKV3n6bbh9adg++1spndfpltv1mz331tF&#10;Lbv9NNv+tGf++1soYpYpkp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vl28/T7P/mN7nv+Grlounw79Lcv+aznP9Sf&#10;IJczib6U5X82fNP6nN8Lo8QfSzLfmu5w/UryAUNyf/SVyH9edt+/+QKV3n6bbh9adg++1spndfpl&#10;tv1mz331tFLbv9NNv+tGf++1soYpYpkp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vl28/T7P/mN&#10;7nv+Grlounw79Lcv+aznP9SfIJczib6U5X82fNP6nN8Lo8QfSzLfmu5w/UryAUNyf/SVyH9edt+/&#10;+QKV3n6bbh9adg++1spndfpltv1mz331tFLbv9NNv+tGf++1soYpYpkp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vl28/T&#10;7P8A5je57/hq5aLp8O/S3L/ms5z/AFJ8glzOJvpTlfzZ80/qc3wujxB9LMt+a7nD9SvIBQ3J/wDS&#10;VyH9edt+/wDkCld5+m24fWnYPvtbKZ3X6Zbb9Zs999bRS27/AE02/wCtGf8AvtbKGKWKZKX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fLt5+n2f8AzG9z3/DVy0XT4d+luX/NZzn+pPkE&#10;uZxN9Kcr+bPmn9Tm+F0eIPpZlvzXc4fqV5AKG5P/AKSuQ/rztv3/AMgUrvP023D607B99rZTO6/T&#10;LbfrNnvvraKW3f6abf8AWjP/AH2tlDFLFMlLg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F8u3n6fZ/wDMb3Pf&#10;8NXLRdPh36W5f81nOf6k+QS5nE30pyv5s+af1Ob4XR4g+lmW/Ndzh+pXkAobk/8ApK5D+vO2/f8A&#10;yBSu8/TbcPrTsH32tlM7r9Mtt+s2e++topbd/ppt/wBaM/8Afa2UMUsUyU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Xy7efp9n/AMxvc9/w1ctF0+Hfpbl/zWc5/qT5BLmcTfSnK/mz5p/U5vhdHiD6WZb813OH&#10;6leQChuT/wCkrkP687b9/wDIFK7z9Ntw+tOwffa2Uzuv0y236zZ7762ilt3+mm3/AFoz/wB9rZQx&#10;SxTJS4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fLt5+n2f8AzG9z3/DVy0XT4d+luX/NZzn+pPkEuZxN9Kcr&#10;+bPmn9Tm+F0eIPpZlvzXc4fqV5AKG5P/AKSuQ/rztv3/AMgUrvP023D607B99rZTO6/TLbfrNnvv&#10;raKW3f6abf8AWjP/AH2tlDFLFMlL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F8u3n6fZ/wDMb3Pf8NXLRdPh&#10;36W5f81nOf6k+QS5nE30pyv5s+af1Ob4XR4g+lmW/Ndzh+pXkAobk/8ApK5D+vO2/f8AyBSu8/Tb&#10;cPrTsH32tlM7r9Mtt+s2e++topbd/ppt/wBaM/8Afa2UMUsUyU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X&#10;y7efp9n/AMxvc9/w1ctF0+Hfpbl/zWc5/qT5BLmcTfSnK/mz5p/U5vhdHiD6WZb813OH6leQChuT&#10;/wCkrkP687b9/wDIFK7z9Ntw+tOwffa2Uzuv0y236zZ7762ilt3+mm3/AFoz/wB9rZQxSxTJS4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fLt5+n2f8AzG9z3/DVy0XT4d+luX/NZzn+pPkEuZxN9Kcr+bPmn9Tm&#10;+F0eIPpZlvzXc4fqV5AKG5P/AKSuQ/rztv3/AMgUrvP023D607B99rZTO6/TLbfrNnvvraKW3f6a&#10;bf8AWjP/AH2tlDFLFMlL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8u3n6fZ/wDMb3Pf8NXLRdPh36W5f81n&#10;Of6k+QS5nE30pyv5s+af1Ob4XR4g+lmW/Ndzh+pXkAobk/8ApK5D+vO2/f8AyBSu8/TbcPrTsH32&#10;tlM7r9Mtt+s2e++topbd/ppt/wBaM/8Afa2UMUsUyU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Xy7efp9n/&#10;AMxvc9/w1ctF0+Hfpbl/zWc5/qT5BLmcTfSnK/mz5p/U5vhdHiD6WZb813OH6leQChuT/wCkrkP6&#10;87b9/wDIFK7z9Ntw+tOwffa2Uzuv0y236zZ7762ilt3+mm3/AFoz/wB9rZQxSxTJS4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fLt5+n2f8AzG9z3/DVy0XT4d+luX/NZzn+pPkEuZxN9Kcr+bPmn9Tm+F0eIPpZ&#10;lvzXc4fqV5AKG5P/AKSuQ/rztv3/AMgUrvP023D607B99rZTO6/TLbfrNnvvraKW3f6abf8AWjP/&#10;AH2tlDFLFMlLg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8u3n6fZ/wDMb3Pf8NXLRdPh36W5f81nOf6k+QS5&#10;nE30pyv5s+af1Ob4XR4g+lmW/Ndzh+pXkAobk/8ApK5D+vO2/f8AyBSu8/TbcPrTsH32tlM7r9Mt&#10;t+s2e++topbd/ppt/wBaM/8Afa2UMUsUyU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Xy7efp9n/AMxvc9/w&#10;1ctF0+Hfpbl/zWc5/qT5BLmcTfSnK/mz5p/U5vhdHiD6WZb813OH6leQChuT/wCkrkP687b9/wDI&#10;FK7z9Ntw+tOwffa2Uzuv0y236zZ7762ilt3+mm3/AFoz/wB9rZQxSxTJS4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fLt5+n2f8AzG9z3/DVy0XT4d+luX/NZzn+pPkEuZxN9Kcr+bPmn9Tm+F0eIPpZlvzXc4fq&#10;V5AKG5P/AKSuQ/rztv3/AMgUrvP023D607B99rZTO6/TLbfrNnvvraKW3f6abf8AWjP/AH2tlDFL&#10;FMlL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8u3n6fZ/wDMb3Pf8NXLRdPh36W5f81nOf6k+QS5nE30pyv5&#10;s+af1Ob4XR4g+lmW/Ndzh+pXkAobk/8ApK5D+vO2/f8AyBSu8/TbcPrTsH32tlM7r9Mtt+s2e++t&#10;opbd/ppt/wBaM/8Afa2UMUsUyU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Xy7efp9n/AMxvc9/w1ctF0+Hf&#10;pbl/zWc5/qT5BLmcTfSnK/mz5p/U5vhdHiD6WZb813OH6leQChuT/wCkrkP687b9/wDIFK7z9Ntw&#10;+tOwffa2Uzuv0y236zZ7762ilt3+mm3/AFoz/wB9rZQxSxTJS4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fL&#10;t5+n2f8AzG9z3/DVy0XT4d+luX/NZzn+pPkEuZxN9Kcr+bPmn9Tm+F0eIPpZlvzXc4fqV5AKG5P/&#10;AKSuQ/rztv3/AMgUrvP023D607B99rZTO6/TLbfrNnvvraKW3f6abf8AWjP/AH2tlDFLFMlL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8u3n6fZ/wDMb3Pf8NXLRdPh36W5f81nOf6k+QS5nE30pyv5s+af1Ob4&#10;XR4g+lmW/Ndzh+pXkAobk/8ApK5D+vO2/f8AyBSu8/TbcPrTsH32tlM7r9Mtt+s2e++topbd/ppt&#10;/wBaM/8Afa2UMUsUyU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Xy7efp9n/AMxvc9/w1ctF0+Hfpbl/zWc5&#10;/qT5BLmcTfSnK/mz5p/U5vhdHiD6WZb813OH6leQChuT/wCkrkP687b9/wDIFK7z9Ntw+tOwffa2&#10;Uzuv0y236zZ7762ilt3+mm3/AFoz/wB9rZQxSxTJS4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fLt5+n2f8A&#10;zG9z3/DVy0XT4d+luX/NZzn+pPkEuZxN9Kcr+bPmn9Tm+F0eIPpZlvzXc4fqV5AKG5P/AKSuQ/rz&#10;tv3/AMgUrvP023D607B99rZTO6/TLbfrNnvvraKW3f6abf8AWjP/AH2tlDFLFMlL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fLt5+n2f/ADG9z3/DVy0XT4d+luX/ADWc5/qT5BLmcTfSnK/mz5p/U5vhdHiD6WZb&#10;813OH6leQChuT/6SuQ/rztv3/wAgUrvP023D607B99rZTO6/TLbfrNnvvraKW3f6abf9aM/99rZQ&#10;xSxTJS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fLt5+n2f/ADG9z3/DVy0XT4d+luX/ADWc5/qT5BLmcTfS&#10;nK/mz5p/U5vhdHiD6WZb813OH6leQChuT/6SuQ/rztv3/wAgUrvP023D607B99rZTO6/TLbfrNnv&#10;vraKW3f6abf9aM/99rZQxSxTJS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fLt5+n2f/ADG9z3/DVy0XT4d+&#10;luX/ADWc5/qT5BLmcTfSnK/mz5p/U5vhdHiD6WZb813OH6leQChuT/6SuQ/rztv3/wAgUrvP023D&#10;607B99rZTO6/TLbfrNnvvraKW3f6abf9aM/99rZQxSxTJS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fLt5+&#10;n2f/ADG9z3/DVy0XT4d+luX/ADWc5/qT5BLmcTfSnK/mz5p/U5vhdHiD6WZb813OH6leQChuT/6S&#10;uQ/rztv3/wAgUrvP023D607B99rZTO6/TLbfrNnvvraKW3f6abf9aM/99rZQxSxTJS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fLt5+n2f/ADG9z3/DVy0XT4d+luX/ADWc5/qT5BLmcTfSnK/mz5p/U5vhdHiD&#10;6WZb813OH6leQChuT/6SuQ/rztv3/wAgUrvP023D607B99rZTO6/TLbfrNnvvraKW3f6abf9aM/9&#10;9rZQxSxTJS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Xbz9Ps/wDmN7nv+Grlounw&#10;79Lcv+aznP8AUnyCXM4m+lOV/NnzT+pzfC6PEH0sy35rucP1K8gFDcn/ANJXIf15237/AOQKV3n6&#10;bbh9adg++1spndfpltv1mz331tFLbv8ATTb/AK0Z/wC+1soYpYpkpc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vl28/T7P8A5je57/hq5aLp8O/S3L/ms5z/AFJ8glzOJvpTlfzZ80/qc3wujxB9LMt+a7nD9SvI&#10;BQ3J/wDSVyH9edt+/wDkCld5+m24fWnYPvtbKZ3X6Zbb9Zs999bRS27/AE02/wCtGf8AvtbKGKWK&#10;ZKX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L5dvP0+z/AOY3ue/4auWi6fDv0ty/5rOc/wBSfIJczib6U5X8&#10;2fNP6nN8Lo8QfSzLfmu5w/UryAUNyf8A0lch/Xnbfv8A5ApXefptuH1p2D77Wymd1+mW2/WbPffW&#10;0Utu/wBNNv8ArRn/AL7WyhilimSl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Xbz9Ps/wDmN7nv+Grlounw&#10;79Lcv+aznP8AUnyCXM4m+lOV/NnzT+pzfC6PEH0sy35rucP1K8gFDcn/ANJXIf15237/AOQKV3n6&#10;bbh9adg++1spndfpltv1mz331tFLbv8ATTb/AK0Z/wC+1soYpYpkpc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vl28/T7P8A5je57/hq5aLp8O/S3L/ms5z/AFJ8glzOJvpTlfzZ80/qc3wujxB9LMt+a7nD9SvI&#10;BQ3J/wDSVyH9edt+/wDkCld5+m24fWnYPvtbKZ3X6Zbb9Zs999bRS27/AE02/wCtGf8AvtbKGKWK&#10;ZKX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L5dvP0+z/AOY3ue/4auWi6fDv0ty/5rOc/wBSfIJczib6U5X8&#10;2fNP6nN8Lo8QfSzLfmu5w/UryAUNyf8A0lch/Xnbfv8A5ApXefptuH1p2D77Wymd1+mW2/WbPffW&#10;0Utu/wBNNv8ArRn/AL7WyhilimSl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Xbz9Ps/wDmN7nv+Grlounw&#10;79Lcv+aznP8AUnyCXM4m+lOV/NnzT+pzfC6PEH0sy35rucP1K8gFDcn/ANJXIf15237/AOQKV3n6&#10;bbh9adg++1spndfpltv1mz331tFLbv8ATTb/AK0Z/wC+1soYpYpkpc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vl28/T7P8A5je57/hq5aLp8O/S3L/ms5z/AFJ8glzOJvpTlfzZ80/qc3wujxB9LMt+a7nD9SvI&#10;BQ3J/wDSVyH9edt+/wDkCld5+m24fWnYPvtbKZ3X6Zbb9Zs999bRS27/AE02/wCtGf8AvtbKGKWK&#10;ZKX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L5dvP0+z/AOY3ue/4auWi6fDv0ty/5rOc/wBSfIJczib6U5X8&#10;2fNP6nN8Lo8QfSzLfmu5w/UryAUNyf8A0lch/Xnbfv8A5ApXefptuH1p2D77Wymd1+mW2/WbPffW&#10;0Utu/wBNNv8ArRn/AL7WyhilimSl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Xbz9Ps/wDmN7nv+Grlounw&#10;79Lcv+aznP8AUnyCXM4m+lOV/NnzT+pzfC6PEH0sy35rucP1K8gFDcn/ANJXIf15237/AOQKV3n6&#10;bbh9adg++1spndfpltv1mz331tFLbv8ATTb/AK0Z/wC+1soYpYpkpc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vl28/T7P8A5je57/hq5aLp8O/S3L/ms5z/AFJ8glzOJvpTlfzZ80/qc3wujxB9LMt+a7nD9SvI&#10;BQ3J/wDSVyH9edt+/wDkCld5+m24fWnYPvtbKZ3X6Zbb9Zs999bRS27/AE02/wCtGf8AvtbKGKWK&#10;ZKX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L5dvP0+z/AOY3ue/4auWi6fDv0ty/5rOc/wBSfIJczib6U5X8&#10;2fNP6nN8Lo8QfSzLfmu5w/UryAUNyf8A0lch/Xnbfv8A5ApXefptuH1p2D77Wymd1+mW2/WbPffW&#10;0Utu/wBNNv8ArRn/AL7WyhilimSl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Xbz9Ps/wDmN7nv+Grlounw&#10;79Lcv+aznP8AUnyCXM4m+lOV/NnzT+pzfC6PEH0sy35rucP1K8gFDcn/ANJXIf15237/AOQKV3n6&#10;bbh9adg++1spndfpltv1mz331tFLbv8ATTb/AK0Z/wC+1soYpYpkpc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vl28/T7P8A5je57/hq5aLp8O/S3L/ms5z/AFJ8glzOJvpTlfzZ80/qc3wujxB9LMt+a7nD9SvI&#10;BQ3J/wDSVyH9edt+/wDkCld5+m24fWnYPvtbKZ3X6Zbb9Zs999bRS27/AE02/wCtGf8AvtbKGKWK&#10;ZKX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L5dvP0+z/AOY3ue/4auWi6fDv0ty/5rOc/wBSfIJczib6U5X8&#10;2fNP6nN8Lo8QfSzLfmu5w/UryAUNyf8A0lch/Xnbfv8A5ApXefptuH1p2D77Wymd1+mW2/WbPffW&#10;0Utu/wBNNv8ArRn/AL7WyhilimSl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Xbz9Ps/wDmN7nv+Grlounw&#10;79Lcv+aznP8AUnyCXM4m+lOV/NnzT+pzfC6PEH0sy35rucP1K8gFDcn/ANJXIf15237/AOQKV3n6&#10;bbh9adg++1spndfpltv1mz331tFLbv8ATTb/AK0Z/wC+1soYpYpkpc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vl28/T7P8A5je57/hq5aLp8O/S3L/ms5z/AFJ8glzOJvpTlfzZ80/qc3wujxB9LMt+a7nD9SvI&#10;BQ3J/wDSVyH9edt+/wDkCld5+m24fWnYPvtbKZ3X6Zbb9Zs999bRS27/AE02/wCtGf8AvtbKGKWK&#10;ZKX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L5dvP0+z/AOY3ue/4auWi6fDv0ty/5rOc/wBSfIJczib6U5X8&#10;2fNP6nN8Lo8QfSzLfmu5w/UryAUNyf8A0lch/Xnbfv8A5ApXefptuH1p2D77Wymd1+mW2/WbPffW&#10;0Utu/wBNNv8ArRn/AL7WyhilimSl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Xbz9Ps/wDmN7nv+Grlounw&#10;79Lcv+aznP8AUnyCXM4m+lOV/NnzT+pzfC6PEH0sy35rucP1K8gFDcn/ANJXIf15237/AOQKV3n6&#10;bbh9adg++1spndfpltv1mz331tFLbv8ATTb/AK0Z/wC+1soYpYpkpc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vl28/T7P8A5je57/hq5aLp8O/S3L/ms5z/AFJ8glzOJvpTlfzZ80/qc3wujxB9LMt+a7nD9SvI&#10;BQ3J/wDSVyH9edt+/wDkCld5+m24fWnYPvtbKZ3X6Zbb9Zs999bRS27/AE02/wCtGf8AvtbKGKWK&#10;ZKX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L5dvP0+z/AOY3ue/4auWi6fDv0ty/5rOc/wBSfIJczib6U5X8&#10;2fNP6nN8Lo8QfSzLfmu5w/UryAUNyf8A0lch/Xnbfv8A5ApXefptuH1p2D77Wymd1+mW2/WbPffW&#10;0Utu/wBNNv8ArRn/AL7WyhilimSl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Xbz9Ps/wDmN7nv+Grlounw&#10;79Lcv+aznP8AUnyCXM4m+lOV/NnzT+pzfC6PEH0sy35rucP1K8gFDcn/ANJXIf15237/AOQKV3n6&#10;bbh9adg++1spndfpltv1mz331tFLbv8ATTb/AK0Z/wC+1soYpYpkpc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vl28/T7P8A5je57/hq5aLp8O/S3L/ms5z/AFJ8glzOJvpTlfzZ80/qc3wujxB9LMt+a7nD9SvI&#10;BQ3J/wDSVyH9edt+/wDkCld5+m24fWnYPvtbKZ3X6Zbb9Zs999bRS27/AE02/wCtGf8AvtbKGKWK&#10;ZKX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L5dvP0+z/AOY3ue/4auWi6fDv0ty/5rOc/wBSfIJczib6U5X8&#10;2fNP6nN8Lo8QfSzLfmu5w/UryAUNyf8A0lch/Xnbfv8A5ApXefptuH1p2D77Wymd1+mW2/WbPffW&#10;0Utu/wBNNv8ArRn/AL7WyhilimSl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Xbz9Ps/wDmN7nv+Grlounw&#10;79Lcv+aznP8AUnyCXM4m+lOV/NnzT+pzfC6PEH0sy35rucP1K8gFDcn/ANJXIf15237/AOQKV3n6&#10;bbh9adg++1spndfpltv1mz331tFLbv8ATTb/AK0Z/wC+1soYpYpkpc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vl28/T7P8A5je57/hq5aLp8O/S3L/ms5z/AFJ8glzOJvpTlfzZ80/qc3wujxB9LMt+a7nD9SvI&#10;BQ3J/wDSVyH9edt+/wDkCld5+m24fWnYPvtbKZ3X6Zbb9Zs999bRS27/AE02/wCtGf8AvtbKGKWK&#10;ZKX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L5dvP0+z/AOY3ue/4auWi6fDv0ty/5rOc/wBSfIJczib6U5X8&#10;2fNP6nN8Lo8QfSzLfmu5w/UryAUNyf8A0lch/Xnbfv8A5ApXefptuH1p2D77Wymd1+mW2/WbPffW&#10;0Utu/wBNNv8ArRn/AL7WyhilimSl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Xbz9Ps/wDmN7nv+Grlounw&#10;79Lcv+aznP8AUnyCXM4m+lOV/NnzT+pzfC6PEH0sy35rucP1K8gFDcn/ANJXIf15237/AOQKV3n6&#10;bbh9adg++1spndfpltv1mz331tFLbv8ATTb/AK0Z/wC+1soYpYpkpc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vl28/T7P8A5je57/hq5aLp8O/S3L/ms5z/AFJ8glzOJvpTlfzZ80/qc3wujxB9LMt+a7nD9SvI&#10;BQ3J/wDSVyH9edt+/wDkCld5+m24fWnYPvtbKZ3X6Zbb9Zs999bRS27/AE02/wCtGf8AvtbKGKWK&#10;ZKX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L5dvP0+z/AOY3ue/4auWi6fDv0ty/5rOc/wBSfIJczib6U5X8&#10;2fNP6nN8Lo8QfSzLfmu5w/UryAUNyf8A0lch/Xnbfv8A5ApXefptuH1p2D77Wymd1+mW2/WbPffW&#10;0Utu/wBNNv8ArRn/AL7WyhilimSl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Xbz9Ps/wDmN7nv+Grlounw&#10;79Lcv+aznP8AUnyCXM4m+lOV/NnzT+pzfC6PEH0sy35rucP1K8gFDcn/ANJXIf15237/AOQKV3n6&#10;bbh9adg++1spndfpltv1mz331tFLbv8ATTb/AK0Z/wC+1soYpYpkpc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vl28/T7P8A5je57/hq5aLp8O/S3L/ms5z/AFJ8glzOJvpTlfzZ80/qc3wujxB9LMt+a7nD9SvI&#10;BQ3J/wDSVyH9edt+/wDkCld5+m24fWnYPvtbKZ3X6Zbb9Zs999bRS27/AE02/wCtGf8AvtbKGKWK&#10;ZKX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L5dvP0+z/AOY3ue/4auWi6fDv0ty/5rOc/wBSfIJczib6U5X8&#10;2fNP6nN8Lo8QfSzLfmu5w/UryAUNyf8A0lch/Xnbfv8A5ApXefptuH1p2D77Wymd1+mW2/WbPffW&#10;0Utu/wBNNv8ArRn/AL7WyhilimSl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Xbz9Ps/wDmN7nv+Grlounw&#10;79Lcv+aznP8AUnyCXM4m+lOV/NnzT+pzfC6PEH0sy35rucP1K8gFDcn/ANJXIf15237/AOQKV3n6&#10;bbh9adg++1spndfpltv1mz331tFLbv8ATTb/AK0Z/wC+1soYpYpkpc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">
                <v:group id="Group 12" o:spid="_x0000_s1027" style="position:absolute;left:6;top:68637;width:76555;height:12693" coordsize="76555,126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rect id="Rectangle 1" o:spid="_x0000_s1028" style="position:absolute;top:69;width:5746;height:1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IwVsEA&#10;AADaAAAADwAAAGRycy9kb3ducmV2LnhtbERPTWvCQBC9C/6HZQQvpW7ioUrqKiIt6Kloi/Q4ZqfJ&#10;anY2ZNcY/fWuUPA0PN7nzBadrURLjTeOFaSjBARx7rThQsHP9+frFIQPyBorx6TgSh4W835vhpl2&#10;F95SuwuFiCHsM1RQhlBnUvq8JIt+5GriyP25xmKIsCmkbvASw20lx0nyJi0ajg0l1rQqKT/tzlZB&#10;e/g6HiabTqf7tvr4fXHmltZGqeGgW76DCNSFp/jfvdZxPjxeeVw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CMFbBAAAA2gAAAA8AAAAAAAAAAAAAAAAAmAIAAGRycy9kb3du&#10;cmV2LnhtbFBLBQYAAAAABAAEAPUAAACGAwAAAAA=&#10;" fillcolor="#1768b1" stroked="f"/>
                  <v:group id="Group 10" o:spid="_x0000_s1029" style="position:absolute;left:19405;top:1206;width:57150;height:10902" coordsize="57150,10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type id="_x0000_t202" coordsize="21600,21600" o:spt="202" path="m,l,21600r21600,l21600,xe">
                      <v:stroke joinstyle="miter"/>
                      <v:path gradientshapeok="t" o:connecttype="rect"/>
                    </v:shapetype>
                    <v:shape id="Text Box 4" o:spid="_x0000_s1030" type="#_x0000_t202" style="position:absolute;width:57150;height:5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14:paraId="5F7A4E93" w14:textId="77777777" w:rsidR="006066F1" w:rsidRPr="00340915" w:rsidRDefault="006066F1" w:rsidP="006B5175">
                            <w:pPr>
                              <w:rPr>
                                <w:color w:val="FFFFFF"/>
                                <w:sz w:val="56"/>
                                <w:szCs w:val="56"/>
                              </w:rPr>
                            </w:pPr>
                            <w:r>
                              <w:rPr>
                                <w:color w:val="FFFFFF"/>
                                <w:sz w:val="56"/>
                                <w:szCs w:val="56"/>
                              </w:rPr>
                              <w:t xml:space="preserve">ICANN Five-Year Operating Plan </w:t>
                            </w:r>
                          </w:p>
                        </w:txbxContent>
                      </v:textbox>
                    </v:shape>
                    <v:shape id="Text Box 5" o:spid="_x0000_s1031" type="#_x0000_t202" style="position:absolute;top:5715;width:57150;height:5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14:paraId="1DDE1C7C" w14:textId="77777777" w:rsidR="006066F1" w:rsidRPr="00340915" w:rsidRDefault="006066F1" w:rsidP="006B5175">
                            <w:pPr>
                              <w:spacing w:line="276" w:lineRule="auto"/>
                              <w:rPr>
                                <w:color w:val="FFFFFF"/>
                              </w:rPr>
                            </w:pPr>
                            <w:r>
                              <w:rPr>
                                <w:color w:val="FFFFFF"/>
                              </w:rPr>
                              <w:t>FY2016-FY2020 (First Annual Update)</w:t>
                            </w:r>
                          </w:p>
                          <w:p w14:paraId="6CF77CEA" w14:textId="2583FC3A" w:rsidR="006066F1" w:rsidRPr="00340915" w:rsidRDefault="006066F1" w:rsidP="006B5175">
                            <w:pPr>
                              <w:spacing w:line="276" w:lineRule="auto"/>
                              <w:rPr>
                                <w:color w:val="FFFFFF"/>
                              </w:rPr>
                            </w:pPr>
                            <w:r>
                              <w:rPr>
                                <w:color w:val="FFFFFF"/>
                              </w:rPr>
                              <w:t>Draft for Public Comment - March 2016</w:t>
                            </w:r>
                          </w:p>
                        </w:txbxContent>
                      </v:textbox>
                    </v:shape>
                    <v:line id="Straight Connector 7" o:spid="_x0000_s1032" style="position:absolute;visibility:visible;mso-wrap-style:square" from="1143,5518" to="57150,5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8KocYAAADaAAAADwAAAGRycy9kb3ducmV2LnhtbESPQWvCQBSE74X+h+UVvBTdWBqV1FW0&#10;tuBJMIq2t0f2dRPMvg3Zrab++m6h4HGYmW+Y6byztThT6yvHCoaDBARx4XTFRsF+996fgPABWWPt&#10;mBT8kIf57P5uipl2F97SOQ9GRAj7DBWUITSZlL4oyaIfuIY4el+utRiibI3ULV4i3NbyKUlG0mLF&#10;caHEhl5LKk75t1VwNYvHTWo+t2/LKj+ky+PzapR+KNV76BYvIAJ14Rb+b6+1gjH8XYk3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fCqHGAAAA2gAAAA8AAAAAAAAA&#10;AAAAAAAAoQIAAGRycy9kb3ducmV2LnhtbFBLBQYAAAAABAAEAPkAAACUAwAAAAA=&#10;" strokecolor="white" strokeweight="1pt"/>
                  </v:group>
                  <v:rect id="Rectangle 77" o:spid="_x0000_s1033" style="position:absolute;left:5581;width:13850;height:126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LwIMMA&#10;AADbAAAADwAAAGRycy9kb3ducmV2LnhtbESPwWrDMBBE74X8g9hAbo0cH+LgRgklEGhurWvIdZE2&#10;tltr5UiK4/brq0Khx2HmzTDb/WR7MZIPnWMFq2UGglg703GjoH4/Pm5AhIhssHdMCr4owH43e9hi&#10;adyd32isYiNSCYcSFbQxDqWUQbdkMSzdQJy8i/MWY5K+kcbjPZXbXuZZtpYWO04LLQ50aEl/Vjer&#10;oPAnvblU3etNXzE/y/o7M6cPpRbz6fkJRKQp/of/6BeTuAJ+v6Qf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LwIMMAAADbAAAADwAAAAAAAAAAAAAAAACYAgAAZHJzL2Rv&#10;d25yZXYueG1sUEsFBgAAAAAEAAQA9QAAAIgDAAAAAA==&#10;" stroked="f">
                    <v:fill r:id="rId10" o:title="" recolor="t" rotate="t" type="frame"/>
                  </v:rect>
                </v:group>
                <v:rect id="Rectangle 9" o:spid="_x0000_s1034" style="position:absolute;width:77724;height:687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knz8QA&#10;AADaAAAADwAAAGRycy9kb3ducmV2LnhtbESPT2vCQBTE74V+h+UVequbCkobXaUGCooWovXg8ZF9&#10;JsHs2zS7zR8/vVsQehxm5jfMfNmbSrTUuNKygtdRBII4s7rkXMHx+/PlDYTzyBory6RgIAfLxePD&#10;HGNtO95Te/C5CBB2MSoovK9jKV1WkEE3sjVx8M62MeiDbHKpG+wC3FRyHEVTabDksFBgTUlB2eXw&#10;axSsdl/bNuUffe43k/TqbYJ4GpR6fuo/ZiA89f4/fG+vtYJ3+LsSbo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JJ8/EAAAA2gAAAA8AAAAAAAAAAAAAAAAAmAIAAGRycy9k&#10;b3ducmV2LnhtbFBLBQYAAAAABAAEAPUAAACJAwAAAAA=&#10;" fillcolor="white [3212]" stroked="f"/>
                <v:rect id="Rectangle 8" o:spid="_x0000_s1035" style="position:absolute;left:6;top:81273;width:78867;height:193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WCVMEA&#10;AADaAAAADwAAAGRycy9kb3ducmV2LnhtbERPy2rCQBTdF/yH4Qrd1YlCS4mZhBoQlFawtguXl8zN&#10;g2buxMyYxH69syh0eTjvJJtMKwbqXWNZwXIRgSAurG64UvD9tX16BeE8ssbWMim4kYMsnT0kGGs7&#10;8icNJ1+JEMIuRgW1910spStqMugWtiMOXGl7gz7AvpK6xzGEm1auouhFGmw4NNTYUV5T8XO6GgWb&#10;j8P7cOSLLqf98/HX2xzxfFPqcT69rUF4mvy/+M+90wrC1nAl3ACZ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FglTBAAAA2gAAAA8AAAAAAAAAAAAAAAAAmAIAAGRycy9kb3du&#10;cmV2LnhtbFBLBQYAAAAABAAEAPUAAACGAwAAAAA=&#10;" fillcolor="white [3212]" stroked="f"/>
                <w10:wrap type="through" anchorx="page" anchory="page"/>
              </v:group>
            </w:pict>
          </mc:Fallback>
        </mc:AlternateContent>
      </w:r>
      <w:r>
        <w:rPr>
          <w:noProof/>
        </w:rPr>
        <mc:AlternateContent>
          <mc:Choice Requires="wps">
            <w:drawing>
              <wp:anchor distT="0" distB="0" distL="114300" distR="114300" simplePos="0" relativeHeight="251676672" behindDoc="0" locked="0" layoutInCell="1" allowOverlap="1" wp14:anchorId="45D3447D" wp14:editId="54F74DF8">
                <wp:simplePos x="0" y="0"/>
                <wp:positionH relativeFrom="page">
                  <wp:posOffset>1929130</wp:posOffset>
                </wp:positionH>
                <wp:positionV relativeFrom="page">
                  <wp:posOffset>6870858</wp:posOffset>
                </wp:positionV>
                <wp:extent cx="5850890" cy="1257143"/>
                <wp:effectExtent l="0" t="0" r="0" b="0"/>
                <wp:wrapThrough wrapText="bothSides">
                  <wp:wrapPolygon edited="0">
                    <wp:start x="0" y="0"/>
                    <wp:lineTo x="0" y="20956"/>
                    <wp:lineTo x="21473" y="20956"/>
                    <wp:lineTo x="21473" y="0"/>
                    <wp:lineTo x="0" y="0"/>
                  </wp:wrapPolygon>
                </wp:wrapThrough>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850890" cy="1257143"/>
                        </a:xfrm>
                        <a:prstGeom prst="rect">
                          <a:avLst/>
                        </a:prstGeom>
                        <a:solidFill>
                          <a:srgbClr val="1768B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w14:anchorId="6AEA6615" id="Rectangle 3" o:spid="_x0000_s1026" style="position:absolute;margin-left:151.9pt;margin-top:541pt;width:460.7pt;height:99pt;flip:x;z-index:25167667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" fillcolor="#1768b1" stroked="f">
                <w10:wrap type="through" anchorx="page" anchory="page"/>
              </v:rect>
            </w:pict>
          </mc:Fallback>
        </mc:AlternateContent>
      </w:r>
    </w:p>
    <w:p w14:paraId="7BB9B7E4" w14:textId="77777777" w:rsidR="00E5204D" w:rsidRDefault="00B642F4" w:rsidP="00B82D87">
      <w:pPr>
        <w:pStyle w:val="Heading1"/>
        <w:ind w:right="2240"/>
      </w:pPr>
      <w:bookmarkStart w:id="0" w:name="_Toc444503098"/>
      <w:r>
        <w:lastRenderedPageBreak/>
        <w:t>Introduction</w:t>
      </w:r>
      <w:bookmarkEnd w:id="0"/>
    </w:p>
    <w:p w14:paraId="1ED091F4" w14:textId="671BDBB6" w:rsidR="00B642F4" w:rsidRDefault="00B642F4" w:rsidP="00B642F4">
      <w:pPr>
        <w:ind w:right="2240"/>
      </w:pPr>
      <w:r>
        <w:t xml:space="preserve">ICANN developed a multi-year planning framework based on </w:t>
      </w:r>
      <w:r w:rsidR="00A36ABF">
        <w:t xml:space="preserve">extensive </w:t>
      </w:r>
      <w:r>
        <w:t xml:space="preserve">input from the </w:t>
      </w:r>
      <w:r w:rsidR="00C61CBE">
        <w:t>ICANN Community</w:t>
      </w:r>
      <w:r>
        <w:t xml:space="preserve"> during the development of the Strategic Plan</w:t>
      </w:r>
      <w:r w:rsidR="00CA53B5">
        <w:t xml:space="preserve">. </w:t>
      </w:r>
      <w:r>
        <w:t>The framework includes the following three elements:</w:t>
      </w:r>
      <w:r w:rsidR="00B71290">
        <w:t xml:space="preserve">   </w:t>
      </w:r>
    </w:p>
    <w:p w14:paraId="427BF550" w14:textId="77777777" w:rsidR="00B642F4" w:rsidRDefault="00B642F4" w:rsidP="00B642F4">
      <w:pPr>
        <w:ind w:right="2240"/>
      </w:pPr>
    </w:p>
    <w:p w14:paraId="287ED654" w14:textId="031EA05B" w:rsidR="00B642F4" w:rsidRDefault="00B642F4" w:rsidP="002211F0">
      <w:pPr>
        <w:pStyle w:val="ListParagraph"/>
        <w:numPr>
          <w:ilvl w:val="0"/>
          <w:numId w:val="2"/>
        </w:numPr>
        <w:ind w:right="2240"/>
      </w:pPr>
      <w:r>
        <w:t xml:space="preserve">Five-Year Strategic Plan FY16-FY20 </w:t>
      </w:r>
      <w:r w:rsidR="00907878">
        <w:t xml:space="preserve">(1) </w:t>
      </w:r>
      <w:r>
        <w:t>–</w:t>
      </w:r>
      <w:r w:rsidR="008654B2">
        <w:t xml:space="preserve"> </w:t>
      </w:r>
      <w:r w:rsidR="00A36ABF">
        <w:t xml:space="preserve">To </w:t>
      </w:r>
      <w:r>
        <w:t>be updated every five years</w:t>
      </w:r>
      <w:r w:rsidR="00971237">
        <w:t xml:space="preserve">. It </w:t>
      </w:r>
      <w:r>
        <w:t xml:space="preserve">includes </w:t>
      </w:r>
      <w:r w:rsidR="00971237">
        <w:t xml:space="preserve">a </w:t>
      </w:r>
      <w:r>
        <w:t xml:space="preserve">vision </w:t>
      </w:r>
      <w:r w:rsidR="00971237">
        <w:t xml:space="preserve">and </w:t>
      </w:r>
      <w:r>
        <w:t xml:space="preserve">mission, strategic objectives, goals, </w:t>
      </w:r>
      <w:r w:rsidR="00C61CBE">
        <w:t>Key Success Factors</w:t>
      </w:r>
      <w:r>
        <w:t>, and strategic risks</w:t>
      </w:r>
      <w:r w:rsidR="00166E2D">
        <w:t xml:space="preserve">. </w:t>
      </w:r>
      <w:r w:rsidR="00240F00">
        <w:t xml:space="preserve">ICANN’s Board adopted the </w:t>
      </w:r>
      <w:r w:rsidR="00CA53B5">
        <w:t>current Strategic Plan on 16 October 2014.</w:t>
      </w:r>
    </w:p>
    <w:p w14:paraId="24F12D4F" w14:textId="77777777" w:rsidR="00B642F4" w:rsidRDefault="00B642F4" w:rsidP="00B642F4">
      <w:pPr>
        <w:ind w:right="2240"/>
      </w:pPr>
    </w:p>
    <w:p w14:paraId="1CC6A82B" w14:textId="77777777" w:rsidR="00911257" w:rsidRDefault="00B642F4" w:rsidP="002211F0">
      <w:pPr>
        <w:pStyle w:val="ListParagraph"/>
        <w:numPr>
          <w:ilvl w:val="0"/>
          <w:numId w:val="2"/>
        </w:numPr>
        <w:ind w:right="2240"/>
      </w:pPr>
      <w:r>
        <w:t xml:space="preserve">Five-Year Operating Plan FY16-FY20 – </w:t>
      </w:r>
      <w:r w:rsidR="00A36ABF">
        <w:t>T</w:t>
      </w:r>
      <w:r>
        <w:t xml:space="preserve">o be updated </w:t>
      </w:r>
      <w:r w:rsidR="00A36ABF">
        <w:t>each year</w:t>
      </w:r>
      <w:r w:rsidR="00971237">
        <w:t>.</w:t>
      </w:r>
      <w:r>
        <w:t xml:space="preserve"> </w:t>
      </w:r>
      <w:r w:rsidR="00971237">
        <w:t>It includes</w:t>
      </w:r>
      <w:r w:rsidR="00911257">
        <w:t>:</w:t>
      </w:r>
      <w:r w:rsidR="00971237">
        <w:t xml:space="preserve"> </w:t>
      </w:r>
    </w:p>
    <w:p w14:paraId="19E0F3A4" w14:textId="351CF99D" w:rsidR="00911257" w:rsidRDefault="00971237" w:rsidP="00911257">
      <w:pPr>
        <w:pStyle w:val="ListParagraph"/>
        <w:numPr>
          <w:ilvl w:val="1"/>
          <w:numId w:val="2"/>
        </w:numPr>
        <w:ind w:right="2240"/>
      </w:pPr>
      <w:r>
        <w:t>a</w:t>
      </w:r>
      <w:r w:rsidR="00B642F4">
        <w:t xml:space="preserve"> five-year planning calendar</w:t>
      </w:r>
    </w:p>
    <w:p w14:paraId="5481A039" w14:textId="2EABAA1B" w:rsidR="00911257" w:rsidRDefault="00B642F4" w:rsidP="00911257">
      <w:pPr>
        <w:pStyle w:val="ListParagraph"/>
        <w:numPr>
          <w:ilvl w:val="1"/>
          <w:numId w:val="2"/>
        </w:numPr>
        <w:ind w:right="2240"/>
      </w:pPr>
      <w:r>
        <w:t xml:space="preserve">strategic goals with corresponding </w:t>
      </w:r>
      <w:r w:rsidR="00C61CBE">
        <w:t>Key Performance Indicators</w:t>
      </w:r>
    </w:p>
    <w:p w14:paraId="60797EFD" w14:textId="381AD383" w:rsidR="00911257" w:rsidRDefault="00B642F4" w:rsidP="00911257">
      <w:pPr>
        <w:pStyle w:val="ListParagraph"/>
        <w:numPr>
          <w:ilvl w:val="1"/>
          <w:numId w:val="2"/>
        </w:numPr>
        <w:ind w:right="2240"/>
      </w:pPr>
      <w:r>
        <w:t>dependencies</w:t>
      </w:r>
    </w:p>
    <w:p w14:paraId="35BD0E27" w14:textId="78310BDF" w:rsidR="00911257" w:rsidRDefault="00B642F4" w:rsidP="00911257">
      <w:pPr>
        <w:pStyle w:val="ListParagraph"/>
        <w:numPr>
          <w:ilvl w:val="1"/>
          <w:numId w:val="2"/>
        </w:numPr>
        <w:ind w:right="2240"/>
      </w:pPr>
      <w:r>
        <w:t>five-year phasing</w:t>
      </w:r>
    </w:p>
    <w:p w14:paraId="798AB10F" w14:textId="0CA16E90" w:rsidR="00911257" w:rsidRDefault="00911257" w:rsidP="00911257">
      <w:pPr>
        <w:pStyle w:val="ListParagraph"/>
        <w:numPr>
          <w:ilvl w:val="1"/>
          <w:numId w:val="2"/>
        </w:numPr>
        <w:ind w:right="2240"/>
      </w:pPr>
      <w:r>
        <w:t xml:space="preserve">a </w:t>
      </w:r>
      <w:r w:rsidR="00B642F4">
        <w:t>list of portfolios</w:t>
      </w:r>
      <w:r>
        <w:t xml:space="preserve">, </w:t>
      </w:r>
      <w:r w:rsidR="00B642F4">
        <w:t xml:space="preserve">and </w:t>
      </w:r>
    </w:p>
    <w:p w14:paraId="5659E723" w14:textId="7D15E366" w:rsidR="00CA53B5" w:rsidRDefault="00911257" w:rsidP="00907878">
      <w:pPr>
        <w:pStyle w:val="ListParagraph"/>
        <w:numPr>
          <w:ilvl w:val="1"/>
          <w:numId w:val="2"/>
        </w:numPr>
        <w:ind w:right="2240"/>
      </w:pPr>
      <w:r>
        <w:t xml:space="preserve">a </w:t>
      </w:r>
      <w:r w:rsidR="00B642F4">
        <w:t>five-year financial model</w:t>
      </w:r>
      <w:r w:rsidR="00B6789A">
        <w:t xml:space="preserve"> </w:t>
      </w:r>
    </w:p>
    <w:p w14:paraId="3B7656DB" w14:textId="77777777" w:rsidR="00B642F4" w:rsidRDefault="00B642F4" w:rsidP="00B642F4">
      <w:pPr>
        <w:ind w:right="2240"/>
      </w:pPr>
    </w:p>
    <w:p w14:paraId="45EED88A" w14:textId="7228CA62" w:rsidR="00B642F4" w:rsidRDefault="00B642F4" w:rsidP="002211F0">
      <w:pPr>
        <w:pStyle w:val="ListParagraph"/>
        <w:numPr>
          <w:ilvl w:val="0"/>
          <w:numId w:val="2"/>
        </w:numPr>
        <w:ind w:right="2240"/>
      </w:pPr>
      <w:r>
        <w:t xml:space="preserve">Annual Operating Plan &amp; Budget – </w:t>
      </w:r>
      <w:r w:rsidR="00AF4937">
        <w:t>Developed</w:t>
      </w:r>
      <w:r>
        <w:t xml:space="preserve"> from the ICANN Five-Year Operating Plan and annual community input</w:t>
      </w:r>
      <w:r w:rsidR="00A36ABF">
        <w:t xml:space="preserve">. It </w:t>
      </w:r>
      <w:r>
        <w:t>include</w:t>
      </w:r>
      <w:r w:rsidR="00AF4937">
        <w:t>s</w:t>
      </w:r>
      <w:r>
        <w:t xml:space="preserve"> portfolios of activities that support the achievement of the goals and objectives with corresponding </w:t>
      </w:r>
      <w:r w:rsidR="00C61CBE">
        <w:t>Key Performance Indicators</w:t>
      </w:r>
      <w:r>
        <w:t xml:space="preserve">, dependencies, budgets, and projects. </w:t>
      </w:r>
    </w:p>
    <w:p w14:paraId="76F5FCD2" w14:textId="77777777" w:rsidR="00B642F4" w:rsidRDefault="00B642F4" w:rsidP="00B642F4">
      <w:pPr>
        <w:ind w:right="2240"/>
      </w:pPr>
    </w:p>
    <w:p w14:paraId="55F10A8F" w14:textId="4AD7EA72" w:rsidR="00B642F4" w:rsidRDefault="00AF4937" w:rsidP="00B642F4">
      <w:pPr>
        <w:ind w:right="2240"/>
      </w:pPr>
      <w:r>
        <w:t xml:space="preserve">This is the first annual update to the Five-Year Operating Plan, which was adopted by the Board </w:t>
      </w:r>
      <w:r w:rsidR="00907878">
        <w:t>on 28 April</w:t>
      </w:r>
      <w:r>
        <w:t xml:space="preserve"> 2015.</w:t>
      </w:r>
      <w:r w:rsidR="00166E2D">
        <w:t xml:space="preserve"> </w:t>
      </w:r>
    </w:p>
    <w:p w14:paraId="1B2EFCF9" w14:textId="77777777" w:rsidR="00B642F4" w:rsidRDefault="00B642F4" w:rsidP="00B642F4">
      <w:pPr>
        <w:ind w:right="2240"/>
      </w:pPr>
      <w:r>
        <w:t xml:space="preserve"> </w:t>
      </w:r>
    </w:p>
    <w:p w14:paraId="74AB9AF2" w14:textId="1B32BC0C" w:rsidR="00B642F4" w:rsidRDefault="00B642F4" w:rsidP="00B642F4">
      <w:pPr>
        <w:ind w:right="2240"/>
      </w:pPr>
      <w:r>
        <w:t xml:space="preserve">ICANN acknowledges that stakeholder bandwidth and support </w:t>
      </w:r>
      <w:r w:rsidR="00971237">
        <w:t>remains</w:t>
      </w:r>
      <w:r>
        <w:t xml:space="preserve"> a key dependency to meeting the goals </w:t>
      </w:r>
      <w:r w:rsidR="00971237">
        <w:t>outlined</w:t>
      </w:r>
      <w:r>
        <w:t xml:space="preserve"> in ICANN’s portfolio of work</w:t>
      </w:r>
      <w:r w:rsidR="00166E2D">
        <w:t xml:space="preserve">. </w:t>
      </w:r>
    </w:p>
    <w:p w14:paraId="7A8BD086" w14:textId="77777777" w:rsidR="00B642F4" w:rsidRDefault="00B642F4" w:rsidP="00B642F4">
      <w:pPr>
        <w:ind w:right="2240"/>
      </w:pPr>
    </w:p>
    <w:p w14:paraId="4F0B2DBE" w14:textId="4C5953B1" w:rsidR="008755AD" w:rsidRPr="00B71290" w:rsidRDefault="00907878" w:rsidP="00B71290">
      <w:pPr>
        <w:ind w:right="2240"/>
      </w:pPr>
      <w:r>
        <w:t>Note (1): ICANN’s financial/fiscal year runs from 1 July to 30 June of the following year</w:t>
      </w:r>
      <w:r w:rsidR="00240F00">
        <w:t xml:space="preserve">. It </w:t>
      </w:r>
      <w:r>
        <w:t xml:space="preserve">is described as “FY” followed by the last 2 digits of the calendar year during which the fiscal year closes. </w:t>
      </w:r>
    </w:p>
    <w:p w14:paraId="60CBB105" w14:textId="5E571D48" w:rsidR="006D7E7C" w:rsidRDefault="006D7E7C" w:rsidP="006D7E7C">
      <w:pPr>
        <w:pStyle w:val="Heading1"/>
        <w:ind w:right="2240"/>
      </w:pPr>
      <w:bookmarkStart w:id="1" w:name="_Toc444503099"/>
      <w:r>
        <w:lastRenderedPageBreak/>
        <w:t>Table of contents</w:t>
      </w:r>
      <w:bookmarkEnd w:id="1"/>
    </w:p>
    <w:p w14:paraId="76741DAE" w14:textId="77777777" w:rsidR="00081046" w:rsidRDefault="006D7E7C">
      <w:pPr>
        <w:pStyle w:val="TOC1"/>
        <w:tabs>
          <w:tab w:val="right" w:leader="dot" w:pos="11990"/>
        </w:tabs>
        <w:rPr>
          <w:rFonts w:asciiTheme="minorHAnsi" w:hAnsiTheme="minorHAnsi"/>
          <w:noProof/>
          <w:szCs w:val="22"/>
        </w:rPr>
      </w:pPr>
      <w:r>
        <w:rPr>
          <w:bCs/>
        </w:rPr>
        <w:fldChar w:fldCharType="begin"/>
      </w:r>
      <w:r>
        <w:rPr>
          <w:bCs/>
        </w:rPr>
        <w:instrText xml:space="preserve"> TOC \o "1-1" \u </w:instrText>
      </w:r>
      <w:r>
        <w:rPr>
          <w:bCs/>
        </w:rPr>
        <w:fldChar w:fldCharType="separate"/>
      </w:r>
      <w:r w:rsidR="00081046">
        <w:rPr>
          <w:noProof/>
        </w:rPr>
        <w:t>Introduction</w:t>
      </w:r>
      <w:r w:rsidR="00081046">
        <w:rPr>
          <w:noProof/>
        </w:rPr>
        <w:tab/>
      </w:r>
      <w:r w:rsidR="00081046">
        <w:rPr>
          <w:noProof/>
        </w:rPr>
        <w:fldChar w:fldCharType="begin"/>
      </w:r>
      <w:r w:rsidR="00081046">
        <w:rPr>
          <w:noProof/>
        </w:rPr>
        <w:instrText xml:space="preserve"> PAGEREF _Toc444503098 \h </w:instrText>
      </w:r>
      <w:r w:rsidR="00081046">
        <w:rPr>
          <w:noProof/>
        </w:rPr>
      </w:r>
      <w:r w:rsidR="00081046">
        <w:rPr>
          <w:noProof/>
        </w:rPr>
        <w:fldChar w:fldCharType="separate"/>
      </w:r>
      <w:r w:rsidR="0029572B">
        <w:rPr>
          <w:noProof/>
        </w:rPr>
        <w:t>2</w:t>
      </w:r>
      <w:r w:rsidR="00081046">
        <w:rPr>
          <w:noProof/>
        </w:rPr>
        <w:fldChar w:fldCharType="end"/>
      </w:r>
    </w:p>
    <w:p w14:paraId="5FA38B7A" w14:textId="77777777" w:rsidR="00081046" w:rsidRDefault="00081046">
      <w:pPr>
        <w:pStyle w:val="TOC1"/>
        <w:tabs>
          <w:tab w:val="right" w:leader="dot" w:pos="11990"/>
        </w:tabs>
        <w:rPr>
          <w:rFonts w:asciiTheme="minorHAnsi" w:hAnsiTheme="minorHAnsi"/>
          <w:noProof/>
          <w:szCs w:val="22"/>
        </w:rPr>
      </w:pPr>
      <w:r>
        <w:rPr>
          <w:noProof/>
        </w:rPr>
        <w:t>Table of contents</w:t>
      </w:r>
      <w:r>
        <w:rPr>
          <w:noProof/>
        </w:rPr>
        <w:tab/>
      </w:r>
      <w:r>
        <w:rPr>
          <w:noProof/>
        </w:rPr>
        <w:fldChar w:fldCharType="begin"/>
      </w:r>
      <w:r>
        <w:rPr>
          <w:noProof/>
        </w:rPr>
        <w:instrText xml:space="preserve"> PAGEREF _Toc444503099 \h </w:instrText>
      </w:r>
      <w:r>
        <w:rPr>
          <w:noProof/>
        </w:rPr>
      </w:r>
      <w:r>
        <w:rPr>
          <w:noProof/>
        </w:rPr>
        <w:fldChar w:fldCharType="separate"/>
      </w:r>
      <w:r w:rsidR="0029572B">
        <w:rPr>
          <w:noProof/>
        </w:rPr>
        <w:t>3</w:t>
      </w:r>
      <w:r>
        <w:rPr>
          <w:noProof/>
        </w:rPr>
        <w:fldChar w:fldCharType="end"/>
      </w:r>
    </w:p>
    <w:p w14:paraId="202ABD7C" w14:textId="77777777" w:rsidR="00081046" w:rsidRDefault="00081046">
      <w:pPr>
        <w:pStyle w:val="TOC1"/>
        <w:tabs>
          <w:tab w:val="right" w:leader="dot" w:pos="11990"/>
        </w:tabs>
        <w:rPr>
          <w:rFonts w:asciiTheme="minorHAnsi" w:hAnsiTheme="minorHAnsi"/>
          <w:noProof/>
          <w:szCs w:val="22"/>
        </w:rPr>
      </w:pPr>
      <w:r>
        <w:rPr>
          <w:noProof/>
        </w:rPr>
        <w:t>Reference &amp; Notes</w:t>
      </w:r>
      <w:r>
        <w:rPr>
          <w:noProof/>
        </w:rPr>
        <w:tab/>
      </w:r>
      <w:r>
        <w:rPr>
          <w:noProof/>
        </w:rPr>
        <w:fldChar w:fldCharType="begin"/>
      </w:r>
      <w:r>
        <w:rPr>
          <w:noProof/>
        </w:rPr>
        <w:instrText xml:space="preserve"> PAGEREF _Toc444503100 \h </w:instrText>
      </w:r>
      <w:r>
        <w:rPr>
          <w:noProof/>
        </w:rPr>
      </w:r>
      <w:r>
        <w:rPr>
          <w:noProof/>
        </w:rPr>
        <w:fldChar w:fldCharType="separate"/>
      </w:r>
      <w:r w:rsidR="0029572B">
        <w:rPr>
          <w:noProof/>
        </w:rPr>
        <w:t>4</w:t>
      </w:r>
      <w:r>
        <w:rPr>
          <w:noProof/>
        </w:rPr>
        <w:fldChar w:fldCharType="end"/>
      </w:r>
    </w:p>
    <w:p w14:paraId="22B402AF" w14:textId="77777777" w:rsidR="00081046" w:rsidRDefault="00081046">
      <w:pPr>
        <w:pStyle w:val="TOC1"/>
        <w:tabs>
          <w:tab w:val="right" w:leader="dot" w:pos="11990"/>
        </w:tabs>
        <w:rPr>
          <w:rFonts w:asciiTheme="minorHAnsi" w:hAnsiTheme="minorHAnsi"/>
          <w:noProof/>
          <w:szCs w:val="22"/>
        </w:rPr>
      </w:pPr>
      <w:r>
        <w:rPr>
          <w:noProof/>
        </w:rPr>
        <w:t>Planning – Community Roles and Responsibilities</w:t>
      </w:r>
      <w:r>
        <w:rPr>
          <w:noProof/>
        </w:rPr>
        <w:tab/>
      </w:r>
      <w:r>
        <w:rPr>
          <w:noProof/>
        </w:rPr>
        <w:fldChar w:fldCharType="begin"/>
      </w:r>
      <w:r>
        <w:rPr>
          <w:noProof/>
        </w:rPr>
        <w:instrText xml:space="preserve"> PAGEREF _Toc444503101 \h </w:instrText>
      </w:r>
      <w:r>
        <w:rPr>
          <w:noProof/>
        </w:rPr>
      </w:r>
      <w:r>
        <w:rPr>
          <w:noProof/>
        </w:rPr>
        <w:fldChar w:fldCharType="separate"/>
      </w:r>
      <w:r w:rsidR="0029572B">
        <w:rPr>
          <w:noProof/>
        </w:rPr>
        <w:t>5</w:t>
      </w:r>
      <w:r>
        <w:rPr>
          <w:noProof/>
        </w:rPr>
        <w:fldChar w:fldCharType="end"/>
      </w:r>
    </w:p>
    <w:p w14:paraId="6ED7B5BC" w14:textId="77777777" w:rsidR="00081046" w:rsidRDefault="00081046">
      <w:pPr>
        <w:pStyle w:val="TOC1"/>
        <w:tabs>
          <w:tab w:val="right" w:leader="dot" w:pos="11990"/>
        </w:tabs>
        <w:rPr>
          <w:rFonts w:asciiTheme="minorHAnsi" w:hAnsiTheme="minorHAnsi"/>
          <w:noProof/>
          <w:szCs w:val="22"/>
        </w:rPr>
      </w:pPr>
      <w:r>
        <w:rPr>
          <w:noProof/>
        </w:rPr>
        <w:t>Operating Plan – Strategic Goal Level</w:t>
      </w:r>
      <w:r>
        <w:rPr>
          <w:noProof/>
        </w:rPr>
        <w:tab/>
      </w:r>
      <w:r>
        <w:rPr>
          <w:noProof/>
        </w:rPr>
        <w:fldChar w:fldCharType="begin"/>
      </w:r>
      <w:r>
        <w:rPr>
          <w:noProof/>
        </w:rPr>
        <w:instrText xml:space="preserve"> PAGEREF _Toc444503102 \h </w:instrText>
      </w:r>
      <w:r>
        <w:rPr>
          <w:noProof/>
        </w:rPr>
      </w:r>
      <w:r>
        <w:rPr>
          <w:noProof/>
        </w:rPr>
        <w:fldChar w:fldCharType="separate"/>
      </w:r>
      <w:r w:rsidR="0029572B">
        <w:rPr>
          <w:noProof/>
        </w:rPr>
        <w:t>12</w:t>
      </w:r>
      <w:r>
        <w:rPr>
          <w:noProof/>
        </w:rPr>
        <w:fldChar w:fldCharType="end"/>
      </w:r>
    </w:p>
    <w:p w14:paraId="6463D60B" w14:textId="6D9C6F9D" w:rsidR="00081046" w:rsidRDefault="00081046">
      <w:pPr>
        <w:pStyle w:val="TOC1"/>
        <w:tabs>
          <w:tab w:val="right" w:leader="dot" w:pos="11990"/>
        </w:tabs>
        <w:rPr>
          <w:rFonts w:asciiTheme="minorHAnsi" w:hAnsiTheme="minorHAnsi"/>
          <w:noProof/>
          <w:szCs w:val="22"/>
        </w:rPr>
      </w:pPr>
      <w:r>
        <w:rPr>
          <w:noProof/>
        </w:rPr>
        <w:t>Five-Year Financial Model</w:t>
      </w:r>
      <w:r>
        <w:rPr>
          <w:noProof/>
        </w:rPr>
        <w:tab/>
      </w:r>
      <w:r>
        <w:rPr>
          <w:noProof/>
        </w:rPr>
        <w:fldChar w:fldCharType="begin"/>
      </w:r>
      <w:r>
        <w:rPr>
          <w:noProof/>
        </w:rPr>
        <w:instrText xml:space="preserve"> PAGEREF _Toc444503103 \h </w:instrText>
      </w:r>
      <w:r>
        <w:rPr>
          <w:noProof/>
        </w:rPr>
      </w:r>
      <w:r>
        <w:rPr>
          <w:noProof/>
        </w:rPr>
        <w:fldChar w:fldCharType="separate"/>
      </w:r>
      <w:r w:rsidR="0029572B">
        <w:rPr>
          <w:noProof/>
        </w:rPr>
        <w:t>50</w:t>
      </w:r>
      <w:r>
        <w:rPr>
          <w:noProof/>
        </w:rPr>
        <w:fldChar w:fldCharType="end"/>
      </w:r>
    </w:p>
    <w:p w14:paraId="39228EAB" w14:textId="77777777" w:rsidR="006D7E7C" w:rsidRPr="006D7E7C" w:rsidRDefault="006D7E7C" w:rsidP="00B642F4">
      <w:pPr>
        <w:pStyle w:val="Heading1"/>
        <w:ind w:right="2240"/>
        <w:rPr>
          <w:rFonts w:ascii="Source Sans Pro" w:eastAsiaTheme="minorEastAsia" w:hAnsi="Source Sans Pro" w:cstheme="minorBidi"/>
          <w:bCs w:val="0"/>
          <w:color w:val="auto"/>
          <w:sz w:val="22"/>
          <w:szCs w:val="24"/>
        </w:rPr>
      </w:pPr>
      <w:r>
        <w:rPr>
          <w:rFonts w:ascii="Source Sans Pro" w:eastAsiaTheme="minorEastAsia" w:hAnsi="Source Sans Pro" w:cstheme="minorBidi"/>
          <w:bCs w:val="0"/>
          <w:color w:val="auto"/>
          <w:sz w:val="22"/>
          <w:szCs w:val="24"/>
        </w:rPr>
        <w:fldChar w:fldCharType="end"/>
      </w:r>
    </w:p>
    <w:p w14:paraId="7DC7F62E" w14:textId="77777777" w:rsidR="006D7E7C" w:rsidRDefault="006D7E7C">
      <w:pPr>
        <w:rPr>
          <w:rFonts w:ascii="Source Sans Pro Light" w:eastAsiaTheme="majorEastAsia" w:hAnsi="Source Sans Pro Light" w:cstheme="majorBidi"/>
          <w:bCs/>
          <w:color w:val="345A8A" w:themeColor="accent1" w:themeShade="B5"/>
          <w:sz w:val="56"/>
          <w:szCs w:val="32"/>
        </w:rPr>
      </w:pPr>
      <w:r>
        <w:br w:type="page"/>
      </w:r>
    </w:p>
    <w:p w14:paraId="7B3C4E86" w14:textId="77777777" w:rsidR="00B642F4" w:rsidRDefault="00B642F4" w:rsidP="00B642F4">
      <w:pPr>
        <w:pStyle w:val="Heading1"/>
        <w:ind w:right="2240"/>
      </w:pPr>
      <w:bookmarkStart w:id="2" w:name="_Toc444503100"/>
      <w:r>
        <w:lastRenderedPageBreak/>
        <w:t>Reference &amp; Notes</w:t>
      </w:r>
      <w:bookmarkEnd w:id="2"/>
    </w:p>
    <w:p w14:paraId="539D68C8" w14:textId="4122A2D4" w:rsidR="00B642F4" w:rsidRDefault="00B642F4" w:rsidP="002211F0">
      <w:pPr>
        <w:pStyle w:val="Heading3"/>
        <w:numPr>
          <w:ilvl w:val="0"/>
          <w:numId w:val="3"/>
        </w:numPr>
        <w:ind w:right="2240"/>
        <w:rPr>
          <w:rFonts w:ascii="Source Sans Pro" w:hAnsi="Source Sans Pro"/>
          <w:bCs w:val="0"/>
          <w:sz w:val="22"/>
          <w:szCs w:val="24"/>
        </w:rPr>
      </w:pPr>
      <w:r w:rsidRPr="00B642F4">
        <w:rPr>
          <w:rFonts w:ascii="Source Sans Pro" w:hAnsi="Source Sans Pro"/>
          <w:bCs w:val="0"/>
          <w:sz w:val="22"/>
          <w:szCs w:val="24"/>
        </w:rPr>
        <w:t xml:space="preserve">The </w:t>
      </w:r>
      <w:r w:rsidR="00C61CBE">
        <w:rPr>
          <w:rFonts w:ascii="Source Sans Pro" w:hAnsi="Source Sans Pro"/>
          <w:bCs w:val="0"/>
          <w:sz w:val="22"/>
          <w:szCs w:val="24"/>
        </w:rPr>
        <w:t>ICANN Community</w:t>
      </w:r>
      <w:r w:rsidRPr="00B642F4">
        <w:rPr>
          <w:rFonts w:ascii="Source Sans Pro" w:hAnsi="Source Sans Pro"/>
          <w:bCs w:val="0"/>
          <w:sz w:val="22"/>
          <w:szCs w:val="24"/>
        </w:rPr>
        <w:t xml:space="preserve"> encompasses ICANN’s stakeholders—including its Supporting Organizations, Advisory Committees,</w:t>
      </w:r>
      <w:r>
        <w:rPr>
          <w:rFonts w:ascii="Source Sans Pro" w:hAnsi="Source Sans Pro"/>
          <w:bCs w:val="0"/>
          <w:sz w:val="22"/>
          <w:szCs w:val="24"/>
        </w:rPr>
        <w:t xml:space="preserve"> </w:t>
      </w:r>
      <w:r w:rsidRPr="00B642F4">
        <w:rPr>
          <w:rFonts w:ascii="Source Sans Pro" w:hAnsi="Source Sans Pro"/>
          <w:bCs w:val="0"/>
          <w:sz w:val="22"/>
          <w:szCs w:val="24"/>
        </w:rPr>
        <w:t xml:space="preserve">and Nominating Committee—the Board of Directors, and staff. </w:t>
      </w:r>
      <w:r w:rsidR="00B43DE6">
        <w:rPr>
          <w:rFonts w:ascii="Source Sans Pro" w:hAnsi="Source Sans Pro"/>
          <w:bCs w:val="0"/>
          <w:sz w:val="22"/>
          <w:szCs w:val="24"/>
        </w:rPr>
        <w:t xml:space="preserve">So, </w:t>
      </w:r>
      <w:r w:rsidRPr="00B642F4">
        <w:rPr>
          <w:rFonts w:ascii="Source Sans Pro" w:hAnsi="Source Sans Pro"/>
          <w:bCs w:val="0"/>
          <w:sz w:val="22"/>
          <w:szCs w:val="24"/>
        </w:rPr>
        <w:t>ICANN’s multistakeholder model defines its community</w:t>
      </w:r>
      <w:r w:rsidR="00166E2D">
        <w:rPr>
          <w:rFonts w:ascii="Source Sans Pro" w:hAnsi="Source Sans Pro"/>
          <w:bCs w:val="0"/>
          <w:sz w:val="22"/>
          <w:szCs w:val="24"/>
        </w:rPr>
        <w:t xml:space="preserve">. </w:t>
      </w:r>
    </w:p>
    <w:p w14:paraId="58C9B578" w14:textId="68CD7E79" w:rsidR="00B642F4" w:rsidRDefault="00B642F4" w:rsidP="002211F0">
      <w:pPr>
        <w:pStyle w:val="Heading3"/>
        <w:numPr>
          <w:ilvl w:val="0"/>
          <w:numId w:val="3"/>
        </w:numPr>
        <w:ind w:right="2240"/>
        <w:rPr>
          <w:rFonts w:ascii="Source Sans Pro" w:hAnsi="Source Sans Pro"/>
          <w:bCs w:val="0"/>
          <w:sz w:val="22"/>
          <w:szCs w:val="24"/>
        </w:rPr>
      </w:pPr>
      <w:r w:rsidRPr="00B642F4">
        <w:rPr>
          <w:rFonts w:ascii="Source Sans Pro" w:hAnsi="Source Sans Pro"/>
          <w:bCs w:val="0"/>
          <w:sz w:val="22"/>
          <w:szCs w:val="24"/>
        </w:rPr>
        <w:t xml:space="preserve">ICANN </w:t>
      </w:r>
      <w:hyperlink r:id="rId11" w:history="1">
        <w:r w:rsidRPr="00F03239">
          <w:rPr>
            <w:rStyle w:val="Hyperlink"/>
            <w:rFonts w:ascii="Source Sans Pro" w:hAnsi="Source Sans Pro"/>
            <w:bCs w:val="0"/>
            <w:sz w:val="22"/>
            <w:szCs w:val="24"/>
          </w:rPr>
          <w:t>Portfolio Management System</w:t>
        </w:r>
      </w:hyperlink>
      <w:r w:rsidR="00166E2D">
        <w:rPr>
          <w:rFonts w:ascii="Source Sans Pro" w:hAnsi="Source Sans Pro"/>
          <w:bCs w:val="0"/>
          <w:sz w:val="22"/>
          <w:szCs w:val="24"/>
        </w:rPr>
        <w:t xml:space="preserve">. </w:t>
      </w:r>
      <w:r w:rsidRPr="00B642F4">
        <w:rPr>
          <w:rFonts w:ascii="Source Sans Pro" w:hAnsi="Source Sans Pro"/>
          <w:bCs w:val="0"/>
          <w:sz w:val="22"/>
          <w:szCs w:val="24"/>
        </w:rPr>
        <w:t xml:space="preserve">Below is a high-level composite of ICANN's work structure. </w:t>
      </w:r>
    </w:p>
    <w:p w14:paraId="4D439D40" w14:textId="77777777" w:rsidR="00780BEF" w:rsidRPr="00780BEF" w:rsidRDefault="00780BEF" w:rsidP="00780BEF">
      <w:r>
        <w:rPr>
          <w:noProof/>
        </w:rPr>
        <w:drawing>
          <wp:inline distT="0" distB="0" distL="0" distR="0" wp14:anchorId="2E7705C7" wp14:editId="27255F3D">
            <wp:extent cx="7620000" cy="133921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620000" cy="1339215"/>
                    </a:xfrm>
                    <a:prstGeom prst="rect">
                      <a:avLst/>
                    </a:prstGeom>
                  </pic:spPr>
                </pic:pic>
              </a:graphicData>
            </a:graphic>
          </wp:inline>
        </w:drawing>
      </w:r>
    </w:p>
    <w:p w14:paraId="35F4863A" w14:textId="126825A0" w:rsidR="00B642F4" w:rsidRPr="00B642F4" w:rsidRDefault="00B642F4" w:rsidP="002211F0">
      <w:pPr>
        <w:pStyle w:val="Heading3"/>
        <w:numPr>
          <w:ilvl w:val="0"/>
          <w:numId w:val="3"/>
        </w:numPr>
        <w:ind w:right="2240"/>
        <w:rPr>
          <w:rFonts w:ascii="Source Sans Pro" w:hAnsi="Source Sans Pro"/>
          <w:bCs w:val="0"/>
          <w:sz w:val="22"/>
          <w:szCs w:val="24"/>
        </w:rPr>
      </w:pPr>
      <w:r w:rsidRPr="00B642F4">
        <w:rPr>
          <w:rFonts w:ascii="Source Sans Pro" w:hAnsi="Source Sans Pro"/>
          <w:bCs w:val="0"/>
          <w:sz w:val="22"/>
          <w:szCs w:val="24"/>
        </w:rPr>
        <w:t xml:space="preserve">Definition of terms can be found in the </w:t>
      </w:r>
      <w:hyperlink r:id="rId13" w:history="1">
        <w:r w:rsidRPr="00F03239">
          <w:rPr>
            <w:rStyle w:val="Hyperlink"/>
            <w:rFonts w:ascii="Source Sans Pro" w:hAnsi="Source Sans Pro"/>
            <w:bCs w:val="0"/>
            <w:sz w:val="22"/>
            <w:szCs w:val="24"/>
          </w:rPr>
          <w:t>ICANN online glossary</w:t>
        </w:r>
      </w:hyperlink>
      <w:r w:rsidR="00166E2D">
        <w:rPr>
          <w:rFonts w:ascii="Source Sans Pro" w:hAnsi="Source Sans Pro"/>
          <w:bCs w:val="0"/>
          <w:sz w:val="22"/>
          <w:szCs w:val="24"/>
        </w:rPr>
        <w:t xml:space="preserve">. </w:t>
      </w:r>
    </w:p>
    <w:p w14:paraId="00CE4115" w14:textId="6193AA76" w:rsidR="00B642F4" w:rsidRPr="00B642F4" w:rsidRDefault="00B642F4" w:rsidP="002211F0">
      <w:pPr>
        <w:pStyle w:val="Heading3"/>
        <w:numPr>
          <w:ilvl w:val="0"/>
          <w:numId w:val="3"/>
        </w:numPr>
        <w:ind w:right="2240"/>
        <w:rPr>
          <w:rFonts w:ascii="Source Sans Pro" w:hAnsi="Source Sans Pro"/>
          <w:bCs w:val="0"/>
          <w:sz w:val="22"/>
          <w:szCs w:val="24"/>
        </w:rPr>
      </w:pPr>
      <w:r w:rsidRPr="00B642F4">
        <w:rPr>
          <w:rFonts w:ascii="Source Sans Pro" w:hAnsi="Source Sans Pro"/>
          <w:bCs w:val="0"/>
          <w:sz w:val="22"/>
          <w:szCs w:val="24"/>
        </w:rPr>
        <w:t>Key Performance Indicators (KPIs) may vary over time as they are refined. Typically KPIs start with</w:t>
      </w:r>
      <w:r w:rsidR="00911257">
        <w:rPr>
          <w:rFonts w:ascii="Source Sans Pro" w:hAnsi="Source Sans Pro"/>
          <w:bCs w:val="0"/>
          <w:sz w:val="22"/>
          <w:szCs w:val="24"/>
        </w:rPr>
        <w:t xml:space="preserve"> one of the following</w:t>
      </w:r>
      <w:r w:rsidRPr="00B642F4">
        <w:rPr>
          <w:rFonts w:ascii="Source Sans Pro" w:hAnsi="Source Sans Pro"/>
          <w:bCs w:val="0"/>
          <w:sz w:val="22"/>
          <w:szCs w:val="24"/>
        </w:rPr>
        <w:t>:</w:t>
      </w:r>
      <w:r w:rsidR="00B71290">
        <w:rPr>
          <w:rFonts w:ascii="Source Sans Pro" w:hAnsi="Source Sans Pro"/>
          <w:bCs w:val="0"/>
          <w:sz w:val="22"/>
          <w:szCs w:val="24"/>
        </w:rPr>
        <w:t xml:space="preserve">  </w:t>
      </w:r>
    </w:p>
    <w:p w14:paraId="03A36639" w14:textId="77777777" w:rsidR="00B642F4" w:rsidRPr="00B642F4" w:rsidRDefault="00B642F4" w:rsidP="00B23E24">
      <w:pPr>
        <w:pStyle w:val="Heading3"/>
        <w:ind w:left="1440" w:right="2240"/>
        <w:rPr>
          <w:rFonts w:ascii="Source Sans Pro" w:hAnsi="Source Sans Pro"/>
          <w:bCs w:val="0"/>
          <w:sz w:val="22"/>
          <w:szCs w:val="24"/>
        </w:rPr>
      </w:pPr>
      <w:r w:rsidRPr="00B642F4">
        <w:rPr>
          <w:rFonts w:ascii="Source Sans Pro" w:hAnsi="Source Sans Pro"/>
          <w:bCs w:val="0"/>
          <w:sz w:val="22"/>
          <w:szCs w:val="24"/>
        </w:rPr>
        <w:t xml:space="preserve">$ = Value of </w:t>
      </w:r>
    </w:p>
    <w:p w14:paraId="2E9556E6" w14:textId="77777777" w:rsidR="00B642F4" w:rsidRPr="00B642F4" w:rsidRDefault="00B642F4" w:rsidP="00B23E24">
      <w:pPr>
        <w:pStyle w:val="Heading3"/>
        <w:ind w:left="1440" w:right="2240"/>
        <w:rPr>
          <w:rFonts w:ascii="Source Sans Pro" w:hAnsi="Source Sans Pro"/>
          <w:bCs w:val="0"/>
          <w:sz w:val="22"/>
          <w:szCs w:val="24"/>
        </w:rPr>
      </w:pPr>
      <w:r w:rsidRPr="00B642F4">
        <w:rPr>
          <w:rFonts w:ascii="Source Sans Pro" w:hAnsi="Source Sans Pro"/>
          <w:bCs w:val="0"/>
          <w:sz w:val="22"/>
          <w:szCs w:val="24"/>
        </w:rPr>
        <w:t xml:space="preserve"># = Number of </w:t>
      </w:r>
    </w:p>
    <w:p w14:paraId="323391C0" w14:textId="77777777" w:rsidR="00B642F4" w:rsidRPr="00B642F4" w:rsidRDefault="00B642F4" w:rsidP="00B23E24">
      <w:pPr>
        <w:pStyle w:val="Heading3"/>
        <w:ind w:left="1440" w:right="2240"/>
        <w:rPr>
          <w:rFonts w:ascii="Source Sans Pro" w:hAnsi="Source Sans Pro"/>
          <w:bCs w:val="0"/>
          <w:sz w:val="22"/>
          <w:szCs w:val="24"/>
        </w:rPr>
      </w:pPr>
      <w:r w:rsidRPr="00B642F4">
        <w:rPr>
          <w:rFonts w:ascii="Source Sans Pro" w:hAnsi="Source Sans Pro"/>
          <w:bCs w:val="0"/>
          <w:sz w:val="22"/>
          <w:szCs w:val="24"/>
        </w:rPr>
        <w:t>% = Percentage of</w:t>
      </w:r>
    </w:p>
    <w:p w14:paraId="7F6B4548" w14:textId="6942A906" w:rsidR="00B642F4" w:rsidRPr="00B642F4" w:rsidRDefault="008654B2" w:rsidP="008654B2">
      <w:pPr>
        <w:pStyle w:val="Heading3"/>
        <w:numPr>
          <w:ilvl w:val="0"/>
          <w:numId w:val="3"/>
        </w:numPr>
        <w:ind w:right="2240"/>
        <w:rPr>
          <w:rFonts w:ascii="Source Sans Pro" w:hAnsi="Source Sans Pro"/>
          <w:bCs w:val="0"/>
          <w:sz w:val="22"/>
          <w:szCs w:val="24"/>
        </w:rPr>
      </w:pPr>
      <w:r w:rsidRPr="008654B2">
        <w:rPr>
          <w:rFonts w:ascii="Source Sans Pro" w:hAnsi="Source Sans Pro"/>
          <w:bCs w:val="0"/>
          <w:sz w:val="22"/>
          <w:szCs w:val="24"/>
        </w:rPr>
        <w:t>Portfolios throughout the Five-Year Operating Plan may contain projects that contribute to other Portfolio(s) within the same Goal or another Goals</w:t>
      </w:r>
      <w:r w:rsidR="00B642F4" w:rsidRPr="00B642F4">
        <w:rPr>
          <w:rFonts w:ascii="Source Sans Pro" w:hAnsi="Source Sans Pro"/>
          <w:bCs w:val="0"/>
          <w:sz w:val="22"/>
          <w:szCs w:val="24"/>
        </w:rPr>
        <w:t xml:space="preserve">. </w:t>
      </w:r>
    </w:p>
    <w:p w14:paraId="2B77F65B" w14:textId="3432D654" w:rsidR="00CA2DFB" w:rsidRPr="00911257" w:rsidRDefault="00CA2DFB" w:rsidP="002211F0">
      <w:pPr>
        <w:pStyle w:val="Heading3"/>
        <w:numPr>
          <w:ilvl w:val="0"/>
          <w:numId w:val="3"/>
        </w:numPr>
        <w:ind w:right="2240"/>
        <w:rPr>
          <w:rFonts w:ascii="Source Sans Pro" w:hAnsi="Source Sans Pro"/>
          <w:bCs w:val="0"/>
          <w:sz w:val="22"/>
          <w:szCs w:val="24"/>
        </w:rPr>
      </w:pPr>
      <w:r w:rsidRPr="00911257">
        <w:rPr>
          <w:rFonts w:ascii="Source Sans Pro" w:hAnsi="Source Sans Pro"/>
          <w:bCs w:val="0"/>
          <w:sz w:val="22"/>
          <w:szCs w:val="24"/>
        </w:rPr>
        <w:t>Relative resource prioritization is a key dependency that applies to all goals.</w:t>
      </w:r>
    </w:p>
    <w:p w14:paraId="514DCB23" w14:textId="2DB4D11F" w:rsidR="00B642F4" w:rsidRPr="00B642F4" w:rsidRDefault="00B642F4" w:rsidP="002211F0">
      <w:pPr>
        <w:pStyle w:val="Heading3"/>
        <w:numPr>
          <w:ilvl w:val="0"/>
          <w:numId w:val="3"/>
        </w:numPr>
        <w:ind w:right="2240"/>
        <w:rPr>
          <w:rFonts w:ascii="Source Sans Pro" w:hAnsi="Source Sans Pro"/>
          <w:bCs w:val="0"/>
          <w:sz w:val="22"/>
          <w:szCs w:val="24"/>
        </w:rPr>
      </w:pPr>
      <w:r w:rsidRPr="00B642F4">
        <w:rPr>
          <w:rFonts w:ascii="Source Sans Pro" w:hAnsi="Source Sans Pro"/>
          <w:bCs w:val="0"/>
          <w:sz w:val="22"/>
          <w:szCs w:val="24"/>
        </w:rPr>
        <w:t xml:space="preserve">Goal-level risks are </w:t>
      </w:r>
      <w:r w:rsidR="002C01B0">
        <w:rPr>
          <w:rFonts w:ascii="Source Sans Pro" w:hAnsi="Source Sans Pro"/>
          <w:bCs w:val="0"/>
          <w:sz w:val="22"/>
          <w:szCs w:val="24"/>
        </w:rPr>
        <w:t>described</w:t>
      </w:r>
      <w:r w:rsidR="002C01B0" w:rsidRPr="00B642F4">
        <w:rPr>
          <w:rFonts w:ascii="Source Sans Pro" w:hAnsi="Source Sans Pro"/>
          <w:bCs w:val="0"/>
          <w:sz w:val="22"/>
          <w:szCs w:val="24"/>
        </w:rPr>
        <w:t xml:space="preserve"> </w:t>
      </w:r>
      <w:r w:rsidRPr="00B642F4">
        <w:rPr>
          <w:rFonts w:ascii="Source Sans Pro" w:hAnsi="Source Sans Pro"/>
          <w:bCs w:val="0"/>
          <w:sz w:val="22"/>
          <w:szCs w:val="24"/>
        </w:rPr>
        <w:t xml:space="preserve">in the Five-Year </w:t>
      </w:r>
      <w:hyperlink r:id="rId14" w:history="1">
        <w:r w:rsidRPr="00F03239">
          <w:rPr>
            <w:rStyle w:val="Hyperlink"/>
            <w:rFonts w:ascii="Source Sans Pro" w:hAnsi="Source Sans Pro"/>
            <w:bCs w:val="0"/>
            <w:sz w:val="22"/>
            <w:szCs w:val="24"/>
          </w:rPr>
          <w:t>Strategic Plan</w:t>
        </w:r>
      </w:hyperlink>
      <w:r w:rsidRPr="00B642F4">
        <w:rPr>
          <w:rFonts w:ascii="Source Sans Pro" w:hAnsi="Source Sans Pro"/>
          <w:bCs w:val="0"/>
          <w:sz w:val="22"/>
          <w:szCs w:val="24"/>
        </w:rPr>
        <w:t xml:space="preserve">. </w:t>
      </w:r>
      <w:r w:rsidR="002C01B0">
        <w:rPr>
          <w:rFonts w:ascii="Source Sans Pro" w:hAnsi="Source Sans Pro"/>
          <w:bCs w:val="0"/>
          <w:sz w:val="22"/>
          <w:szCs w:val="24"/>
        </w:rPr>
        <w:t>ICANN staff systematically reviews and manages risks on an ongoing basis.</w:t>
      </w:r>
    </w:p>
    <w:p w14:paraId="3076D635" w14:textId="77777777" w:rsidR="00744C80" w:rsidRDefault="00744C80">
      <w:pPr>
        <w:rPr>
          <w:rFonts w:ascii="Source Sans Pro Light" w:eastAsiaTheme="majorEastAsia" w:hAnsi="Source Sans Pro Light" w:cstheme="majorBidi"/>
          <w:bCs/>
          <w:color w:val="345A8A" w:themeColor="accent1" w:themeShade="B5"/>
          <w:sz w:val="56"/>
          <w:szCs w:val="32"/>
        </w:rPr>
      </w:pPr>
      <w:r>
        <w:br w:type="page"/>
      </w:r>
    </w:p>
    <w:p w14:paraId="5A047696" w14:textId="77777777" w:rsidR="00F03239" w:rsidRDefault="00F03239" w:rsidP="00C97A7E">
      <w:pPr>
        <w:pStyle w:val="Heading1"/>
        <w:ind w:right="390"/>
      </w:pPr>
    </w:p>
    <w:p w14:paraId="78462F55" w14:textId="77777777" w:rsidR="00F03239" w:rsidRDefault="00F03239" w:rsidP="00C97A7E">
      <w:pPr>
        <w:pStyle w:val="Heading1"/>
        <w:ind w:right="390"/>
      </w:pPr>
    </w:p>
    <w:p w14:paraId="3792BDBA" w14:textId="77777777" w:rsidR="00F03239" w:rsidRDefault="00F03239" w:rsidP="00C97A7E">
      <w:pPr>
        <w:pStyle w:val="Heading1"/>
        <w:ind w:right="390"/>
      </w:pPr>
    </w:p>
    <w:p w14:paraId="13854723" w14:textId="77777777" w:rsidR="00F03239" w:rsidRDefault="00F03239" w:rsidP="00C97A7E">
      <w:pPr>
        <w:pStyle w:val="Heading1"/>
        <w:ind w:right="390"/>
      </w:pPr>
    </w:p>
    <w:p w14:paraId="7B06D6E3" w14:textId="77777777" w:rsidR="00B642F4" w:rsidRDefault="00253EB2" w:rsidP="00C97A7E">
      <w:pPr>
        <w:pStyle w:val="Heading1"/>
        <w:ind w:right="390"/>
      </w:pPr>
      <w:bookmarkStart w:id="3" w:name="_Toc444503101"/>
      <w:r>
        <w:t>Planning – Community Roles and Responsibilities</w:t>
      </w:r>
      <w:bookmarkEnd w:id="3"/>
    </w:p>
    <w:p w14:paraId="506EC61D" w14:textId="77777777" w:rsidR="00F03239" w:rsidRDefault="00F03239">
      <w:r>
        <w:br w:type="page"/>
      </w:r>
    </w:p>
    <w:p w14:paraId="44B325EB" w14:textId="3580E0F4" w:rsidR="00253EB2" w:rsidRDefault="00253EB2" w:rsidP="00253EB2">
      <w:pPr>
        <w:ind w:right="2240"/>
      </w:pPr>
      <w:r>
        <w:lastRenderedPageBreak/>
        <w:t xml:space="preserve">The planning process </w:t>
      </w:r>
      <w:r w:rsidR="00971237">
        <w:t xml:space="preserve">is part of the bottom-up multistakeholder process and </w:t>
      </w:r>
      <w:r>
        <w:t xml:space="preserve">requires the collaborative effort of </w:t>
      </w:r>
      <w:r w:rsidR="00971237">
        <w:t>the whole</w:t>
      </w:r>
      <w:r>
        <w:t xml:space="preserve"> </w:t>
      </w:r>
      <w:r w:rsidR="00C61CBE">
        <w:t>ICANN Community</w:t>
      </w:r>
      <w:r w:rsidR="00971237">
        <w:t xml:space="preserve">. This </w:t>
      </w:r>
      <w:r w:rsidR="00B43DE6">
        <w:t xml:space="preserve">includes </w:t>
      </w:r>
      <w:r>
        <w:t>its Supporting Organizations, Advisory Committees, and Nominating Committee</w:t>
      </w:r>
      <w:r w:rsidR="00971237">
        <w:t xml:space="preserve"> as well as </w:t>
      </w:r>
      <w:r w:rsidR="00A36ABF">
        <w:t xml:space="preserve">its </w:t>
      </w:r>
      <w:r>
        <w:t xml:space="preserve">Board and staff. </w:t>
      </w:r>
    </w:p>
    <w:p w14:paraId="27C28AFB" w14:textId="77777777" w:rsidR="00253EB2" w:rsidRDefault="00253EB2" w:rsidP="00253EB2">
      <w:pPr>
        <w:ind w:right="2240"/>
      </w:pPr>
    </w:p>
    <w:p w14:paraId="6D5A7428" w14:textId="12C1AEA3" w:rsidR="00253EB2" w:rsidRDefault="00B43DE6" w:rsidP="00253EB2">
      <w:pPr>
        <w:ind w:right="2240"/>
      </w:pPr>
      <w:r>
        <w:t xml:space="preserve">This </w:t>
      </w:r>
      <w:r w:rsidR="00253EB2">
        <w:t xml:space="preserve">calendar depicts the involvement of the </w:t>
      </w:r>
      <w:r w:rsidR="00C61CBE">
        <w:t>ICANN Community</w:t>
      </w:r>
      <w:r w:rsidR="00253EB2">
        <w:t xml:space="preserve"> and the timeline of the planning process. </w:t>
      </w:r>
    </w:p>
    <w:p w14:paraId="42270C7B" w14:textId="77777777" w:rsidR="00780BEF" w:rsidRDefault="00780BEF" w:rsidP="00B82D87">
      <w:pPr>
        <w:ind w:right="2240"/>
      </w:pPr>
      <w:r>
        <w:rPr>
          <w:noProof/>
        </w:rPr>
        <w:drawing>
          <wp:inline distT="0" distB="0" distL="0" distR="0" wp14:anchorId="5FC3669F" wp14:editId="6644DC31">
            <wp:extent cx="6858000" cy="476973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58000" cy="4769739"/>
                    </a:xfrm>
                    <a:prstGeom prst="rect">
                      <a:avLst/>
                    </a:prstGeom>
                  </pic:spPr>
                </pic:pic>
              </a:graphicData>
            </a:graphic>
          </wp:inline>
        </w:drawing>
      </w:r>
    </w:p>
    <w:p w14:paraId="6F169E87" w14:textId="77777777" w:rsidR="00780BEF" w:rsidRDefault="00780BEF" w:rsidP="00B82D87">
      <w:pPr>
        <w:ind w:right="2240"/>
      </w:pPr>
    </w:p>
    <w:p w14:paraId="51CC84B2" w14:textId="77777777" w:rsidR="00253EB2" w:rsidRDefault="00253EB2" w:rsidP="00253EB2">
      <w:pPr>
        <w:ind w:right="2240"/>
      </w:pPr>
      <w:r>
        <w:t xml:space="preserve">[1] The next Strategic Planning effort for FY21 – FY25 will start in FY19. </w:t>
      </w:r>
    </w:p>
    <w:p w14:paraId="2E0B90FC" w14:textId="06D803C7" w:rsidR="00253EB2" w:rsidRDefault="00253EB2" w:rsidP="00253EB2">
      <w:pPr>
        <w:ind w:right="2240"/>
      </w:pPr>
      <w:r>
        <w:lastRenderedPageBreak/>
        <w:t xml:space="preserve">[2] The Five-Year Operating Plan </w:t>
      </w:r>
      <w:r w:rsidR="00971237">
        <w:t>is</w:t>
      </w:r>
      <w:r>
        <w:t xml:space="preserve"> updated </w:t>
      </w:r>
      <w:r w:rsidR="00971237">
        <w:t xml:space="preserve">each year </w:t>
      </w:r>
      <w:r>
        <w:t>to reflect actual performance and recent events</w:t>
      </w:r>
      <w:r w:rsidR="00971237">
        <w:t>.</w:t>
      </w:r>
      <w:r>
        <w:t xml:space="preserve"> </w:t>
      </w:r>
      <w:r w:rsidR="00971237">
        <w:t>Changes are made for the</w:t>
      </w:r>
      <w:r>
        <w:t xml:space="preserve"> remaining years in the planning cycle</w:t>
      </w:r>
      <w:r w:rsidR="00166E2D">
        <w:t xml:space="preserve">. </w:t>
      </w:r>
      <w:r>
        <w:t xml:space="preserve">The current Five-Year Operating Plan calendar is available on page </w:t>
      </w:r>
      <w:r w:rsidR="00957194">
        <w:t>11</w:t>
      </w:r>
      <w:r>
        <w:t xml:space="preserve">. </w:t>
      </w:r>
    </w:p>
    <w:p w14:paraId="0CC5D1BE" w14:textId="1B0DC105" w:rsidR="00253EB2" w:rsidRDefault="00253EB2" w:rsidP="00253EB2">
      <w:pPr>
        <w:ind w:right="2240"/>
      </w:pPr>
      <w:r>
        <w:t xml:space="preserve">[3] The Five-Year Strategic Plan for FY16–FY20 is linked to the Five-Year Operating Plan, which informs the </w:t>
      </w:r>
      <w:r w:rsidR="00971237">
        <w:t>Fiscal-Year</w:t>
      </w:r>
      <w:r>
        <w:t xml:space="preserve"> Operating Plan &amp; Budget.</w:t>
      </w:r>
    </w:p>
    <w:p w14:paraId="1C0C105C" w14:textId="77777777" w:rsidR="00253EB2" w:rsidRDefault="00253EB2" w:rsidP="00253EB2">
      <w:pPr>
        <w:ind w:right="2240"/>
      </w:pPr>
    </w:p>
    <w:p w14:paraId="15DC64F4" w14:textId="62A07430" w:rsidR="00253EB2" w:rsidRDefault="006066F1" w:rsidP="00253EB2">
      <w:pPr>
        <w:ind w:right="2240"/>
      </w:pPr>
      <w:r w:rsidRPr="006066F1">
        <w:t>The charts below describe how everyone would (or could) be involved in the planning process and include frequency of activities, supporting elements and roles and responsibilities</w:t>
      </w:r>
      <w:r w:rsidR="00253EB2">
        <w:t>.</w:t>
      </w:r>
    </w:p>
    <w:p w14:paraId="6A368817" w14:textId="77777777" w:rsidR="00993773" w:rsidRDefault="00993773" w:rsidP="00253EB2">
      <w:pPr>
        <w:ind w:right="2240"/>
      </w:pPr>
    </w:p>
    <w:p w14:paraId="37924DF9" w14:textId="12ACD89E" w:rsidR="00B13D7A" w:rsidRDefault="007714DE" w:rsidP="00957194">
      <w:bookmarkStart w:id="4" w:name="_GoBack"/>
      <w:r>
        <w:rPr>
          <w:noProof/>
        </w:rPr>
        <w:drawing>
          <wp:inline distT="0" distB="0" distL="0" distR="0" wp14:anchorId="6221F831" wp14:editId="18411E0C">
            <wp:extent cx="7620000" cy="361124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Y17 Planning Calendar.PNG"/>
                    <pic:cNvPicPr/>
                  </pic:nvPicPr>
                  <pic:blipFill>
                    <a:blip r:embed="rId16">
                      <a:extLst>
                        <a:ext uri="{28A0092B-C50C-407E-A947-70E740481C1C}">
                          <a14:useLocalDpi xmlns:a14="http://schemas.microsoft.com/office/drawing/2010/main" val="0"/>
                        </a:ext>
                      </a:extLst>
                    </a:blip>
                    <a:stretch>
                      <a:fillRect/>
                    </a:stretch>
                  </pic:blipFill>
                  <pic:spPr>
                    <a:xfrm>
                      <a:off x="0" y="0"/>
                      <a:ext cx="7620000" cy="3611245"/>
                    </a:xfrm>
                    <a:prstGeom prst="rect">
                      <a:avLst/>
                    </a:prstGeom>
                  </pic:spPr>
                </pic:pic>
              </a:graphicData>
            </a:graphic>
          </wp:inline>
        </w:drawing>
      </w:r>
      <w:bookmarkEnd w:id="4"/>
    </w:p>
    <w:p w14:paraId="46E3512D" w14:textId="77777777" w:rsidR="00957194" w:rsidRDefault="00957194">
      <w:pPr>
        <w:rPr>
          <w:rFonts w:eastAsia="MS Gothic" w:cs="Times New Roman"/>
          <w:b/>
          <w:bCs/>
          <w:caps/>
          <w:szCs w:val="22"/>
        </w:rPr>
      </w:pPr>
      <w:r>
        <w:br w:type="page"/>
      </w:r>
    </w:p>
    <w:p w14:paraId="43199BB7" w14:textId="19AE0677" w:rsidR="00E5204D" w:rsidRDefault="00253EB2" w:rsidP="00B82D87">
      <w:pPr>
        <w:pStyle w:val="Heading4"/>
        <w:tabs>
          <w:tab w:val="left" w:pos="2922"/>
        </w:tabs>
        <w:ind w:right="2240"/>
      </w:pPr>
      <w:r>
        <w:lastRenderedPageBreak/>
        <w:t>Strategic Plan Process</w:t>
      </w:r>
    </w:p>
    <w:tbl>
      <w:tblPr>
        <w:tblStyle w:val="TableGrid"/>
        <w:tblW w:w="0" w:type="auto"/>
        <w:tblLook w:val="04A0" w:firstRow="1" w:lastRow="0" w:firstColumn="1" w:lastColumn="0" w:noHBand="0" w:noVBand="1"/>
      </w:tblPr>
      <w:tblGrid>
        <w:gridCol w:w="1411"/>
        <w:gridCol w:w="1259"/>
        <w:gridCol w:w="2557"/>
        <w:gridCol w:w="2097"/>
        <w:gridCol w:w="2333"/>
        <w:gridCol w:w="2333"/>
      </w:tblGrid>
      <w:tr w:rsidR="009B1143" w14:paraId="0B8DADEC" w14:textId="77777777" w:rsidTr="0094177F">
        <w:tc>
          <w:tcPr>
            <w:tcW w:w="0" w:type="auto"/>
            <w:gridSpan w:val="3"/>
          </w:tcPr>
          <w:p w14:paraId="4877825D" w14:textId="77777777" w:rsidR="009B1143" w:rsidRDefault="009B1143" w:rsidP="00780BEF"/>
        </w:tc>
        <w:tc>
          <w:tcPr>
            <w:tcW w:w="0" w:type="auto"/>
            <w:gridSpan w:val="3"/>
          </w:tcPr>
          <w:p w14:paraId="2BD0FD2F" w14:textId="77777777" w:rsidR="009B1143" w:rsidRPr="009B1143" w:rsidRDefault="009B1143" w:rsidP="009B1143">
            <w:pPr>
              <w:jc w:val="center"/>
              <w:rPr>
                <w:b/>
              </w:rPr>
            </w:pPr>
            <w:r w:rsidRPr="009B1143">
              <w:rPr>
                <w:b/>
              </w:rPr>
              <w:t>Community Roles and Responsibilities</w:t>
            </w:r>
          </w:p>
        </w:tc>
      </w:tr>
      <w:tr w:rsidR="00780BEF" w:rsidRPr="009B1143" w14:paraId="4AF7D970" w14:textId="77777777" w:rsidTr="0094177F">
        <w:tc>
          <w:tcPr>
            <w:tcW w:w="0" w:type="auto"/>
            <w:shd w:val="clear" w:color="auto" w:fill="7030A0"/>
          </w:tcPr>
          <w:p w14:paraId="5555F2E7" w14:textId="77777777" w:rsidR="00780BEF" w:rsidRPr="009B1143" w:rsidRDefault="009B1143" w:rsidP="009B1143">
            <w:pPr>
              <w:jc w:val="center"/>
              <w:rPr>
                <w:b/>
              </w:rPr>
            </w:pPr>
            <w:r w:rsidRPr="009B1143">
              <w:rPr>
                <w:b/>
                <w:color w:val="FFFFFF" w:themeColor="background1"/>
              </w:rPr>
              <w:t>Strategic Plan [1]</w:t>
            </w:r>
          </w:p>
        </w:tc>
        <w:tc>
          <w:tcPr>
            <w:tcW w:w="0" w:type="auto"/>
          </w:tcPr>
          <w:p w14:paraId="5D545C49" w14:textId="77777777" w:rsidR="00780BEF" w:rsidRPr="009B1143" w:rsidRDefault="009B1143" w:rsidP="009B1143">
            <w:pPr>
              <w:jc w:val="center"/>
              <w:rPr>
                <w:b/>
              </w:rPr>
            </w:pPr>
            <w:r w:rsidRPr="009B1143">
              <w:rPr>
                <w:b/>
              </w:rPr>
              <w:t>Frequency</w:t>
            </w:r>
          </w:p>
        </w:tc>
        <w:tc>
          <w:tcPr>
            <w:tcW w:w="0" w:type="auto"/>
          </w:tcPr>
          <w:p w14:paraId="08654A98" w14:textId="77777777" w:rsidR="00780BEF" w:rsidRPr="009B1143" w:rsidRDefault="009B1143" w:rsidP="009B1143">
            <w:pPr>
              <w:jc w:val="center"/>
              <w:rPr>
                <w:b/>
              </w:rPr>
            </w:pPr>
            <w:r w:rsidRPr="009B1143">
              <w:rPr>
                <w:b/>
              </w:rPr>
              <w:t>Supporting Elements [2]</w:t>
            </w:r>
          </w:p>
        </w:tc>
        <w:tc>
          <w:tcPr>
            <w:tcW w:w="0" w:type="auto"/>
            <w:shd w:val="clear" w:color="auto" w:fill="00B0F0"/>
          </w:tcPr>
          <w:p w14:paraId="30EB562D" w14:textId="77777777" w:rsidR="00780BEF" w:rsidRPr="009B1143" w:rsidRDefault="009B1143" w:rsidP="009B1143">
            <w:pPr>
              <w:jc w:val="center"/>
              <w:rPr>
                <w:b/>
              </w:rPr>
            </w:pPr>
            <w:r w:rsidRPr="009B1143">
              <w:rPr>
                <w:b/>
              </w:rPr>
              <w:t>Staff</w:t>
            </w:r>
          </w:p>
        </w:tc>
        <w:tc>
          <w:tcPr>
            <w:tcW w:w="0" w:type="auto"/>
            <w:shd w:val="clear" w:color="auto" w:fill="FFFF00"/>
          </w:tcPr>
          <w:p w14:paraId="4F55D596" w14:textId="77777777" w:rsidR="00780BEF" w:rsidRPr="009B1143" w:rsidRDefault="009B1143" w:rsidP="009B1143">
            <w:pPr>
              <w:jc w:val="center"/>
              <w:rPr>
                <w:b/>
              </w:rPr>
            </w:pPr>
            <w:r w:rsidRPr="009B1143">
              <w:rPr>
                <w:b/>
              </w:rPr>
              <w:t>Board</w:t>
            </w:r>
          </w:p>
        </w:tc>
        <w:tc>
          <w:tcPr>
            <w:tcW w:w="0" w:type="auto"/>
            <w:shd w:val="clear" w:color="auto" w:fill="92D050"/>
          </w:tcPr>
          <w:p w14:paraId="2AEFC225" w14:textId="77777777" w:rsidR="00780BEF" w:rsidRPr="009B1143" w:rsidRDefault="009B1143" w:rsidP="009B1143">
            <w:pPr>
              <w:jc w:val="center"/>
              <w:rPr>
                <w:b/>
              </w:rPr>
            </w:pPr>
            <w:r w:rsidRPr="009B1143">
              <w:rPr>
                <w:b/>
              </w:rPr>
              <w:t>Stakeholders</w:t>
            </w:r>
          </w:p>
        </w:tc>
      </w:tr>
      <w:tr w:rsidR="00780BEF" w14:paraId="3C76044C" w14:textId="77777777" w:rsidTr="0094177F">
        <w:tc>
          <w:tcPr>
            <w:tcW w:w="0" w:type="auto"/>
          </w:tcPr>
          <w:p w14:paraId="215D68EB" w14:textId="77777777" w:rsidR="00780BEF" w:rsidRDefault="009B1143" w:rsidP="009B1143">
            <w:pPr>
              <w:pStyle w:val="ListParagraph"/>
              <w:numPr>
                <w:ilvl w:val="0"/>
                <w:numId w:val="143"/>
              </w:numPr>
            </w:pPr>
            <w:r>
              <w:t>Consult</w:t>
            </w:r>
          </w:p>
        </w:tc>
        <w:tc>
          <w:tcPr>
            <w:tcW w:w="0" w:type="auto"/>
          </w:tcPr>
          <w:p w14:paraId="178EC0F0" w14:textId="54A3997E" w:rsidR="00780BEF" w:rsidRDefault="00A36ABF" w:rsidP="00780BEF">
            <w:r>
              <w:t>E</w:t>
            </w:r>
            <w:r w:rsidR="009B1143">
              <w:t>very 5 years [3]</w:t>
            </w:r>
          </w:p>
        </w:tc>
        <w:tc>
          <w:tcPr>
            <w:tcW w:w="0" w:type="auto"/>
          </w:tcPr>
          <w:p w14:paraId="5A8C6830" w14:textId="77777777" w:rsidR="003E7AD3" w:rsidRDefault="003E7AD3" w:rsidP="003E7AD3">
            <w:r>
              <w:t>Strategic Plan Kick-off</w:t>
            </w:r>
          </w:p>
          <w:p w14:paraId="5785F1B2" w14:textId="77777777" w:rsidR="003E7AD3" w:rsidRDefault="003E7AD3" w:rsidP="003E7AD3">
            <w:pPr>
              <w:pStyle w:val="ListParagraph"/>
              <w:numPr>
                <w:ilvl w:val="0"/>
                <w:numId w:val="144"/>
              </w:numPr>
            </w:pPr>
            <w:r>
              <w:t>Accomplishments from last planning cycle</w:t>
            </w:r>
          </w:p>
          <w:p w14:paraId="489627F5" w14:textId="77777777" w:rsidR="00780BEF" w:rsidRDefault="003E7AD3" w:rsidP="003E7AD3">
            <w:pPr>
              <w:pStyle w:val="ListParagraph"/>
              <w:numPr>
                <w:ilvl w:val="0"/>
                <w:numId w:val="144"/>
              </w:numPr>
            </w:pPr>
            <w:r>
              <w:t>Environmental analysis, including SWOT [4]</w:t>
            </w:r>
          </w:p>
        </w:tc>
        <w:tc>
          <w:tcPr>
            <w:tcW w:w="0" w:type="auto"/>
          </w:tcPr>
          <w:p w14:paraId="4387CA3B" w14:textId="77777777" w:rsidR="00780BEF" w:rsidRDefault="00780BEF" w:rsidP="00780BEF"/>
        </w:tc>
        <w:tc>
          <w:tcPr>
            <w:tcW w:w="0" w:type="auto"/>
          </w:tcPr>
          <w:p w14:paraId="6179AA02" w14:textId="237D6EE4" w:rsidR="00780BEF" w:rsidRDefault="00F568B7" w:rsidP="003E7AD3">
            <w:r w:rsidRPr="00F568B7">
              <w:t>Consult on key challenges and opportunities and areas of strategic importance</w:t>
            </w:r>
          </w:p>
        </w:tc>
        <w:tc>
          <w:tcPr>
            <w:tcW w:w="0" w:type="auto"/>
          </w:tcPr>
          <w:p w14:paraId="4AA1CE59" w14:textId="76FF01D8" w:rsidR="00780BEF" w:rsidRDefault="00F568B7" w:rsidP="003E7AD3">
            <w:r w:rsidRPr="00F568B7">
              <w:t>Consult on key challenges and opportunities and areas of strategic importance</w:t>
            </w:r>
          </w:p>
        </w:tc>
      </w:tr>
      <w:tr w:rsidR="00780BEF" w14:paraId="5F910AC7" w14:textId="77777777" w:rsidTr="0094177F">
        <w:tc>
          <w:tcPr>
            <w:tcW w:w="0" w:type="auto"/>
          </w:tcPr>
          <w:p w14:paraId="168FBAE4" w14:textId="77777777" w:rsidR="00780BEF" w:rsidRDefault="009B1143" w:rsidP="009B1143">
            <w:pPr>
              <w:pStyle w:val="ListParagraph"/>
              <w:numPr>
                <w:ilvl w:val="0"/>
                <w:numId w:val="143"/>
              </w:numPr>
            </w:pPr>
            <w:r>
              <w:t>Develop</w:t>
            </w:r>
          </w:p>
        </w:tc>
        <w:tc>
          <w:tcPr>
            <w:tcW w:w="0" w:type="auto"/>
          </w:tcPr>
          <w:p w14:paraId="23018A28" w14:textId="2344655F" w:rsidR="00780BEF" w:rsidRDefault="00A36ABF" w:rsidP="00780BEF">
            <w:r>
              <w:t>E</w:t>
            </w:r>
            <w:r w:rsidR="009B1143">
              <w:t>very 5 years</w:t>
            </w:r>
          </w:p>
        </w:tc>
        <w:tc>
          <w:tcPr>
            <w:tcW w:w="0" w:type="auto"/>
          </w:tcPr>
          <w:p w14:paraId="0D1DE565" w14:textId="77777777" w:rsidR="003E7AD3" w:rsidRDefault="003E7AD3" w:rsidP="003E7AD3">
            <w:r>
              <w:t>Draft Strategic Plan:</w:t>
            </w:r>
          </w:p>
          <w:p w14:paraId="4EF60465" w14:textId="77777777" w:rsidR="003E7AD3" w:rsidRDefault="003E7AD3" w:rsidP="003E7AD3">
            <w:pPr>
              <w:pStyle w:val="ListParagraph"/>
              <w:numPr>
                <w:ilvl w:val="0"/>
                <w:numId w:val="145"/>
              </w:numPr>
            </w:pPr>
            <w:r>
              <w:t>Accomplishments from last planning cycle</w:t>
            </w:r>
          </w:p>
          <w:p w14:paraId="4F137314" w14:textId="77777777" w:rsidR="003E7AD3" w:rsidRDefault="003E7AD3" w:rsidP="003E7AD3">
            <w:pPr>
              <w:pStyle w:val="ListParagraph"/>
              <w:numPr>
                <w:ilvl w:val="0"/>
                <w:numId w:val="145"/>
              </w:numPr>
            </w:pPr>
            <w:r>
              <w:t>Environmental analysis</w:t>
            </w:r>
          </w:p>
          <w:p w14:paraId="38329EAF" w14:textId="77777777" w:rsidR="003E7AD3" w:rsidRDefault="003E7AD3" w:rsidP="003E7AD3">
            <w:pPr>
              <w:pStyle w:val="ListParagraph"/>
              <w:numPr>
                <w:ilvl w:val="0"/>
                <w:numId w:val="145"/>
              </w:numPr>
            </w:pPr>
            <w:r>
              <w:t>Vision, Mission</w:t>
            </w:r>
          </w:p>
          <w:p w14:paraId="08FE5FF1" w14:textId="77777777" w:rsidR="00780BEF" w:rsidRDefault="003E7AD3" w:rsidP="003E7AD3">
            <w:pPr>
              <w:pStyle w:val="ListParagraph"/>
              <w:numPr>
                <w:ilvl w:val="0"/>
                <w:numId w:val="145"/>
              </w:numPr>
            </w:pPr>
            <w:r>
              <w:t>Areas of strategic importance</w:t>
            </w:r>
          </w:p>
        </w:tc>
        <w:tc>
          <w:tcPr>
            <w:tcW w:w="0" w:type="auto"/>
          </w:tcPr>
          <w:p w14:paraId="21B35527" w14:textId="77777777" w:rsidR="00780BEF" w:rsidRDefault="003E7AD3" w:rsidP="00780BEF">
            <w:r>
              <w:t>Develop</w:t>
            </w:r>
          </w:p>
        </w:tc>
        <w:tc>
          <w:tcPr>
            <w:tcW w:w="0" w:type="auto"/>
          </w:tcPr>
          <w:p w14:paraId="77D68046" w14:textId="77777777" w:rsidR="00780BEF" w:rsidRDefault="00780BEF" w:rsidP="00780BEF"/>
        </w:tc>
        <w:tc>
          <w:tcPr>
            <w:tcW w:w="0" w:type="auto"/>
          </w:tcPr>
          <w:p w14:paraId="7B03E5BA" w14:textId="77777777" w:rsidR="00780BEF" w:rsidRDefault="00780BEF" w:rsidP="00780BEF"/>
        </w:tc>
      </w:tr>
      <w:tr w:rsidR="009B1143" w14:paraId="14326C58" w14:textId="77777777" w:rsidTr="0094177F">
        <w:tc>
          <w:tcPr>
            <w:tcW w:w="0" w:type="auto"/>
          </w:tcPr>
          <w:p w14:paraId="5A575805" w14:textId="77777777" w:rsidR="009B1143" w:rsidRDefault="009B1143" w:rsidP="009B1143">
            <w:pPr>
              <w:pStyle w:val="ListParagraph"/>
              <w:numPr>
                <w:ilvl w:val="0"/>
                <w:numId w:val="143"/>
              </w:numPr>
            </w:pPr>
            <w:r>
              <w:t>Consult</w:t>
            </w:r>
          </w:p>
        </w:tc>
        <w:tc>
          <w:tcPr>
            <w:tcW w:w="0" w:type="auto"/>
          </w:tcPr>
          <w:p w14:paraId="63D8AEF3" w14:textId="11F1A4E3" w:rsidR="009B1143" w:rsidRDefault="00A36ABF" w:rsidP="009B1143">
            <w:r>
              <w:t>E</w:t>
            </w:r>
            <w:r w:rsidR="009B1143">
              <w:t>very 5 years</w:t>
            </w:r>
          </w:p>
        </w:tc>
        <w:tc>
          <w:tcPr>
            <w:tcW w:w="0" w:type="auto"/>
          </w:tcPr>
          <w:p w14:paraId="0ABC9924" w14:textId="77777777" w:rsidR="009B1143" w:rsidRDefault="003E7AD3" w:rsidP="003E7AD3">
            <w:r>
              <w:t>Public comment and other engagements</w:t>
            </w:r>
          </w:p>
        </w:tc>
        <w:tc>
          <w:tcPr>
            <w:tcW w:w="0" w:type="auto"/>
          </w:tcPr>
          <w:p w14:paraId="004BAD09" w14:textId="77777777" w:rsidR="009B1143" w:rsidRDefault="009B1143" w:rsidP="009B1143"/>
        </w:tc>
        <w:tc>
          <w:tcPr>
            <w:tcW w:w="0" w:type="auto"/>
          </w:tcPr>
          <w:p w14:paraId="7239D329" w14:textId="77777777" w:rsidR="009B1143" w:rsidRDefault="009B1143" w:rsidP="009B1143">
            <w:r>
              <w:t>Consult</w:t>
            </w:r>
          </w:p>
        </w:tc>
        <w:tc>
          <w:tcPr>
            <w:tcW w:w="0" w:type="auto"/>
          </w:tcPr>
          <w:p w14:paraId="2F66C222" w14:textId="77777777" w:rsidR="009B1143" w:rsidRDefault="009B1143" w:rsidP="009B1143">
            <w:r>
              <w:t>Consult</w:t>
            </w:r>
          </w:p>
        </w:tc>
      </w:tr>
      <w:tr w:rsidR="009B1143" w14:paraId="5B290A6E" w14:textId="77777777" w:rsidTr="0094177F">
        <w:tc>
          <w:tcPr>
            <w:tcW w:w="0" w:type="auto"/>
          </w:tcPr>
          <w:p w14:paraId="6D732536" w14:textId="77777777" w:rsidR="009B1143" w:rsidRDefault="009B1143" w:rsidP="009B1143">
            <w:pPr>
              <w:pStyle w:val="ListParagraph"/>
              <w:numPr>
                <w:ilvl w:val="0"/>
                <w:numId w:val="143"/>
              </w:numPr>
            </w:pPr>
            <w:r>
              <w:t>Approve</w:t>
            </w:r>
          </w:p>
        </w:tc>
        <w:tc>
          <w:tcPr>
            <w:tcW w:w="0" w:type="auto"/>
          </w:tcPr>
          <w:p w14:paraId="75678020" w14:textId="7E4F54DB" w:rsidR="009B1143" w:rsidRDefault="00A36ABF" w:rsidP="009B1143">
            <w:r>
              <w:t>E</w:t>
            </w:r>
            <w:r w:rsidR="009B1143">
              <w:t>very 5 years</w:t>
            </w:r>
          </w:p>
        </w:tc>
        <w:tc>
          <w:tcPr>
            <w:tcW w:w="0" w:type="auto"/>
          </w:tcPr>
          <w:p w14:paraId="1EAB410A" w14:textId="77777777" w:rsidR="003E7AD3" w:rsidRDefault="003E7AD3" w:rsidP="003E7AD3">
            <w:r>
              <w:t xml:space="preserve">Final Strategic Plan </w:t>
            </w:r>
          </w:p>
          <w:p w14:paraId="2AEAE863" w14:textId="77777777" w:rsidR="003E7AD3" w:rsidRDefault="003E7AD3" w:rsidP="003E7AD3">
            <w:pPr>
              <w:pStyle w:val="ListParagraph"/>
              <w:numPr>
                <w:ilvl w:val="0"/>
                <w:numId w:val="146"/>
              </w:numPr>
            </w:pPr>
            <w:r>
              <w:t>same as above, plus:</w:t>
            </w:r>
          </w:p>
          <w:p w14:paraId="10E1E9F2" w14:textId="77777777" w:rsidR="003E7AD3" w:rsidRDefault="003E7AD3" w:rsidP="003E7AD3">
            <w:pPr>
              <w:pStyle w:val="ListParagraph"/>
              <w:numPr>
                <w:ilvl w:val="0"/>
                <w:numId w:val="146"/>
              </w:numPr>
            </w:pPr>
            <w:r>
              <w:t>Strategic Goals</w:t>
            </w:r>
          </w:p>
          <w:p w14:paraId="45D8A36F" w14:textId="77777777" w:rsidR="003E7AD3" w:rsidRDefault="003E7AD3" w:rsidP="003E7AD3">
            <w:pPr>
              <w:pStyle w:val="ListParagraph"/>
              <w:numPr>
                <w:ilvl w:val="0"/>
                <w:numId w:val="146"/>
              </w:numPr>
            </w:pPr>
            <w:r>
              <w:t>Key Success Factors</w:t>
            </w:r>
          </w:p>
          <w:p w14:paraId="2302ADD8" w14:textId="77777777" w:rsidR="003E7AD3" w:rsidRDefault="003E7AD3" w:rsidP="003E7AD3">
            <w:pPr>
              <w:pStyle w:val="ListParagraph"/>
              <w:numPr>
                <w:ilvl w:val="0"/>
                <w:numId w:val="146"/>
              </w:numPr>
            </w:pPr>
            <w:r>
              <w:t>(outcomes)</w:t>
            </w:r>
          </w:p>
          <w:p w14:paraId="38D40D1D" w14:textId="77777777" w:rsidR="009B1143" w:rsidRDefault="003E7AD3" w:rsidP="003E7AD3">
            <w:pPr>
              <w:pStyle w:val="ListParagraph"/>
              <w:numPr>
                <w:ilvl w:val="0"/>
                <w:numId w:val="146"/>
              </w:numPr>
            </w:pPr>
            <w:r>
              <w:t>Strategic Risks</w:t>
            </w:r>
          </w:p>
        </w:tc>
        <w:tc>
          <w:tcPr>
            <w:tcW w:w="0" w:type="auto"/>
          </w:tcPr>
          <w:p w14:paraId="32B95C62" w14:textId="5EB36905" w:rsidR="009B1143" w:rsidRDefault="00F568B7" w:rsidP="003E7AD3">
            <w:r w:rsidRPr="00F568B7">
              <w:t>Update based on consultations and long-term planning work</w:t>
            </w:r>
          </w:p>
        </w:tc>
        <w:tc>
          <w:tcPr>
            <w:tcW w:w="0" w:type="auto"/>
          </w:tcPr>
          <w:p w14:paraId="0C19E050" w14:textId="77777777" w:rsidR="009B1143" w:rsidRDefault="009B1143" w:rsidP="009B1143">
            <w:r>
              <w:t>Approve</w:t>
            </w:r>
          </w:p>
        </w:tc>
        <w:tc>
          <w:tcPr>
            <w:tcW w:w="0" w:type="auto"/>
          </w:tcPr>
          <w:p w14:paraId="57BF2631" w14:textId="77777777" w:rsidR="009B1143" w:rsidRDefault="009B1143" w:rsidP="009B1143"/>
        </w:tc>
      </w:tr>
    </w:tbl>
    <w:p w14:paraId="5081F5A0" w14:textId="77777777" w:rsidR="00780BEF" w:rsidRPr="00780BEF" w:rsidRDefault="00780BEF" w:rsidP="00780BEF"/>
    <w:p w14:paraId="24B8E8E6" w14:textId="44773ED5" w:rsidR="00253EB2" w:rsidRPr="00253EB2" w:rsidRDefault="00253EB2" w:rsidP="00253EB2">
      <w:pPr>
        <w:ind w:right="2240"/>
        <w:rPr>
          <w:szCs w:val="22"/>
        </w:rPr>
      </w:pPr>
      <w:r>
        <w:rPr>
          <w:szCs w:val="22"/>
        </w:rPr>
        <w:t xml:space="preserve">[1] </w:t>
      </w:r>
      <w:r w:rsidRPr="00253EB2">
        <w:rPr>
          <w:szCs w:val="22"/>
        </w:rPr>
        <w:t xml:space="preserve">Five-Year Strategic Plan for FY16–FY20 is linked to the Five-Year Operating Plan, which informs the </w:t>
      </w:r>
      <w:r w:rsidR="00A36ABF">
        <w:rPr>
          <w:szCs w:val="22"/>
        </w:rPr>
        <w:t>Fiscal</w:t>
      </w:r>
      <w:r w:rsidRPr="00253EB2">
        <w:rPr>
          <w:szCs w:val="22"/>
        </w:rPr>
        <w:t>-Year Operating Plan &amp; Budget. The nex</w:t>
      </w:r>
      <w:r>
        <w:rPr>
          <w:szCs w:val="22"/>
        </w:rPr>
        <w:t xml:space="preserve">t Strategic Planning effort for </w:t>
      </w:r>
      <w:r w:rsidRPr="00253EB2">
        <w:rPr>
          <w:szCs w:val="22"/>
        </w:rPr>
        <w:t xml:space="preserve">FY21 – FY25 will start in FY19. </w:t>
      </w:r>
    </w:p>
    <w:p w14:paraId="64CB7700" w14:textId="2DB25329" w:rsidR="00253EB2" w:rsidRPr="00253EB2" w:rsidRDefault="00253EB2" w:rsidP="00253EB2">
      <w:pPr>
        <w:ind w:right="2240"/>
        <w:rPr>
          <w:szCs w:val="22"/>
        </w:rPr>
      </w:pPr>
      <w:r>
        <w:rPr>
          <w:szCs w:val="22"/>
        </w:rPr>
        <w:t xml:space="preserve">[2] </w:t>
      </w:r>
      <w:r w:rsidRPr="00253EB2">
        <w:rPr>
          <w:szCs w:val="22"/>
        </w:rPr>
        <w:t xml:space="preserve">All documents </w:t>
      </w:r>
      <w:r w:rsidR="00BA0D43">
        <w:rPr>
          <w:szCs w:val="22"/>
        </w:rPr>
        <w:t>are</w:t>
      </w:r>
      <w:r w:rsidRPr="00253EB2">
        <w:rPr>
          <w:szCs w:val="22"/>
        </w:rPr>
        <w:t xml:space="preserve"> posted and publically available. </w:t>
      </w:r>
    </w:p>
    <w:p w14:paraId="6CA124B9" w14:textId="61B2BE40" w:rsidR="00253EB2" w:rsidRPr="00253EB2" w:rsidRDefault="00253EB2" w:rsidP="00253EB2">
      <w:pPr>
        <w:ind w:right="2240"/>
        <w:rPr>
          <w:szCs w:val="22"/>
        </w:rPr>
      </w:pPr>
      <w:r>
        <w:rPr>
          <w:szCs w:val="22"/>
        </w:rPr>
        <w:t xml:space="preserve">[3] </w:t>
      </w:r>
      <w:r w:rsidRPr="00253EB2">
        <w:rPr>
          <w:szCs w:val="22"/>
        </w:rPr>
        <w:t>The</w:t>
      </w:r>
      <w:r w:rsidR="009F694C">
        <w:rPr>
          <w:szCs w:val="22"/>
        </w:rPr>
        <w:t xml:space="preserve"> next</w:t>
      </w:r>
      <w:r w:rsidRPr="00253EB2">
        <w:rPr>
          <w:szCs w:val="22"/>
        </w:rPr>
        <w:t xml:space="preserve"> planning cycle will </w:t>
      </w:r>
      <w:r w:rsidR="00014573">
        <w:rPr>
          <w:szCs w:val="22"/>
        </w:rPr>
        <w:t>start</w:t>
      </w:r>
      <w:r w:rsidR="00014573" w:rsidRPr="00253EB2">
        <w:rPr>
          <w:szCs w:val="22"/>
        </w:rPr>
        <w:t xml:space="preserve"> </w:t>
      </w:r>
      <w:r w:rsidR="00014573">
        <w:rPr>
          <w:szCs w:val="22"/>
        </w:rPr>
        <w:t>in</w:t>
      </w:r>
      <w:r w:rsidR="009F694C">
        <w:rPr>
          <w:szCs w:val="22"/>
        </w:rPr>
        <w:t xml:space="preserve"> FY19</w:t>
      </w:r>
      <w:r w:rsidRPr="00253EB2">
        <w:rPr>
          <w:szCs w:val="22"/>
        </w:rPr>
        <w:t xml:space="preserve"> to allow sufficient time for key planning steps. </w:t>
      </w:r>
    </w:p>
    <w:p w14:paraId="7D0AB25B" w14:textId="5732CD79" w:rsidR="00E5204D" w:rsidRPr="00E56494" w:rsidRDefault="00253EB2" w:rsidP="00253EB2">
      <w:pPr>
        <w:ind w:right="2240"/>
        <w:rPr>
          <w:szCs w:val="22"/>
        </w:rPr>
      </w:pPr>
      <w:r>
        <w:rPr>
          <w:szCs w:val="22"/>
        </w:rPr>
        <w:t xml:space="preserve">[4] </w:t>
      </w:r>
      <w:r w:rsidR="009F694C">
        <w:rPr>
          <w:szCs w:val="22"/>
        </w:rPr>
        <w:t>E</w:t>
      </w:r>
      <w:r w:rsidR="009F694C" w:rsidRPr="00253EB2">
        <w:rPr>
          <w:szCs w:val="22"/>
        </w:rPr>
        <w:t xml:space="preserve">nvironmental analysis </w:t>
      </w:r>
      <w:r w:rsidR="009F694C">
        <w:rPr>
          <w:szCs w:val="22"/>
        </w:rPr>
        <w:t>is a</w:t>
      </w:r>
      <w:r w:rsidR="009F694C" w:rsidRPr="00253EB2">
        <w:rPr>
          <w:szCs w:val="22"/>
        </w:rPr>
        <w:t xml:space="preserve">n </w:t>
      </w:r>
      <w:r w:rsidRPr="00253EB2">
        <w:rPr>
          <w:szCs w:val="22"/>
        </w:rPr>
        <w:t>important aspect of strategic planning</w:t>
      </w:r>
      <w:r w:rsidR="009F694C">
        <w:rPr>
          <w:szCs w:val="22"/>
        </w:rPr>
        <w:t>.</w:t>
      </w:r>
      <w:r w:rsidRPr="00253EB2">
        <w:rPr>
          <w:szCs w:val="22"/>
        </w:rPr>
        <w:t xml:space="preserve"> </w:t>
      </w:r>
      <w:r w:rsidR="009F694C">
        <w:rPr>
          <w:szCs w:val="22"/>
        </w:rPr>
        <w:t>It</w:t>
      </w:r>
      <w:r w:rsidRPr="00253EB2">
        <w:rPr>
          <w:szCs w:val="22"/>
        </w:rPr>
        <w:t xml:space="preserve"> </w:t>
      </w:r>
      <w:r w:rsidR="009F694C" w:rsidRPr="00253EB2">
        <w:rPr>
          <w:szCs w:val="22"/>
        </w:rPr>
        <w:t>includ</w:t>
      </w:r>
      <w:r w:rsidR="009F694C">
        <w:rPr>
          <w:szCs w:val="22"/>
        </w:rPr>
        <w:t>es</w:t>
      </w:r>
      <w:r w:rsidR="009F694C" w:rsidRPr="00253EB2">
        <w:rPr>
          <w:szCs w:val="22"/>
        </w:rPr>
        <w:t xml:space="preserve"> </w:t>
      </w:r>
      <w:r w:rsidRPr="00253EB2">
        <w:rPr>
          <w:szCs w:val="22"/>
        </w:rPr>
        <w:t xml:space="preserve">assessment of </w:t>
      </w:r>
      <w:r w:rsidR="009F694C">
        <w:rPr>
          <w:szCs w:val="22"/>
        </w:rPr>
        <w:t>s</w:t>
      </w:r>
      <w:r w:rsidR="009F694C" w:rsidRPr="00253EB2">
        <w:rPr>
          <w:szCs w:val="22"/>
        </w:rPr>
        <w:t xml:space="preserve">trengths </w:t>
      </w:r>
      <w:r w:rsidRPr="00253EB2">
        <w:rPr>
          <w:szCs w:val="22"/>
        </w:rPr>
        <w:t xml:space="preserve">and </w:t>
      </w:r>
      <w:r w:rsidR="009F694C">
        <w:rPr>
          <w:szCs w:val="22"/>
        </w:rPr>
        <w:t>w</w:t>
      </w:r>
      <w:r w:rsidR="009F694C" w:rsidRPr="00253EB2">
        <w:rPr>
          <w:szCs w:val="22"/>
        </w:rPr>
        <w:t xml:space="preserve">eaknesses </w:t>
      </w:r>
      <w:r w:rsidRPr="00253EB2">
        <w:rPr>
          <w:szCs w:val="22"/>
        </w:rPr>
        <w:t>(internally</w:t>
      </w:r>
      <w:r w:rsidR="009F694C">
        <w:rPr>
          <w:szCs w:val="22"/>
        </w:rPr>
        <w:t xml:space="preserve"> </w:t>
      </w:r>
      <w:r w:rsidRPr="00253EB2">
        <w:rPr>
          <w:szCs w:val="22"/>
        </w:rPr>
        <w:t xml:space="preserve">focused) and </w:t>
      </w:r>
      <w:r w:rsidR="009F694C">
        <w:rPr>
          <w:szCs w:val="22"/>
        </w:rPr>
        <w:t>o</w:t>
      </w:r>
      <w:r w:rsidR="009F694C" w:rsidRPr="00253EB2">
        <w:rPr>
          <w:szCs w:val="22"/>
        </w:rPr>
        <w:t xml:space="preserve">pportunities </w:t>
      </w:r>
      <w:r w:rsidRPr="00253EB2">
        <w:rPr>
          <w:szCs w:val="22"/>
        </w:rPr>
        <w:t xml:space="preserve">and </w:t>
      </w:r>
      <w:r w:rsidR="009F694C">
        <w:rPr>
          <w:szCs w:val="22"/>
        </w:rPr>
        <w:t>t</w:t>
      </w:r>
      <w:r w:rsidR="009F694C" w:rsidRPr="00253EB2">
        <w:rPr>
          <w:szCs w:val="22"/>
        </w:rPr>
        <w:t>hreats</w:t>
      </w:r>
      <w:r w:rsidR="009F694C">
        <w:rPr>
          <w:szCs w:val="22"/>
        </w:rPr>
        <w:t xml:space="preserve"> </w:t>
      </w:r>
      <w:r w:rsidRPr="00253EB2">
        <w:rPr>
          <w:szCs w:val="22"/>
        </w:rPr>
        <w:t>(externally</w:t>
      </w:r>
      <w:r w:rsidR="009F694C">
        <w:rPr>
          <w:szCs w:val="22"/>
        </w:rPr>
        <w:t xml:space="preserve"> </w:t>
      </w:r>
      <w:r w:rsidRPr="00253EB2">
        <w:rPr>
          <w:szCs w:val="22"/>
        </w:rPr>
        <w:t>focused).</w:t>
      </w:r>
    </w:p>
    <w:p w14:paraId="1E6955A8" w14:textId="77777777" w:rsidR="00253EB2" w:rsidRDefault="00253EB2" w:rsidP="00253EB2">
      <w:pPr>
        <w:pStyle w:val="Heading4"/>
        <w:tabs>
          <w:tab w:val="left" w:pos="2922"/>
        </w:tabs>
        <w:ind w:right="2240"/>
      </w:pPr>
      <w:r>
        <w:lastRenderedPageBreak/>
        <w:t>Five-Year Operating Plan Process</w:t>
      </w:r>
    </w:p>
    <w:tbl>
      <w:tblPr>
        <w:tblStyle w:val="TableGrid"/>
        <w:tblW w:w="0" w:type="auto"/>
        <w:tblLook w:val="04A0" w:firstRow="1" w:lastRow="0" w:firstColumn="1" w:lastColumn="0" w:noHBand="0" w:noVBand="1"/>
      </w:tblPr>
      <w:tblGrid>
        <w:gridCol w:w="1721"/>
        <w:gridCol w:w="1185"/>
        <w:gridCol w:w="4769"/>
        <w:gridCol w:w="1894"/>
        <w:gridCol w:w="986"/>
        <w:gridCol w:w="1435"/>
      </w:tblGrid>
      <w:tr w:rsidR="009B1143" w14:paraId="647A9682" w14:textId="77777777" w:rsidTr="0094177F">
        <w:tc>
          <w:tcPr>
            <w:tcW w:w="0" w:type="auto"/>
            <w:gridSpan w:val="3"/>
          </w:tcPr>
          <w:p w14:paraId="4A07C69A" w14:textId="77777777" w:rsidR="009B1143" w:rsidRDefault="009B1143" w:rsidP="00780BEF"/>
        </w:tc>
        <w:tc>
          <w:tcPr>
            <w:tcW w:w="0" w:type="auto"/>
            <w:gridSpan w:val="3"/>
          </w:tcPr>
          <w:p w14:paraId="275AE11B" w14:textId="77777777" w:rsidR="009B1143" w:rsidRDefault="009B1143" w:rsidP="009B1143">
            <w:pPr>
              <w:jc w:val="center"/>
            </w:pPr>
            <w:r w:rsidRPr="009B1143">
              <w:rPr>
                <w:b/>
              </w:rPr>
              <w:t>Community Roles and Responsibilities</w:t>
            </w:r>
          </w:p>
        </w:tc>
      </w:tr>
      <w:tr w:rsidR="009B1143" w:rsidRPr="009B1143" w14:paraId="5945517B" w14:textId="77777777" w:rsidTr="0094177F">
        <w:tc>
          <w:tcPr>
            <w:tcW w:w="0" w:type="auto"/>
            <w:shd w:val="clear" w:color="auto" w:fill="FF0000"/>
          </w:tcPr>
          <w:p w14:paraId="4DECE0ED" w14:textId="77777777" w:rsidR="009B1143" w:rsidRPr="009B1143" w:rsidRDefault="009B1143" w:rsidP="009B1143">
            <w:pPr>
              <w:jc w:val="center"/>
              <w:rPr>
                <w:b/>
              </w:rPr>
            </w:pPr>
            <w:r>
              <w:rPr>
                <w:b/>
                <w:color w:val="FFFFFF" w:themeColor="background1"/>
              </w:rPr>
              <w:t>Five-Year Operating</w:t>
            </w:r>
            <w:r w:rsidRPr="009B1143">
              <w:rPr>
                <w:b/>
                <w:color w:val="FFFFFF" w:themeColor="background1"/>
              </w:rPr>
              <w:t xml:space="preserve"> Plan [</w:t>
            </w:r>
            <w:r>
              <w:rPr>
                <w:b/>
                <w:color w:val="FFFFFF" w:themeColor="background1"/>
              </w:rPr>
              <w:t>5</w:t>
            </w:r>
            <w:r w:rsidRPr="009B1143">
              <w:rPr>
                <w:b/>
                <w:color w:val="FFFFFF" w:themeColor="background1"/>
              </w:rPr>
              <w:t>]</w:t>
            </w:r>
          </w:p>
        </w:tc>
        <w:tc>
          <w:tcPr>
            <w:tcW w:w="0" w:type="auto"/>
          </w:tcPr>
          <w:p w14:paraId="137DCCED" w14:textId="77777777" w:rsidR="009B1143" w:rsidRPr="009B1143" w:rsidRDefault="009B1143" w:rsidP="009B1143">
            <w:pPr>
              <w:jc w:val="center"/>
              <w:rPr>
                <w:b/>
              </w:rPr>
            </w:pPr>
            <w:r w:rsidRPr="009B1143">
              <w:rPr>
                <w:b/>
              </w:rPr>
              <w:t>Frequency</w:t>
            </w:r>
          </w:p>
        </w:tc>
        <w:tc>
          <w:tcPr>
            <w:tcW w:w="0" w:type="auto"/>
          </w:tcPr>
          <w:p w14:paraId="5C2B57FE" w14:textId="77777777" w:rsidR="009B1143" w:rsidRPr="009B1143" w:rsidRDefault="009B1143" w:rsidP="009B1143">
            <w:pPr>
              <w:jc w:val="center"/>
              <w:rPr>
                <w:b/>
              </w:rPr>
            </w:pPr>
            <w:r w:rsidRPr="009B1143">
              <w:rPr>
                <w:b/>
              </w:rPr>
              <w:t>Supporting Elements [2]</w:t>
            </w:r>
          </w:p>
        </w:tc>
        <w:tc>
          <w:tcPr>
            <w:tcW w:w="0" w:type="auto"/>
            <w:shd w:val="clear" w:color="auto" w:fill="00B0F0"/>
          </w:tcPr>
          <w:p w14:paraId="05DB9873" w14:textId="77777777" w:rsidR="009B1143" w:rsidRPr="009B1143" w:rsidRDefault="009B1143" w:rsidP="009B1143">
            <w:pPr>
              <w:jc w:val="center"/>
              <w:rPr>
                <w:b/>
              </w:rPr>
            </w:pPr>
            <w:r w:rsidRPr="009B1143">
              <w:rPr>
                <w:b/>
              </w:rPr>
              <w:t>Staff</w:t>
            </w:r>
          </w:p>
        </w:tc>
        <w:tc>
          <w:tcPr>
            <w:tcW w:w="0" w:type="auto"/>
            <w:shd w:val="clear" w:color="auto" w:fill="FFFF00"/>
          </w:tcPr>
          <w:p w14:paraId="547419D7" w14:textId="77777777" w:rsidR="009B1143" w:rsidRPr="009B1143" w:rsidRDefault="009B1143" w:rsidP="009B1143">
            <w:pPr>
              <w:jc w:val="center"/>
              <w:rPr>
                <w:b/>
              </w:rPr>
            </w:pPr>
            <w:r w:rsidRPr="009B1143">
              <w:rPr>
                <w:b/>
              </w:rPr>
              <w:t>Board</w:t>
            </w:r>
          </w:p>
        </w:tc>
        <w:tc>
          <w:tcPr>
            <w:tcW w:w="0" w:type="auto"/>
            <w:shd w:val="clear" w:color="auto" w:fill="92D050"/>
          </w:tcPr>
          <w:p w14:paraId="05103170" w14:textId="77777777" w:rsidR="009B1143" w:rsidRPr="009B1143" w:rsidRDefault="009B1143" w:rsidP="009B1143">
            <w:pPr>
              <w:jc w:val="center"/>
              <w:rPr>
                <w:b/>
              </w:rPr>
            </w:pPr>
            <w:r w:rsidRPr="009B1143">
              <w:rPr>
                <w:b/>
              </w:rPr>
              <w:t>Stakeholders</w:t>
            </w:r>
          </w:p>
        </w:tc>
      </w:tr>
      <w:tr w:rsidR="00780BEF" w14:paraId="2D749FA0" w14:textId="77777777" w:rsidTr="0094177F">
        <w:tc>
          <w:tcPr>
            <w:tcW w:w="0" w:type="auto"/>
          </w:tcPr>
          <w:p w14:paraId="5353B393" w14:textId="77777777" w:rsidR="00780BEF" w:rsidRDefault="003E7AD3" w:rsidP="003E7AD3">
            <w:pPr>
              <w:pStyle w:val="ListParagraph"/>
              <w:numPr>
                <w:ilvl w:val="0"/>
                <w:numId w:val="147"/>
              </w:numPr>
            </w:pPr>
            <w:r>
              <w:t>Develop</w:t>
            </w:r>
          </w:p>
        </w:tc>
        <w:tc>
          <w:tcPr>
            <w:tcW w:w="0" w:type="auto"/>
          </w:tcPr>
          <w:p w14:paraId="4D1CEAB7" w14:textId="53017C23" w:rsidR="003E7AD3" w:rsidRDefault="00A36ABF" w:rsidP="003E7AD3">
            <w:r>
              <w:t>E</w:t>
            </w:r>
            <w:r w:rsidR="003E7AD3">
              <w:t>very 5</w:t>
            </w:r>
          </w:p>
          <w:p w14:paraId="69653FED" w14:textId="77777777" w:rsidR="00780BEF" w:rsidRDefault="003E7AD3" w:rsidP="003E7AD3">
            <w:r>
              <w:t>years</w:t>
            </w:r>
          </w:p>
        </w:tc>
        <w:tc>
          <w:tcPr>
            <w:tcW w:w="0" w:type="auto"/>
          </w:tcPr>
          <w:p w14:paraId="6C5251F1" w14:textId="77777777" w:rsidR="003E7AD3" w:rsidRPr="003E7AD3" w:rsidRDefault="003E7AD3" w:rsidP="00957194">
            <w:pPr>
              <w:pStyle w:val="ListParagraph"/>
              <w:numPr>
                <w:ilvl w:val="0"/>
                <w:numId w:val="173"/>
              </w:numPr>
              <w:autoSpaceDE w:val="0"/>
              <w:autoSpaceDN w:val="0"/>
              <w:adjustRightInd w:val="0"/>
              <w:rPr>
                <w:rFonts w:ascii="Calibri" w:hAnsi="Calibri" w:cs="Calibri"/>
                <w:color w:val="000000"/>
                <w:sz w:val="24"/>
              </w:rPr>
            </w:pPr>
            <w:r w:rsidRPr="003E7AD3">
              <w:rPr>
                <w:rFonts w:ascii="Calibri" w:hAnsi="Calibri" w:cs="Calibri"/>
                <w:color w:val="000000"/>
                <w:sz w:val="24"/>
              </w:rPr>
              <w:t>Planning Calendar</w:t>
            </w:r>
          </w:p>
          <w:p w14:paraId="2D1E8B81" w14:textId="77777777" w:rsidR="003E7AD3" w:rsidRPr="003E7AD3" w:rsidRDefault="003E7AD3" w:rsidP="00957194">
            <w:pPr>
              <w:pStyle w:val="ListParagraph"/>
              <w:numPr>
                <w:ilvl w:val="0"/>
                <w:numId w:val="173"/>
              </w:numPr>
              <w:autoSpaceDE w:val="0"/>
              <w:autoSpaceDN w:val="0"/>
              <w:adjustRightInd w:val="0"/>
              <w:rPr>
                <w:rFonts w:ascii="Calibri" w:hAnsi="Calibri" w:cs="Calibri"/>
                <w:color w:val="000000"/>
                <w:sz w:val="24"/>
              </w:rPr>
            </w:pPr>
            <w:r w:rsidRPr="003E7AD3">
              <w:rPr>
                <w:rFonts w:ascii="Calibri" w:hAnsi="Calibri" w:cs="Calibri"/>
                <w:color w:val="000000"/>
                <w:sz w:val="24"/>
              </w:rPr>
              <w:t>Five-Year Financial Model</w:t>
            </w:r>
          </w:p>
          <w:p w14:paraId="006969D1" w14:textId="77777777" w:rsidR="00957194" w:rsidRDefault="003E7AD3" w:rsidP="00957194">
            <w:pPr>
              <w:pStyle w:val="ListParagraph"/>
              <w:numPr>
                <w:ilvl w:val="0"/>
                <w:numId w:val="173"/>
              </w:numPr>
              <w:autoSpaceDE w:val="0"/>
              <w:autoSpaceDN w:val="0"/>
              <w:adjustRightInd w:val="0"/>
              <w:rPr>
                <w:rFonts w:ascii="Calibri" w:hAnsi="Calibri" w:cs="Calibri"/>
                <w:color w:val="000000"/>
                <w:sz w:val="24"/>
              </w:rPr>
            </w:pPr>
            <w:r w:rsidRPr="003E7AD3">
              <w:rPr>
                <w:rFonts w:ascii="Calibri" w:hAnsi="Calibri" w:cs="Calibri"/>
                <w:color w:val="000000"/>
                <w:sz w:val="24"/>
              </w:rPr>
              <w:t>Draft Summary of Five-Year</w:t>
            </w:r>
            <w:r w:rsidR="00AC3CC7">
              <w:rPr>
                <w:rFonts w:ascii="Calibri" w:hAnsi="Calibri" w:cs="Calibri"/>
                <w:color w:val="000000"/>
                <w:sz w:val="24"/>
              </w:rPr>
              <w:t xml:space="preserve"> </w:t>
            </w:r>
            <w:r w:rsidR="00AC3CC7" w:rsidRPr="003E7AD3">
              <w:rPr>
                <w:rFonts w:ascii="Calibri" w:hAnsi="Calibri" w:cs="Calibri"/>
                <w:color w:val="000000"/>
                <w:sz w:val="24"/>
              </w:rPr>
              <w:t>Operating Plan</w:t>
            </w:r>
          </w:p>
          <w:p w14:paraId="0C81454B" w14:textId="670D2E72" w:rsidR="00780BEF" w:rsidRPr="003E7AD3" w:rsidRDefault="003E7AD3" w:rsidP="00957194">
            <w:pPr>
              <w:pStyle w:val="ListParagraph"/>
              <w:numPr>
                <w:ilvl w:val="0"/>
                <w:numId w:val="173"/>
              </w:numPr>
              <w:autoSpaceDE w:val="0"/>
              <w:autoSpaceDN w:val="0"/>
              <w:adjustRightInd w:val="0"/>
              <w:rPr>
                <w:rFonts w:ascii="Calibri" w:hAnsi="Calibri" w:cs="Calibri"/>
                <w:color w:val="000000"/>
                <w:sz w:val="24"/>
              </w:rPr>
            </w:pPr>
            <w:r w:rsidRPr="003E7AD3">
              <w:rPr>
                <w:rFonts w:ascii="Calibri" w:hAnsi="Calibri" w:cs="Calibri"/>
                <w:color w:val="000000"/>
                <w:sz w:val="24"/>
              </w:rPr>
              <w:t xml:space="preserve">Strategic goals with corresponding </w:t>
            </w:r>
            <w:r w:rsidR="00F568B7">
              <w:rPr>
                <w:rFonts w:ascii="Calibri" w:hAnsi="Calibri" w:cs="Calibri"/>
                <w:color w:val="000000"/>
                <w:sz w:val="24"/>
              </w:rPr>
              <w:t>Key Performance Indicators</w:t>
            </w:r>
            <w:r w:rsidRPr="003E7AD3">
              <w:rPr>
                <w:rFonts w:ascii="Calibri" w:hAnsi="Calibri" w:cs="Calibri"/>
                <w:color w:val="000000"/>
                <w:sz w:val="24"/>
              </w:rPr>
              <w:t>,</w:t>
            </w:r>
            <w:r w:rsidR="0094177F">
              <w:rPr>
                <w:rFonts w:ascii="Calibri" w:hAnsi="Calibri" w:cs="Calibri"/>
                <w:color w:val="000000"/>
                <w:sz w:val="24"/>
              </w:rPr>
              <w:t xml:space="preserve"> </w:t>
            </w:r>
            <w:r>
              <w:rPr>
                <w:rFonts w:ascii="Calibri" w:hAnsi="Calibri" w:cs="Calibri"/>
                <w:color w:val="000000"/>
                <w:sz w:val="24"/>
              </w:rPr>
              <w:t>dependencies, five-year phasing, and list of portfolios</w:t>
            </w:r>
          </w:p>
        </w:tc>
        <w:tc>
          <w:tcPr>
            <w:tcW w:w="0" w:type="auto"/>
          </w:tcPr>
          <w:p w14:paraId="564BF728" w14:textId="77777777" w:rsidR="00780BEF" w:rsidRDefault="0094177F" w:rsidP="00780BEF">
            <w:r>
              <w:t>Develop</w:t>
            </w:r>
          </w:p>
        </w:tc>
        <w:tc>
          <w:tcPr>
            <w:tcW w:w="0" w:type="auto"/>
          </w:tcPr>
          <w:p w14:paraId="3B559A1D" w14:textId="77777777" w:rsidR="00780BEF" w:rsidRDefault="00780BEF" w:rsidP="00780BEF"/>
        </w:tc>
        <w:tc>
          <w:tcPr>
            <w:tcW w:w="0" w:type="auto"/>
          </w:tcPr>
          <w:p w14:paraId="5E06298B" w14:textId="77777777" w:rsidR="00780BEF" w:rsidRDefault="00780BEF" w:rsidP="00780BEF"/>
        </w:tc>
      </w:tr>
      <w:tr w:rsidR="00780BEF" w14:paraId="069B13CB" w14:textId="77777777" w:rsidTr="0094177F">
        <w:tc>
          <w:tcPr>
            <w:tcW w:w="0" w:type="auto"/>
          </w:tcPr>
          <w:p w14:paraId="6E1C86B4" w14:textId="79A88083" w:rsidR="00780BEF" w:rsidRDefault="00957194" w:rsidP="003E7AD3">
            <w:r>
              <w:t>2</w:t>
            </w:r>
            <w:r w:rsidR="003E7AD3">
              <w:t>. Consult</w:t>
            </w:r>
          </w:p>
        </w:tc>
        <w:tc>
          <w:tcPr>
            <w:tcW w:w="0" w:type="auto"/>
          </w:tcPr>
          <w:p w14:paraId="57688F77" w14:textId="6C5C6654" w:rsidR="003E7AD3" w:rsidRDefault="00A36ABF" w:rsidP="003E7AD3">
            <w:r>
              <w:t>E</w:t>
            </w:r>
            <w:r w:rsidR="003E7AD3">
              <w:t>very 5</w:t>
            </w:r>
          </w:p>
          <w:p w14:paraId="6154AD9B" w14:textId="77777777" w:rsidR="00780BEF" w:rsidRDefault="003E7AD3" w:rsidP="003E7AD3">
            <w:r>
              <w:t>years</w:t>
            </w:r>
          </w:p>
        </w:tc>
        <w:tc>
          <w:tcPr>
            <w:tcW w:w="0" w:type="auto"/>
          </w:tcPr>
          <w:p w14:paraId="58B8CA2B" w14:textId="0CF65287" w:rsidR="00780BEF" w:rsidRDefault="003E7AD3" w:rsidP="003E7AD3">
            <w:r>
              <w:rPr>
                <w:rFonts w:ascii="Calibri" w:hAnsi="Calibri" w:cs="Calibri"/>
                <w:color w:val="000000"/>
                <w:sz w:val="24"/>
              </w:rPr>
              <w:t>Public comment and other</w:t>
            </w:r>
            <w:r w:rsidR="00AC3CC7">
              <w:rPr>
                <w:rFonts w:ascii="Calibri" w:hAnsi="Calibri" w:cs="Calibri"/>
                <w:color w:val="000000"/>
                <w:sz w:val="24"/>
              </w:rPr>
              <w:t xml:space="preserve"> engagements</w:t>
            </w:r>
          </w:p>
        </w:tc>
        <w:tc>
          <w:tcPr>
            <w:tcW w:w="0" w:type="auto"/>
          </w:tcPr>
          <w:p w14:paraId="4430B52E" w14:textId="77777777" w:rsidR="00780BEF" w:rsidRDefault="00780BEF" w:rsidP="00780BEF"/>
        </w:tc>
        <w:tc>
          <w:tcPr>
            <w:tcW w:w="0" w:type="auto"/>
          </w:tcPr>
          <w:p w14:paraId="1BA36C39" w14:textId="77777777" w:rsidR="00780BEF" w:rsidRDefault="0094177F" w:rsidP="00780BEF">
            <w:r>
              <w:t>Consult</w:t>
            </w:r>
          </w:p>
        </w:tc>
        <w:tc>
          <w:tcPr>
            <w:tcW w:w="0" w:type="auto"/>
          </w:tcPr>
          <w:p w14:paraId="677B7742" w14:textId="77777777" w:rsidR="00780BEF" w:rsidRDefault="0094177F" w:rsidP="00780BEF">
            <w:r>
              <w:t>Consult</w:t>
            </w:r>
          </w:p>
        </w:tc>
      </w:tr>
      <w:tr w:rsidR="00780BEF" w14:paraId="43FC101D" w14:textId="77777777" w:rsidTr="0094177F">
        <w:tc>
          <w:tcPr>
            <w:tcW w:w="0" w:type="auto"/>
          </w:tcPr>
          <w:p w14:paraId="06530D0B" w14:textId="77777777" w:rsidR="00780BEF" w:rsidRDefault="003E7AD3" w:rsidP="00957194">
            <w:pPr>
              <w:pStyle w:val="ListParagraph"/>
              <w:numPr>
                <w:ilvl w:val="0"/>
                <w:numId w:val="172"/>
              </w:numPr>
            </w:pPr>
            <w:r>
              <w:t>Update</w:t>
            </w:r>
          </w:p>
        </w:tc>
        <w:tc>
          <w:tcPr>
            <w:tcW w:w="0" w:type="auto"/>
          </w:tcPr>
          <w:p w14:paraId="3B281E9C" w14:textId="2FCE9788" w:rsidR="00780BEF" w:rsidRDefault="00A36ABF" w:rsidP="00780BEF">
            <w:r>
              <w:t>Each year</w:t>
            </w:r>
          </w:p>
        </w:tc>
        <w:tc>
          <w:tcPr>
            <w:tcW w:w="0" w:type="auto"/>
          </w:tcPr>
          <w:p w14:paraId="0D2B28AE" w14:textId="77777777" w:rsidR="003E7AD3" w:rsidRDefault="003E7AD3" w:rsidP="003E7AD3">
            <w:pPr>
              <w:autoSpaceDE w:val="0"/>
              <w:autoSpaceDN w:val="0"/>
              <w:adjustRightInd w:val="0"/>
              <w:rPr>
                <w:rFonts w:ascii="Calibri" w:hAnsi="Calibri" w:cs="Calibri"/>
                <w:color w:val="000000"/>
                <w:sz w:val="24"/>
              </w:rPr>
            </w:pPr>
            <w:r>
              <w:rPr>
                <w:rFonts w:ascii="Calibri" w:hAnsi="Calibri" w:cs="Calibri"/>
                <w:color w:val="000000"/>
                <w:sz w:val="24"/>
              </w:rPr>
              <w:t xml:space="preserve">Annual Reporting </w:t>
            </w:r>
          </w:p>
          <w:p w14:paraId="4BC4652A" w14:textId="7E9FC50D" w:rsidR="003E7AD3" w:rsidRPr="00B43DE6" w:rsidRDefault="003E7AD3" w:rsidP="00B43DE6">
            <w:pPr>
              <w:pStyle w:val="ListParagraph"/>
              <w:numPr>
                <w:ilvl w:val="0"/>
                <w:numId w:val="159"/>
              </w:numPr>
              <w:autoSpaceDE w:val="0"/>
              <w:autoSpaceDN w:val="0"/>
              <w:adjustRightInd w:val="0"/>
              <w:rPr>
                <w:rFonts w:ascii="Calibri" w:hAnsi="Calibri" w:cs="Calibri"/>
                <w:color w:val="000000"/>
                <w:sz w:val="24"/>
              </w:rPr>
            </w:pPr>
            <w:r w:rsidRPr="00B43DE6">
              <w:rPr>
                <w:rFonts w:ascii="Calibri" w:hAnsi="Calibri" w:cs="Calibri"/>
                <w:color w:val="000000"/>
                <w:sz w:val="24"/>
              </w:rPr>
              <w:t>Performance as compared to</w:t>
            </w:r>
            <w:r w:rsidR="00B43DE6">
              <w:rPr>
                <w:rFonts w:ascii="Calibri" w:hAnsi="Calibri" w:cs="Calibri"/>
                <w:color w:val="000000"/>
                <w:sz w:val="24"/>
              </w:rPr>
              <w:t xml:space="preserve"> </w:t>
            </w:r>
          </w:p>
          <w:p w14:paraId="20E25C43" w14:textId="4E326212" w:rsidR="003E7AD3" w:rsidRPr="00B43DE6" w:rsidRDefault="003E7AD3" w:rsidP="00B43DE6">
            <w:pPr>
              <w:pStyle w:val="ListParagraph"/>
              <w:autoSpaceDE w:val="0"/>
              <w:autoSpaceDN w:val="0"/>
              <w:adjustRightInd w:val="0"/>
              <w:rPr>
                <w:rFonts w:ascii="Calibri" w:hAnsi="Calibri" w:cs="Calibri"/>
                <w:color w:val="000000"/>
                <w:sz w:val="24"/>
              </w:rPr>
            </w:pPr>
            <w:r w:rsidRPr="00B43DE6">
              <w:rPr>
                <w:rFonts w:ascii="Calibri" w:hAnsi="Calibri" w:cs="Calibri"/>
                <w:color w:val="000000"/>
                <w:sz w:val="24"/>
              </w:rPr>
              <w:t xml:space="preserve">plan for prior </w:t>
            </w:r>
            <w:r w:rsidR="00C61CBE" w:rsidRPr="00B43DE6">
              <w:rPr>
                <w:rFonts w:ascii="Calibri" w:hAnsi="Calibri" w:cs="Calibri"/>
                <w:color w:val="000000"/>
                <w:sz w:val="24"/>
              </w:rPr>
              <w:t>Fiscal Year</w:t>
            </w:r>
            <w:r w:rsidRPr="00B43DE6">
              <w:rPr>
                <w:rFonts w:ascii="Calibri" w:hAnsi="Calibri" w:cs="Calibri"/>
                <w:color w:val="000000"/>
                <w:sz w:val="24"/>
              </w:rPr>
              <w:t>,</w:t>
            </w:r>
            <w:r w:rsidR="00B43DE6">
              <w:rPr>
                <w:rFonts w:ascii="Calibri" w:hAnsi="Calibri" w:cs="Calibri"/>
                <w:color w:val="000000"/>
                <w:sz w:val="24"/>
              </w:rPr>
              <w:t xml:space="preserve"> </w:t>
            </w:r>
            <w:r w:rsidRPr="00B43DE6">
              <w:rPr>
                <w:rFonts w:ascii="Calibri" w:hAnsi="Calibri" w:cs="Calibri"/>
                <w:color w:val="000000"/>
                <w:sz w:val="24"/>
              </w:rPr>
              <w:t>starting with FY16</w:t>
            </w:r>
          </w:p>
          <w:p w14:paraId="26FA41DF" w14:textId="7DE939B5" w:rsidR="003E7AD3" w:rsidRPr="00B43DE6" w:rsidRDefault="003E7AD3" w:rsidP="00B43DE6">
            <w:pPr>
              <w:pStyle w:val="ListParagraph"/>
              <w:numPr>
                <w:ilvl w:val="0"/>
                <w:numId w:val="159"/>
              </w:numPr>
              <w:autoSpaceDE w:val="0"/>
              <w:autoSpaceDN w:val="0"/>
              <w:adjustRightInd w:val="0"/>
              <w:rPr>
                <w:rFonts w:ascii="Calibri" w:hAnsi="Calibri" w:cs="Calibri"/>
                <w:color w:val="000000"/>
                <w:sz w:val="24"/>
              </w:rPr>
            </w:pPr>
            <w:r w:rsidRPr="00B43DE6">
              <w:rPr>
                <w:rFonts w:ascii="Calibri" w:hAnsi="Calibri" w:cs="Calibri"/>
                <w:color w:val="000000"/>
                <w:sz w:val="24"/>
              </w:rPr>
              <w:t>Explanation of variances</w:t>
            </w:r>
            <w:r w:rsidR="00B43DE6">
              <w:rPr>
                <w:rFonts w:ascii="Calibri" w:hAnsi="Calibri" w:cs="Calibri"/>
                <w:color w:val="000000"/>
                <w:sz w:val="24"/>
              </w:rPr>
              <w:t xml:space="preserve"> </w:t>
            </w:r>
          </w:p>
          <w:p w14:paraId="69BDBF15" w14:textId="7757C78A" w:rsidR="003E7AD3" w:rsidRPr="00B43DE6" w:rsidRDefault="003E7AD3" w:rsidP="00B43DE6">
            <w:pPr>
              <w:pStyle w:val="ListParagraph"/>
              <w:numPr>
                <w:ilvl w:val="0"/>
                <w:numId w:val="159"/>
              </w:numPr>
              <w:autoSpaceDE w:val="0"/>
              <w:autoSpaceDN w:val="0"/>
              <w:adjustRightInd w:val="0"/>
              <w:rPr>
                <w:rFonts w:ascii="Calibri" w:hAnsi="Calibri" w:cs="Calibri"/>
                <w:color w:val="000000"/>
                <w:sz w:val="24"/>
              </w:rPr>
            </w:pPr>
            <w:r w:rsidRPr="00B43DE6">
              <w:rPr>
                <w:rFonts w:ascii="Calibri" w:hAnsi="Calibri" w:cs="Calibri"/>
                <w:color w:val="000000"/>
                <w:sz w:val="24"/>
              </w:rPr>
              <w:t>Required changes to Five-Year</w:t>
            </w:r>
            <w:r w:rsidR="00B43DE6">
              <w:rPr>
                <w:rFonts w:ascii="Calibri" w:hAnsi="Calibri" w:cs="Calibri"/>
                <w:color w:val="000000"/>
                <w:sz w:val="24"/>
              </w:rPr>
              <w:t xml:space="preserve"> </w:t>
            </w:r>
          </w:p>
          <w:p w14:paraId="6FAEE5C5" w14:textId="121338B2" w:rsidR="00780BEF" w:rsidRDefault="003E7AD3" w:rsidP="003E7AD3">
            <w:r>
              <w:rPr>
                <w:rFonts w:ascii="Calibri" w:hAnsi="Calibri" w:cs="Calibri"/>
                <w:color w:val="000000"/>
                <w:sz w:val="24"/>
              </w:rPr>
              <w:t>Operating Plan[6]</w:t>
            </w:r>
            <w:r w:rsidR="00B71290">
              <w:rPr>
                <w:rFonts w:ascii="Calibri" w:hAnsi="Calibri" w:cs="Calibri"/>
                <w:color w:val="000000"/>
                <w:sz w:val="24"/>
              </w:rPr>
              <w:t xml:space="preserve">  </w:t>
            </w:r>
            <w:r>
              <w:rPr>
                <w:rFonts w:ascii="Calibri" w:hAnsi="Calibri" w:cs="Calibri"/>
                <w:color w:val="000000"/>
                <w:sz w:val="24"/>
              </w:rPr>
              <w:t>if warranted</w:t>
            </w:r>
          </w:p>
        </w:tc>
        <w:tc>
          <w:tcPr>
            <w:tcW w:w="0" w:type="auto"/>
          </w:tcPr>
          <w:p w14:paraId="56D4DF3C" w14:textId="42AA7081" w:rsidR="00780BEF" w:rsidRDefault="00F568B7" w:rsidP="0094177F">
            <w:r w:rsidRPr="00F568B7">
              <w:t>Update based on consultations</w:t>
            </w:r>
          </w:p>
        </w:tc>
        <w:tc>
          <w:tcPr>
            <w:tcW w:w="0" w:type="auto"/>
          </w:tcPr>
          <w:p w14:paraId="3F84EF04" w14:textId="77777777" w:rsidR="00780BEF" w:rsidRDefault="00780BEF" w:rsidP="00780BEF"/>
        </w:tc>
        <w:tc>
          <w:tcPr>
            <w:tcW w:w="0" w:type="auto"/>
          </w:tcPr>
          <w:p w14:paraId="69D24DB5" w14:textId="77777777" w:rsidR="00780BEF" w:rsidRDefault="00780BEF" w:rsidP="00780BEF"/>
        </w:tc>
      </w:tr>
      <w:tr w:rsidR="00780BEF" w14:paraId="0200425E" w14:textId="77777777" w:rsidTr="0094177F">
        <w:tc>
          <w:tcPr>
            <w:tcW w:w="0" w:type="auto"/>
          </w:tcPr>
          <w:p w14:paraId="38030FF0" w14:textId="77777777" w:rsidR="00780BEF" w:rsidRDefault="003E7AD3" w:rsidP="00957194">
            <w:pPr>
              <w:pStyle w:val="ListParagraph"/>
              <w:numPr>
                <w:ilvl w:val="0"/>
                <w:numId w:val="172"/>
              </w:numPr>
            </w:pPr>
            <w:r>
              <w:t>Approve</w:t>
            </w:r>
          </w:p>
        </w:tc>
        <w:tc>
          <w:tcPr>
            <w:tcW w:w="0" w:type="auto"/>
          </w:tcPr>
          <w:p w14:paraId="68873723" w14:textId="23980F5B" w:rsidR="00780BEF" w:rsidRDefault="00A36ABF" w:rsidP="00780BEF">
            <w:r>
              <w:t>Each year</w:t>
            </w:r>
          </w:p>
        </w:tc>
        <w:tc>
          <w:tcPr>
            <w:tcW w:w="0" w:type="auto"/>
          </w:tcPr>
          <w:p w14:paraId="122BFC2E" w14:textId="5362C23B" w:rsidR="00780BEF" w:rsidRDefault="003E7AD3" w:rsidP="003E7AD3">
            <w:r>
              <w:rPr>
                <w:rFonts w:ascii="Calibri" w:hAnsi="Calibri" w:cs="Calibri"/>
                <w:color w:val="000000"/>
                <w:sz w:val="24"/>
              </w:rPr>
              <w:t>Final Summary Five-Year</w:t>
            </w:r>
            <w:r w:rsidR="00B43DE6">
              <w:rPr>
                <w:rFonts w:ascii="Calibri" w:hAnsi="Calibri" w:cs="Calibri"/>
                <w:color w:val="000000"/>
                <w:sz w:val="24"/>
              </w:rPr>
              <w:t xml:space="preserve"> </w:t>
            </w:r>
            <w:r>
              <w:rPr>
                <w:rFonts w:ascii="Calibri" w:hAnsi="Calibri" w:cs="Calibri"/>
                <w:color w:val="000000"/>
                <w:sz w:val="24"/>
              </w:rPr>
              <w:t>Operating Plan</w:t>
            </w:r>
            <w:r w:rsidR="00B71290">
              <w:rPr>
                <w:rFonts w:ascii="Calibri" w:hAnsi="Calibri" w:cs="Calibri"/>
                <w:color w:val="000000"/>
                <w:sz w:val="24"/>
              </w:rPr>
              <w:t xml:space="preserve">  </w:t>
            </w:r>
          </w:p>
        </w:tc>
        <w:tc>
          <w:tcPr>
            <w:tcW w:w="0" w:type="auto"/>
          </w:tcPr>
          <w:p w14:paraId="3C7624DD" w14:textId="77777777" w:rsidR="00780BEF" w:rsidRDefault="00780BEF" w:rsidP="00780BEF"/>
        </w:tc>
        <w:tc>
          <w:tcPr>
            <w:tcW w:w="0" w:type="auto"/>
          </w:tcPr>
          <w:p w14:paraId="1B70F5F3" w14:textId="77777777" w:rsidR="00780BEF" w:rsidRDefault="0094177F" w:rsidP="00780BEF">
            <w:r>
              <w:t>Approve</w:t>
            </w:r>
          </w:p>
        </w:tc>
        <w:tc>
          <w:tcPr>
            <w:tcW w:w="0" w:type="auto"/>
          </w:tcPr>
          <w:p w14:paraId="57981F94" w14:textId="77777777" w:rsidR="00780BEF" w:rsidRDefault="00780BEF" w:rsidP="00780BEF"/>
        </w:tc>
      </w:tr>
    </w:tbl>
    <w:p w14:paraId="5EFEBC34" w14:textId="77777777" w:rsidR="00780BEF" w:rsidRPr="00780BEF" w:rsidRDefault="00780BEF" w:rsidP="00780BEF"/>
    <w:p w14:paraId="6D870F9A" w14:textId="437C7E05" w:rsidR="00253EB2" w:rsidRPr="00253EB2" w:rsidRDefault="00253EB2" w:rsidP="00253EB2">
      <w:pPr>
        <w:ind w:right="2240"/>
        <w:rPr>
          <w:szCs w:val="22"/>
        </w:rPr>
      </w:pPr>
      <w:r>
        <w:rPr>
          <w:szCs w:val="22"/>
        </w:rPr>
        <w:t>[</w:t>
      </w:r>
      <w:r w:rsidRPr="00253EB2">
        <w:rPr>
          <w:szCs w:val="22"/>
        </w:rPr>
        <w:t>5</w:t>
      </w:r>
      <w:r>
        <w:rPr>
          <w:szCs w:val="22"/>
        </w:rPr>
        <w:t xml:space="preserve">] </w:t>
      </w:r>
      <w:r w:rsidRPr="00253EB2">
        <w:rPr>
          <w:szCs w:val="22"/>
        </w:rPr>
        <w:t xml:space="preserve">The Five-Year Strategic Plan for FY16–FY20 is linked to the Five-Year Operating Plan, which informs the </w:t>
      </w:r>
      <w:r w:rsidR="001C0C60">
        <w:rPr>
          <w:szCs w:val="22"/>
        </w:rPr>
        <w:t xml:space="preserve">Fiscal </w:t>
      </w:r>
      <w:r w:rsidRPr="00253EB2">
        <w:rPr>
          <w:szCs w:val="22"/>
        </w:rPr>
        <w:t>Year Operating Plan and Budget</w:t>
      </w:r>
      <w:r w:rsidR="00166E2D">
        <w:rPr>
          <w:szCs w:val="22"/>
        </w:rPr>
        <w:t xml:space="preserve">. </w:t>
      </w:r>
      <w:r w:rsidR="001C0C60">
        <w:t>The Five-Year Operating Plan is updated each year to reflect actual performance and recent events. Changes are made for the remaining years in the planning cycle</w:t>
      </w:r>
      <w:r w:rsidR="00166E2D">
        <w:rPr>
          <w:szCs w:val="22"/>
        </w:rPr>
        <w:t xml:space="preserve">. </w:t>
      </w:r>
    </w:p>
    <w:p w14:paraId="716E6953" w14:textId="4844EBC4" w:rsidR="00253EB2" w:rsidRDefault="00253EB2" w:rsidP="00253EB2">
      <w:pPr>
        <w:ind w:right="2240"/>
        <w:rPr>
          <w:szCs w:val="22"/>
        </w:rPr>
      </w:pPr>
      <w:r>
        <w:rPr>
          <w:szCs w:val="22"/>
        </w:rPr>
        <w:t>[</w:t>
      </w:r>
      <w:r w:rsidRPr="00253EB2">
        <w:rPr>
          <w:szCs w:val="22"/>
        </w:rPr>
        <w:t>6</w:t>
      </w:r>
      <w:r>
        <w:rPr>
          <w:szCs w:val="22"/>
        </w:rPr>
        <w:t xml:space="preserve">] </w:t>
      </w:r>
      <w:r w:rsidRPr="00253EB2">
        <w:rPr>
          <w:szCs w:val="22"/>
        </w:rPr>
        <w:t xml:space="preserve">The Five-Year Operating Plan will be updated, when appropriate, for the </w:t>
      </w:r>
      <w:r w:rsidR="001C0C60">
        <w:rPr>
          <w:szCs w:val="22"/>
        </w:rPr>
        <w:t>rest of</w:t>
      </w:r>
      <w:r w:rsidRPr="00253EB2">
        <w:rPr>
          <w:szCs w:val="22"/>
        </w:rPr>
        <w:t xml:space="preserve"> the cycle</w:t>
      </w:r>
      <w:r w:rsidR="00166E2D">
        <w:rPr>
          <w:szCs w:val="22"/>
        </w:rPr>
        <w:t xml:space="preserve">. </w:t>
      </w:r>
      <w:r w:rsidRPr="00253EB2">
        <w:rPr>
          <w:szCs w:val="22"/>
        </w:rPr>
        <w:t>No changes to the Five-Year Strategic Plan for FY16 – FY20</w:t>
      </w:r>
      <w:r>
        <w:rPr>
          <w:szCs w:val="22"/>
        </w:rPr>
        <w:t xml:space="preserve"> </w:t>
      </w:r>
      <w:r w:rsidRPr="00253EB2">
        <w:rPr>
          <w:szCs w:val="22"/>
        </w:rPr>
        <w:t>are anticipated</w:t>
      </w:r>
      <w:r w:rsidR="001C0C60">
        <w:rPr>
          <w:szCs w:val="22"/>
        </w:rPr>
        <w:t>.</w:t>
      </w:r>
      <w:r w:rsidR="001C0C60" w:rsidRPr="00253EB2">
        <w:rPr>
          <w:szCs w:val="22"/>
        </w:rPr>
        <w:t xml:space="preserve"> </w:t>
      </w:r>
      <w:r w:rsidR="001C0C60">
        <w:rPr>
          <w:szCs w:val="22"/>
        </w:rPr>
        <w:t>They would be made if a</w:t>
      </w:r>
      <w:r w:rsidRPr="00253EB2">
        <w:rPr>
          <w:szCs w:val="22"/>
        </w:rPr>
        <w:t xml:space="preserve"> critically significant event or development is observed.</w:t>
      </w:r>
    </w:p>
    <w:p w14:paraId="3AA6CFD6" w14:textId="77777777" w:rsidR="00957194" w:rsidRDefault="00957194">
      <w:pPr>
        <w:rPr>
          <w:rFonts w:eastAsia="MS Gothic" w:cs="Times New Roman"/>
          <w:b/>
          <w:bCs/>
          <w:caps/>
          <w:szCs w:val="22"/>
        </w:rPr>
      </w:pPr>
      <w:r>
        <w:br w:type="page"/>
      </w:r>
    </w:p>
    <w:p w14:paraId="33CB8206" w14:textId="50572803" w:rsidR="00253EB2" w:rsidRDefault="00B43DE6" w:rsidP="00253EB2">
      <w:pPr>
        <w:pStyle w:val="Heading4"/>
        <w:tabs>
          <w:tab w:val="left" w:pos="2922"/>
        </w:tabs>
        <w:ind w:right="2240"/>
      </w:pPr>
      <w:r>
        <w:lastRenderedPageBreak/>
        <w:t xml:space="preserve">Fiscal-Year </w:t>
      </w:r>
      <w:r w:rsidR="00253EB2">
        <w:t>Operating Plan &amp; Budget Process</w:t>
      </w:r>
    </w:p>
    <w:tbl>
      <w:tblPr>
        <w:tblStyle w:val="TableGrid"/>
        <w:tblW w:w="0" w:type="auto"/>
        <w:tblLook w:val="04A0" w:firstRow="1" w:lastRow="0" w:firstColumn="1" w:lastColumn="0" w:noHBand="0" w:noVBand="1"/>
      </w:tblPr>
      <w:tblGrid>
        <w:gridCol w:w="2065"/>
        <w:gridCol w:w="1185"/>
        <w:gridCol w:w="2533"/>
        <w:gridCol w:w="3786"/>
        <w:gridCol w:w="986"/>
        <w:gridCol w:w="1435"/>
      </w:tblGrid>
      <w:tr w:rsidR="009B1143" w14:paraId="5F34D3F4" w14:textId="77777777" w:rsidTr="0094177F">
        <w:tc>
          <w:tcPr>
            <w:tcW w:w="0" w:type="auto"/>
            <w:gridSpan w:val="3"/>
          </w:tcPr>
          <w:p w14:paraId="2147F72C" w14:textId="77777777" w:rsidR="009B1143" w:rsidRDefault="009B1143" w:rsidP="00780BEF"/>
        </w:tc>
        <w:tc>
          <w:tcPr>
            <w:tcW w:w="0" w:type="auto"/>
            <w:gridSpan w:val="3"/>
          </w:tcPr>
          <w:p w14:paraId="60E22867" w14:textId="77777777" w:rsidR="009B1143" w:rsidRDefault="009B1143" w:rsidP="009B1143">
            <w:pPr>
              <w:jc w:val="center"/>
            </w:pPr>
            <w:r w:rsidRPr="009B1143">
              <w:rPr>
                <w:b/>
              </w:rPr>
              <w:t>Community Roles and Responsibilities</w:t>
            </w:r>
          </w:p>
        </w:tc>
      </w:tr>
      <w:tr w:rsidR="009B1143" w:rsidRPr="009B1143" w14:paraId="7BAF3B2E" w14:textId="77777777" w:rsidTr="0094177F">
        <w:tc>
          <w:tcPr>
            <w:tcW w:w="0" w:type="auto"/>
            <w:shd w:val="clear" w:color="auto" w:fill="984806" w:themeFill="accent6" w:themeFillShade="80"/>
          </w:tcPr>
          <w:p w14:paraId="08B41DFF" w14:textId="3009CB9B" w:rsidR="009B1143" w:rsidRPr="009B1143" w:rsidRDefault="00B43DE6" w:rsidP="009B1143">
            <w:pPr>
              <w:jc w:val="center"/>
              <w:rPr>
                <w:b/>
              </w:rPr>
            </w:pPr>
            <w:r>
              <w:rPr>
                <w:b/>
                <w:color w:val="FFFFFF" w:themeColor="background1"/>
              </w:rPr>
              <w:t>Fiscal</w:t>
            </w:r>
            <w:r w:rsidR="009B1143">
              <w:rPr>
                <w:b/>
                <w:color w:val="FFFFFF" w:themeColor="background1"/>
              </w:rPr>
              <w:t>-Year Operating</w:t>
            </w:r>
            <w:r w:rsidR="009B1143" w:rsidRPr="009B1143">
              <w:rPr>
                <w:b/>
                <w:color w:val="FFFFFF" w:themeColor="background1"/>
              </w:rPr>
              <w:t xml:space="preserve"> Plan </w:t>
            </w:r>
            <w:r w:rsidR="009B1143">
              <w:rPr>
                <w:b/>
                <w:color w:val="FFFFFF" w:themeColor="background1"/>
              </w:rPr>
              <w:t xml:space="preserve">&amp; Budget </w:t>
            </w:r>
            <w:r w:rsidR="009B1143" w:rsidRPr="009B1143">
              <w:rPr>
                <w:b/>
                <w:color w:val="FFFFFF" w:themeColor="background1"/>
              </w:rPr>
              <w:t>[</w:t>
            </w:r>
            <w:r w:rsidR="009B1143">
              <w:rPr>
                <w:b/>
                <w:color w:val="FFFFFF" w:themeColor="background1"/>
              </w:rPr>
              <w:t>7</w:t>
            </w:r>
            <w:r w:rsidR="009B1143" w:rsidRPr="009B1143">
              <w:rPr>
                <w:b/>
                <w:color w:val="FFFFFF" w:themeColor="background1"/>
              </w:rPr>
              <w:t>]</w:t>
            </w:r>
          </w:p>
        </w:tc>
        <w:tc>
          <w:tcPr>
            <w:tcW w:w="0" w:type="auto"/>
          </w:tcPr>
          <w:p w14:paraId="00EF77C3" w14:textId="77777777" w:rsidR="009B1143" w:rsidRPr="009B1143" w:rsidRDefault="009B1143" w:rsidP="009B1143">
            <w:pPr>
              <w:jc w:val="center"/>
              <w:rPr>
                <w:b/>
              </w:rPr>
            </w:pPr>
            <w:r w:rsidRPr="009B1143">
              <w:rPr>
                <w:b/>
              </w:rPr>
              <w:t>Frequency</w:t>
            </w:r>
          </w:p>
        </w:tc>
        <w:tc>
          <w:tcPr>
            <w:tcW w:w="0" w:type="auto"/>
          </w:tcPr>
          <w:p w14:paraId="7DD2292F" w14:textId="77777777" w:rsidR="009B1143" w:rsidRPr="009B1143" w:rsidRDefault="009B1143" w:rsidP="009B1143">
            <w:pPr>
              <w:jc w:val="center"/>
              <w:rPr>
                <w:b/>
              </w:rPr>
            </w:pPr>
            <w:r w:rsidRPr="009B1143">
              <w:rPr>
                <w:b/>
              </w:rPr>
              <w:t>Supporting Elements [2]</w:t>
            </w:r>
          </w:p>
        </w:tc>
        <w:tc>
          <w:tcPr>
            <w:tcW w:w="0" w:type="auto"/>
            <w:shd w:val="clear" w:color="auto" w:fill="00B0F0"/>
          </w:tcPr>
          <w:p w14:paraId="0282FCDF" w14:textId="77777777" w:rsidR="009B1143" w:rsidRPr="009B1143" w:rsidRDefault="009B1143" w:rsidP="009B1143">
            <w:pPr>
              <w:jc w:val="center"/>
              <w:rPr>
                <w:b/>
              </w:rPr>
            </w:pPr>
            <w:r w:rsidRPr="009B1143">
              <w:rPr>
                <w:b/>
              </w:rPr>
              <w:t>Staff</w:t>
            </w:r>
          </w:p>
        </w:tc>
        <w:tc>
          <w:tcPr>
            <w:tcW w:w="0" w:type="auto"/>
            <w:shd w:val="clear" w:color="auto" w:fill="FFFF00"/>
          </w:tcPr>
          <w:p w14:paraId="762B9B59" w14:textId="77777777" w:rsidR="009B1143" w:rsidRPr="009B1143" w:rsidRDefault="009B1143" w:rsidP="009B1143">
            <w:pPr>
              <w:jc w:val="center"/>
              <w:rPr>
                <w:b/>
              </w:rPr>
            </w:pPr>
            <w:r w:rsidRPr="009B1143">
              <w:rPr>
                <w:b/>
              </w:rPr>
              <w:t>Board</w:t>
            </w:r>
          </w:p>
        </w:tc>
        <w:tc>
          <w:tcPr>
            <w:tcW w:w="0" w:type="auto"/>
            <w:shd w:val="clear" w:color="auto" w:fill="92D050"/>
          </w:tcPr>
          <w:p w14:paraId="01F3A936" w14:textId="77777777" w:rsidR="009B1143" w:rsidRPr="009B1143" w:rsidRDefault="009B1143" w:rsidP="009B1143">
            <w:pPr>
              <w:jc w:val="center"/>
              <w:rPr>
                <w:b/>
              </w:rPr>
            </w:pPr>
            <w:r w:rsidRPr="009B1143">
              <w:rPr>
                <w:b/>
              </w:rPr>
              <w:t>Stakeholders</w:t>
            </w:r>
          </w:p>
        </w:tc>
      </w:tr>
      <w:tr w:rsidR="00780BEF" w14:paraId="52D04D2B" w14:textId="77777777" w:rsidTr="0094177F">
        <w:tc>
          <w:tcPr>
            <w:tcW w:w="0" w:type="auto"/>
          </w:tcPr>
          <w:p w14:paraId="0C7E4742" w14:textId="77777777" w:rsidR="00780BEF" w:rsidRDefault="0094177F" w:rsidP="00C37F0A">
            <w:pPr>
              <w:pStyle w:val="ListParagraph"/>
              <w:numPr>
                <w:ilvl w:val="0"/>
                <w:numId w:val="150"/>
              </w:numPr>
            </w:pPr>
            <w:r>
              <w:t>Consult</w:t>
            </w:r>
          </w:p>
        </w:tc>
        <w:tc>
          <w:tcPr>
            <w:tcW w:w="0" w:type="auto"/>
          </w:tcPr>
          <w:p w14:paraId="6380569D" w14:textId="02D4B422" w:rsidR="00780BEF" w:rsidRDefault="00A36ABF" w:rsidP="00780BEF">
            <w:r>
              <w:t>Each year</w:t>
            </w:r>
          </w:p>
        </w:tc>
        <w:tc>
          <w:tcPr>
            <w:tcW w:w="0" w:type="auto"/>
          </w:tcPr>
          <w:p w14:paraId="4D87A23F" w14:textId="77777777" w:rsidR="0094177F" w:rsidRDefault="0094177F" w:rsidP="00C37F0A">
            <w:pPr>
              <w:pStyle w:val="ListParagraph"/>
              <w:numPr>
                <w:ilvl w:val="0"/>
                <w:numId w:val="152"/>
              </w:numPr>
            </w:pPr>
            <w:r>
              <w:t xml:space="preserve">Draft Revenue Model </w:t>
            </w:r>
          </w:p>
          <w:p w14:paraId="6768233A" w14:textId="77777777" w:rsidR="00780BEF" w:rsidRDefault="0094177F" w:rsidP="00C37F0A">
            <w:pPr>
              <w:pStyle w:val="ListParagraph"/>
              <w:numPr>
                <w:ilvl w:val="0"/>
                <w:numId w:val="152"/>
              </w:numPr>
            </w:pPr>
            <w:r>
              <w:t>Draft list of Initiatives and Engagements</w:t>
            </w:r>
          </w:p>
        </w:tc>
        <w:tc>
          <w:tcPr>
            <w:tcW w:w="0" w:type="auto"/>
          </w:tcPr>
          <w:p w14:paraId="211C47D5" w14:textId="77777777" w:rsidR="00780BEF" w:rsidRDefault="00780BEF" w:rsidP="00780BEF"/>
        </w:tc>
        <w:tc>
          <w:tcPr>
            <w:tcW w:w="0" w:type="auto"/>
          </w:tcPr>
          <w:p w14:paraId="54FC6F19" w14:textId="77777777" w:rsidR="00780BEF" w:rsidRDefault="0094177F" w:rsidP="00780BEF">
            <w:r>
              <w:t>Consult</w:t>
            </w:r>
          </w:p>
        </w:tc>
        <w:tc>
          <w:tcPr>
            <w:tcW w:w="0" w:type="auto"/>
          </w:tcPr>
          <w:p w14:paraId="733EFF2D" w14:textId="77777777" w:rsidR="00780BEF" w:rsidRDefault="0094177F" w:rsidP="00780BEF">
            <w:r>
              <w:t>Consult</w:t>
            </w:r>
          </w:p>
        </w:tc>
      </w:tr>
      <w:tr w:rsidR="00780BEF" w14:paraId="1126E7E6" w14:textId="77777777" w:rsidTr="0094177F">
        <w:tc>
          <w:tcPr>
            <w:tcW w:w="0" w:type="auto"/>
          </w:tcPr>
          <w:p w14:paraId="1C2D5326" w14:textId="77777777" w:rsidR="00780BEF" w:rsidRDefault="0094177F" w:rsidP="00C37F0A">
            <w:pPr>
              <w:pStyle w:val="ListParagraph"/>
              <w:numPr>
                <w:ilvl w:val="0"/>
                <w:numId w:val="150"/>
              </w:numPr>
            </w:pPr>
            <w:r>
              <w:t>Develop</w:t>
            </w:r>
          </w:p>
        </w:tc>
        <w:tc>
          <w:tcPr>
            <w:tcW w:w="0" w:type="auto"/>
          </w:tcPr>
          <w:p w14:paraId="11DB9B32" w14:textId="350F2005" w:rsidR="00780BEF" w:rsidRDefault="00A36ABF" w:rsidP="00780BEF">
            <w:r>
              <w:t>Each year</w:t>
            </w:r>
          </w:p>
        </w:tc>
        <w:tc>
          <w:tcPr>
            <w:tcW w:w="0" w:type="auto"/>
          </w:tcPr>
          <w:p w14:paraId="30DD7E18" w14:textId="13188F52" w:rsidR="0094177F" w:rsidRDefault="0094177F" w:rsidP="00C37F0A">
            <w:pPr>
              <w:pStyle w:val="ListParagraph"/>
              <w:numPr>
                <w:ilvl w:val="0"/>
                <w:numId w:val="151"/>
              </w:numPr>
            </w:pPr>
            <w:r>
              <w:t xml:space="preserve">Draft </w:t>
            </w:r>
            <w:r w:rsidR="00B43DE6">
              <w:t>Fiscal</w:t>
            </w:r>
            <w:r>
              <w:t>-Year Operating Plan</w:t>
            </w:r>
          </w:p>
          <w:p w14:paraId="3C3B29A6" w14:textId="303EF30A" w:rsidR="00780BEF" w:rsidRDefault="0094177F" w:rsidP="00B43DE6">
            <w:pPr>
              <w:pStyle w:val="ListParagraph"/>
              <w:numPr>
                <w:ilvl w:val="0"/>
                <w:numId w:val="151"/>
              </w:numPr>
            </w:pPr>
            <w:r>
              <w:t xml:space="preserve">Draft </w:t>
            </w:r>
            <w:r w:rsidR="00B43DE6">
              <w:t>Fiscal</w:t>
            </w:r>
            <w:r>
              <w:t>-Year Budget</w:t>
            </w:r>
          </w:p>
        </w:tc>
        <w:tc>
          <w:tcPr>
            <w:tcW w:w="0" w:type="auto"/>
          </w:tcPr>
          <w:p w14:paraId="54B95F79" w14:textId="553D9493" w:rsidR="00780BEF" w:rsidRDefault="00F568B7" w:rsidP="00AC3CC7">
            <w:r w:rsidRPr="00F568B7">
              <w:t>Develop/update based on Five-Year Operating Plan, consultations and recent history of events</w:t>
            </w:r>
          </w:p>
        </w:tc>
        <w:tc>
          <w:tcPr>
            <w:tcW w:w="0" w:type="auto"/>
          </w:tcPr>
          <w:p w14:paraId="66908670" w14:textId="77777777" w:rsidR="00780BEF" w:rsidRDefault="00780BEF" w:rsidP="00780BEF"/>
        </w:tc>
        <w:tc>
          <w:tcPr>
            <w:tcW w:w="0" w:type="auto"/>
          </w:tcPr>
          <w:p w14:paraId="51825C97" w14:textId="77777777" w:rsidR="00780BEF" w:rsidRDefault="00780BEF" w:rsidP="00780BEF"/>
        </w:tc>
      </w:tr>
      <w:tr w:rsidR="00780BEF" w14:paraId="465C9562" w14:textId="77777777" w:rsidTr="0094177F">
        <w:tc>
          <w:tcPr>
            <w:tcW w:w="0" w:type="auto"/>
          </w:tcPr>
          <w:p w14:paraId="1C9B0A45" w14:textId="77777777" w:rsidR="00780BEF" w:rsidRDefault="0094177F" w:rsidP="00C37F0A">
            <w:pPr>
              <w:pStyle w:val="ListParagraph"/>
              <w:numPr>
                <w:ilvl w:val="0"/>
                <w:numId w:val="150"/>
              </w:numPr>
            </w:pPr>
            <w:r>
              <w:t>Consult</w:t>
            </w:r>
          </w:p>
        </w:tc>
        <w:tc>
          <w:tcPr>
            <w:tcW w:w="0" w:type="auto"/>
          </w:tcPr>
          <w:p w14:paraId="02E5B6E3" w14:textId="204C24FB" w:rsidR="00780BEF" w:rsidRDefault="00A36ABF" w:rsidP="00780BEF">
            <w:r>
              <w:t>Each year</w:t>
            </w:r>
          </w:p>
        </w:tc>
        <w:tc>
          <w:tcPr>
            <w:tcW w:w="0" w:type="auto"/>
          </w:tcPr>
          <w:p w14:paraId="41A5D052" w14:textId="77777777" w:rsidR="0094177F" w:rsidRDefault="0094177F" w:rsidP="0094177F">
            <w:r>
              <w:t>Public comment and other</w:t>
            </w:r>
          </w:p>
          <w:p w14:paraId="1135B9ED" w14:textId="77777777" w:rsidR="00780BEF" w:rsidRDefault="0094177F" w:rsidP="0094177F">
            <w:r>
              <w:t>engagements</w:t>
            </w:r>
          </w:p>
        </w:tc>
        <w:tc>
          <w:tcPr>
            <w:tcW w:w="0" w:type="auto"/>
          </w:tcPr>
          <w:p w14:paraId="552A854C" w14:textId="77777777" w:rsidR="00780BEF" w:rsidRDefault="00780BEF" w:rsidP="00780BEF"/>
        </w:tc>
        <w:tc>
          <w:tcPr>
            <w:tcW w:w="0" w:type="auto"/>
          </w:tcPr>
          <w:p w14:paraId="5B48AA65" w14:textId="77777777" w:rsidR="00780BEF" w:rsidRDefault="0094177F" w:rsidP="00780BEF">
            <w:r>
              <w:t>Consult</w:t>
            </w:r>
          </w:p>
        </w:tc>
        <w:tc>
          <w:tcPr>
            <w:tcW w:w="0" w:type="auto"/>
          </w:tcPr>
          <w:p w14:paraId="0DBDD337" w14:textId="77777777" w:rsidR="00780BEF" w:rsidRDefault="0094177F" w:rsidP="00780BEF">
            <w:r>
              <w:t>Consult</w:t>
            </w:r>
          </w:p>
        </w:tc>
      </w:tr>
      <w:tr w:rsidR="00780BEF" w14:paraId="004CDCBA" w14:textId="77777777" w:rsidTr="0094177F">
        <w:tc>
          <w:tcPr>
            <w:tcW w:w="0" w:type="auto"/>
          </w:tcPr>
          <w:p w14:paraId="68DBB77A" w14:textId="77777777" w:rsidR="00780BEF" w:rsidRDefault="0094177F" w:rsidP="00C37F0A">
            <w:pPr>
              <w:pStyle w:val="ListParagraph"/>
              <w:numPr>
                <w:ilvl w:val="0"/>
                <w:numId w:val="150"/>
              </w:numPr>
            </w:pPr>
            <w:r>
              <w:t>Approve</w:t>
            </w:r>
          </w:p>
        </w:tc>
        <w:tc>
          <w:tcPr>
            <w:tcW w:w="0" w:type="auto"/>
          </w:tcPr>
          <w:p w14:paraId="501AAC38" w14:textId="24336E67" w:rsidR="00780BEF" w:rsidRDefault="00A36ABF" w:rsidP="00780BEF">
            <w:r>
              <w:t>Each year</w:t>
            </w:r>
          </w:p>
        </w:tc>
        <w:tc>
          <w:tcPr>
            <w:tcW w:w="0" w:type="auto"/>
          </w:tcPr>
          <w:p w14:paraId="2A4DC593" w14:textId="70841945" w:rsidR="0094177F" w:rsidRDefault="0094177F" w:rsidP="0094177F">
            <w:r>
              <w:t xml:space="preserve">Final </w:t>
            </w:r>
            <w:r w:rsidR="00B43DE6">
              <w:t>Fiscal</w:t>
            </w:r>
            <w:r>
              <w:t>-Year Operating Plan</w:t>
            </w:r>
          </w:p>
          <w:p w14:paraId="04A15B18" w14:textId="77777777" w:rsidR="00780BEF" w:rsidRDefault="0094177F" w:rsidP="0094177F">
            <w:r>
              <w:t>&amp; Budget</w:t>
            </w:r>
          </w:p>
        </w:tc>
        <w:tc>
          <w:tcPr>
            <w:tcW w:w="0" w:type="auto"/>
          </w:tcPr>
          <w:p w14:paraId="24921829" w14:textId="06A47EF0" w:rsidR="00780BEF" w:rsidRDefault="00F568B7" w:rsidP="0094177F">
            <w:r w:rsidRPr="00F568B7">
              <w:t>Update based on consultations</w:t>
            </w:r>
          </w:p>
        </w:tc>
        <w:tc>
          <w:tcPr>
            <w:tcW w:w="0" w:type="auto"/>
          </w:tcPr>
          <w:p w14:paraId="13B5904D" w14:textId="77777777" w:rsidR="00780BEF" w:rsidRDefault="0094177F" w:rsidP="00780BEF">
            <w:r>
              <w:t>Approve</w:t>
            </w:r>
          </w:p>
        </w:tc>
        <w:tc>
          <w:tcPr>
            <w:tcW w:w="0" w:type="auto"/>
          </w:tcPr>
          <w:p w14:paraId="376D89D1" w14:textId="77777777" w:rsidR="00780BEF" w:rsidRDefault="00780BEF" w:rsidP="00780BEF"/>
        </w:tc>
      </w:tr>
    </w:tbl>
    <w:p w14:paraId="1FBC736F" w14:textId="77777777" w:rsidR="00780BEF" w:rsidRPr="00780BEF" w:rsidRDefault="00780BEF" w:rsidP="00780BEF"/>
    <w:p w14:paraId="1BA53515" w14:textId="641F2841" w:rsidR="00253EB2" w:rsidRDefault="00253EB2" w:rsidP="00253EB2">
      <w:pPr>
        <w:ind w:right="2240"/>
        <w:rPr>
          <w:szCs w:val="22"/>
        </w:rPr>
      </w:pPr>
      <w:r>
        <w:rPr>
          <w:szCs w:val="22"/>
        </w:rPr>
        <w:t xml:space="preserve">[7] </w:t>
      </w:r>
      <w:r w:rsidRPr="00253EB2">
        <w:rPr>
          <w:szCs w:val="22"/>
        </w:rPr>
        <w:t xml:space="preserve">Strategic Plan for FY16–FY20 is linked to the Five-Year Operating Plan, which informs the </w:t>
      </w:r>
      <w:r w:rsidR="00B43DE6">
        <w:rPr>
          <w:szCs w:val="22"/>
        </w:rPr>
        <w:t>Fiscal</w:t>
      </w:r>
      <w:r w:rsidRPr="00253EB2">
        <w:rPr>
          <w:szCs w:val="22"/>
        </w:rPr>
        <w:t>-Year Operating Plan &amp; Budget.</w:t>
      </w:r>
    </w:p>
    <w:p w14:paraId="2BF21AA1" w14:textId="77777777" w:rsidR="00253EB2" w:rsidRDefault="00253EB2" w:rsidP="00253EB2">
      <w:pPr>
        <w:pStyle w:val="Heading4"/>
        <w:tabs>
          <w:tab w:val="left" w:pos="2922"/>
        </w:tabs>
        <w:ind w:right="2240"/>
      </w:pPr>
      <w:r>
        <w:lastRenderedPageBreak/>
        <w:t>ICANN Five-Year Operating Plan Current Calendar</w:t>
      </w:r>
    </w:p>
    <w:p w14:paraId="01F46E94" w14:textId="77777777" w:rsidR="00780BEF" w:rsidRPr="00780BEF" w:rsidRDefault="00780BEF" w:rsidP="00780BEF">
      <w:r>
        <w:rPr>
          <w:noProof/>
        </w:rPr>
        <w:drawing>
          <wp:inline distT="0" distB="0" distL="0" distR="0" wp14:anchorId="7AC03C5B" wp14:editId="3BD8793A">
            <wp:extent cx="6858000" cy="467601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Y17 Planning Calendar.PNG"/>
                    <pic:cNvPicPr/>
                  </pic:nvPicPr>
                  <pic:blipFill>
                    <a:blip r:embed="rId17">
                      <a:extLst>
                        <a:ext uri="{28A0092B-C50C-407E-A947-70E740481C1C}">
                          <a14:useLocalDpi xmlns:a14="http://schemas.microsoft.com/office/drawing/2010/main" val="0"/>
                        </a:ext>
                      </a:extLst>
                    </a:blip>
                    <a:stretch>
                      <a:fillRect/>
                    </a:stretch>
                  </pic:blipFill>
                  <pic:spPr>
                    <a:xfrm>
                      <a:off x="0" y="0"/>
                      <a:ext cx="6858000" cy="4676013"/>
                    </a:xfrm>
                    <a:prstGeom prst="rect">
                      <a:avLst/>
                    </a:prstGeom>
                  </pic:spPr>
                </pic:pic>
              </a:graphicData>
            </a:graphic>
          </wp:inline>
        </w:drawing>
      </w:r>
    </w:p>
    <w:p w14:paraId="1942E04F" w14:textId="77777777" w:rsidR="00F47220" w:rsidRDefault="00253EB2" w:rsidP="00253EB2">
      <w:pPr>
        <w:pStyle w:val="Heading1"/>
        <w:ind w:right="2240"/>
      </w:pPr>
      <w:r>
        <w:br w:type="page"/>
      </w:r>
    </w:p>
    <w:p w14:paraId="35A4078D" w14:textId="77777777" w:rsidR="00F47220" w:rsidRDefault="00F47220" w:rsidP="00253EB2">
      <w:pPr>
        <w:pStyle w:val="Heading1"/>
        <w:ind w:right="2240"/>
      </w:pPr>
    </w:p>
    <w:p w14:paraId="70C27653" w14:textId="77777777" w:rsidR="00F47220" w:rsidRDefault="00F47220" w:rsidP="00253EB2">
      <w:pPr>
        <w:pStyle w:val="Heading1"/>
        <w:ind w:right="2240"/>
      </w:pPr>
    </w:p>
    <w:p w14:paraId="6F4240A4" w14:textId="77777777" w:rsidR="00F47220" w:rsidRDefault="00F47220" w:rsidP="00253EB2">
      <w:pPr>
        <w:pStyle w:val="Heading1"/>
        <w:ind w:right="2240"/>
      </w:pPr>
    </w:p>
    <w:p w14:paraId="5BB6C265" w14:textId="77777777" w:rsidR="00253EB2" w:rsidRDefault="00253EB2" w:rsidP="00253EB2">
      <w:pPr>
        <w:pStyle w:val="Heading1"/>
        <w:ind w:right="2240"/>
      </w:pPr>
      <w:bookmarkStart w:id="5" w:name="_Toc444503102"/>
      <w:r>
        <w:t>Operating Plan – Strategic Goal Level</w:t>
      </w:r>
      <w:bookmarkEnd w:id="5"/>
    </w:p>
    <w:p w14:paraId="0D4C8F69" w14:textId="77777777" w:rsidR="000A517C" w:rsidRDefault="000A517C">
      <w:pPr>
        <w:rPr>
          <w:rFonts w:eastAsia="MS Gothic" w:cs="Times New Roman"/>
          <w:b/>
          <w:bCs/>
          <w:sz w:val="36"/>
          <w:szCs w:val="26"/>
        </w:rPr>
      </w:pPr>
      <w:r>
        <w:br w:type="page"/>
      </w:r>
    </w:p>
    <w:p w14:paraId="5CA91745" w14:textId="77777777" w:rsidR="00993773" w:rsidRDefault="00993773" w:rsidP="00253EB2">
      <w:pPr>
        <w:pStyle w:val="Heading2"/>
        <w:ind w:right="2240"/>
      </w:pPr>
    </w:p>
    <w:p w14:paraId="6224CB15" w14:textId="77777777" w:rsidR="00993773" w:rsidRDefault="00993773" w:rsidP="00993773">
      <w:pPr>
        <w:pStyle w:val="Heading2"/>
        <w:ind w:right="2240"/>
      </w:pPr>
      <w:bookmarkStart w:id="6" w:name="_Toc442441873"/>
      <w:r>
        <w:t>Summary of Changes</w:t>
      </w:r>
      <w:bookmarkEnd w:id="6"/>
    </w:p>
    <w:p w14:paraId="388FC690" w14:textId="37E4665C" w:rsidR="00993773" w:rsidRDefault="00014573" w:rsidP="00993773">
      <w:pPr>
        <w:ind w:right="2240"/>
      </w:pPr>
      <w:r>
        <w:t>This is the first update to ICANN’s Five-Year Operating Plan &amp; Financial Model</w:t>
      </w:r>
      <w:r w:rsidR="00993773">
        <w:t>.</w:t>
      </w:r>
      <w:r>
        <w:t xml:space="preserve"> ICANN updates this document each year to take account of what has been achieved and review and refine the planned future work based on what has already been delivered and the changing environment.</w:t>
      </w:r>
    </w:p>
    <w:p w14:paraId="47E9091E" w14:textId="77777777" w:rsidR="00014573" w:rsidRDefault="00014573" w:rsidP="00993773">
      <w:pPr>
        <w:ind w:right="2240"/>
      </w:pPr>
    </w:p>
    <w:p w14:paraId="12D4ADCE" w14:textId="77777777" w:rsidR="00FA39A8" w:rsidRDefault="00014573" w:rsidP="00993773">
      <w:pPr>
        <w:ind w:right="2240"/>
      </w:pPr>
      <w:r>
        <w:t xml:space="preserve">The table below provides a high-level overview of changes from the initial Five-Year Operating Plan </w:t>
      </w:r>
      <w:r w:rsidR="00AA4D80">
        <w:t>&amp; Budget.</w:t>
      </w:r>
      <w:r>
        <w:t xml:space="preserve"> </w:t>
      </w:r>
      <w:r w:rsidR="00FA39A8">
        <w:t xml:space="preserve">This table describes changes to portfolios, KPIs, dependencies, and year-by-year phasing of work. </w:t>
      </w:r>
    </w:p>
    <w:p w14:paraId="527E6006" w14:textId="77777777" w:rsidR="00FA39A8" w:rsidRDefault="00FA39A8" w:rsidP="00993773">
      <w:pPr>
        <w:ind w:right="2240"/>
      </w:pPr>
    </w:p>
    <w:p w14:paraId="3BFAEF25" w14:textId="2276F69C" w:rsidR="00014573" w:rsidRDefault="00E24417" w:rsidP="00993773">
      <w:pPr>
        <w:ind w:right="2240"/>
      </w:pPr>
      <w:r w:rsidRPr="00E24417">
        <w:t xml:space="preserve">In each goal section, a status update </w:t>
      </w:r>
      <w:r>
        <w:t>box</w:t>
      </w:r>
      <w:r w:rsidRPr="00E24417">
        <w:t xml:space="preserve"> has been added to note the work completed and planned to be accomplished during FY16.</w:t>
      </w:r>
      <w:r w:rsidR="00FA39A8">
        <w:t>.</w:t>
      </w:r>
    </w:p>
    <w:p w14:paraId="0DFE2151" w14:textId="77777777" w:rsidR="006066F1" w:rsidRDefault="006066F1" w:rsidP="00993773">
      <w:pPr>
        <w:ind w:right="2240"/>
      </w:pPr>
    </w:p>
    <w:p w14:paraId="6950C8BC" w14:textId="6C859516" w:rsidR="006066F1" w:rsidRDefault="006066F1" w:rsidP="00993773">
      <w:pPr>
        <w:ind w:right="2240"/>
      </w:pPr>
      <w:r>
        <w:rPr>
          <w:noProof/>
        </w:rPr>
        <w:drawing>
          <wp:inline distT="0" distB="0" distL="0" distR="0" wp14:anchorId="5BB56028" wp14:editId="7906722C">
            <wp:extent cx="6217920" cy="2736921"/>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5YOPU 3 Big Changes.PNG"/>
                    <pic:cNvPicPr/>
                  </pic:nvPicPr>
                  <pic:blipFill>
                    <a:blip r:embed="rId18">
                      <a:extLst>
                        <a:ext uri="{28A0092B-C50C-407E-A947-70E740481C1C}">
                          <a14:useLocalDpi xmlns:a14="http://schemas.microsoft.com/office/drawing/2010/main" val="0"/>
                        </a:ext>
                      </a:extLst>
                    </a:blip>
                    <a:stretch>
                      <a:fillRect/>
                    </a:stretch>
                  </pic:blipFill>
                  <pic:spPr>
                    <a:xfrm>
                      <a:off x="0" y="0"/>
                      <a:ext cx="6217920" cy="2736921"/>
                    </a:xfrm>
                    <a:prstGeom prst="rect">
                      <a:avLst/>
                    </a:prstGeom>
                  </pic:spPr>
                </pic:pic>
              </a:graphicData>
            </a:graphic>
          </wp:inline>
        </w:drawing>
      </w:r>
    </w:p>
    <w:p w14:paraId="7EC1454B" w14:textId="77777777" w:rsidR="00993773" w:rsidRDefault="00993773" w:rsidP="00993773">
      <w:pPr>
        <w:ind w:right="2240"/>
      </w:pPr>
    </w:p>
    <w:tbl>
      <w:tblPr>
        <w:tblStyle w:val="TableGrid"/>
        <w:tblW w:w="12950" w:type="dxa"/>
        <w:tblLook w:val="04A0" w:firstRow="1" w:lastRow="0" w:firstColumn="1" w:lastColumn="0" w:noHBand="0" w:noVBand="1"/>
      </w:tblPr>
      <w:tblGrid>
        <w:gridCol w:w="1189"/>
        <w:gridCol w:w="2891"/>
        <w:gridCol w:w="8870"/>
      </w:tblGrid>
      <w:tr w:rsidR="00244A3C" w:rsidRPr="00034593" w14:paraId="1417ED26" w14:textId="77777777" w:rsidTr="00244A3C">
        <w:tc>
          <w:tcPr>
            <w:tcW w:w="0" w:type="auto"/>
          </w:tcPr>
          <w:p w14:paraId="4761AC3C" w14:textId="77777777" w:rsidR="00244A3C" w:rsidRPr="00034593" w:rsidRDefault="00244A3C" w:rsidP="007D6D98">
            <w:pPr>
              <w:rPr>
                <w:b/>
              </w:rPr>
            </w:pPr>
            <w:r w:rsidRPr="00034593">
              <w:rPr>
                <w:b/>
              </w:rPr>
              <w:t>Goal Number</w:t>
            </w:r>
          </w:p>
        </w:tc>
        <w:tc>
          <w:tcPr>
            <w:tcW w:w="0" w:type="auto"/>
          </w:tcPr>
          <w:p w14:paraId="0919487A" w14:textId="77777777" w:rsidR="00244A3C" w:rsidRPr="00034593" w:rsidRDefault="00244A3C" w:rsidP="007D6D98">
            <w:pPr>
              <w:rPr>
                <w:b/>
              </w:rPr>
            </w:pPr>
            <w:r w:rsidRPr="00034593">
              <w:rPr>
                <w:b/>
              </w:rPr>
              <w:t xml:space="preserve">Change </w:t>
            </w:r>
            <w:r>
              <w:rPr>
                <w:b/>
              </w:rPr>
              <w:t>Type</w:t>
            </w:r>
          </w:p>
        </w:tc>
        <w:tc>
          <w:tcPr>
            <w:tcW w:w="0" w:type="auto"/>
          </w:tcPr>
          <w:p w14:paraId="29FE1928" w14:textId="77777777" w:rsidR="00244A3C" w:rsidRPr="00034593" w:rsidRDefault="00244A3C" w:rsidP="007D6D98">
            <w:pPr>
              <w:rPr>
                <w:b/>
              </w:rPr>
            </w:pPr>
            <w:r>
              <w:rPr>
                <w:b/>
              </w:rPr>
              <w:t>Change Summary</w:t>
            </w:r>
          </w:p>
        </w:tc>
      </w:tr>
      <w:tr w:rsidR="00244A3C" w:rsidRPr="00034593" w14:paraId="57E18BF7" w14:textId="77777777" w:rsidTr="00244A3C">
        <w:tc>
          <w:tcPr>
            <w:tcW w:w="0" w:type="auto"/>
          </w:tcPr>
          <w:p w14:paraId="74F18792" w14:textId="77777777" w:rsidR="00244A3C" w:rsidRPr="00034593" w:rsidRDefault="00244A3C" w:rsidP="007D6D98">
            <w:r>
              <w:t>All</w:t>
            </w:r>
          </w:p>
        </w:tc>
        <w:tc>
          <w:tcPr>
            <w:tcW w:w="0" w:type="auto"/>
          </w:tcPr>
          <w:p w14:paraId="70EAD1CA" w14:textId="6098A2EB" w:rsidR="00244A3C" w:rsidRPr="00034593" w:rsidRDefault="001A3F99" w:rsidP="001A3F99">
            <w:r>
              <w:t xml:space="preserve">Dependency removed - resource </w:t>
            </w:r>
            <w:r w:rsidR="00244A3C">
              <w:t xml:space="preserve">prioritization </w:t>
            </w:r>
          </w:p>
        </w:tc>
        <w:tc>
          <w:tcPr>
            <w:tcW w:w="0" w:type="auto"/>
          </w:tcPr>
          <w:p w14:paraId="7B7F25FE" w14:textId="64D1070A" w:rsidR="00244A3C" w:rsidRPr="00034593" w:rsidRDefault="00244A3C" w:rsidP="007D6D98">
            <w:r>
              <w:t xml:space="preserve">Moved to </w:t>
            </w:r>
            <w:r w:rsidR="00FA39A8">
              <w:rPr>
                <w:noProof/>
              </w:rPr>
              <w:t>Reference &amp; Notes</w:t>
            </w:r>
            <w:r w:rsidR="00FA39A8" w:rsidDel="00FA39A8">
              <w:t xml:space="preserve"> </w:t>
            </w:r>
            <w:r>
              <w:t>and made implicit</w:t>
            </w:r>
            <w:r w:rsidR="00AA4D80">
              <w:t xml:space="preserve"> for all ICANN work</w:t>
            </w:r>
          </w:p>
        </w:tc>
      </w:tr>
      <w:tr w:rsidR="00244A3C" w:rsidRPr="00034593" w14:paraId="1A09482B" w14:textId="77777777" w:rsidTr="00244A3C">
        <w:tc>
          <w:tcPr>
            <w:tcW w:w="0" w:type="auto"/>
          </w:tcPr>
          <w:p w14:paraId="02C364F7" w14:textId="77777777" w:rsidR="00244A3C" w:rsidRPr="00034593" w:rsidRDefault="00244A3C" w:rsidP="007D6D98">
            <w:r>
              <w:t>1.1</w:t>
            </w:r>
          </w:p>
        </w:tc>
        <w:tc>
          <w:tcPr>
            <w:tcW w:w="0" w:type="auto"/>
          </w:tcPr>
          <w:p w14:paraId="1D05103B" w14:textId="7A19598A" w:rsidR="00244A3C" w:rsidRPr="00034593" w:rsidRDefault="00244A3C" w:rsidP="005B22EB">
            <w:r>
              <w:t xml:space="preserve">KPI </w:t>
            </w:r>
            <w:r w:rsidR="005B22EB">
              <w:t>reworded</w:t>
            </w:r>
          </w:p>
        </w:tc>
        <w:tc>
          <w:tcPr>
            <w:tcW w:w="0" w:type="auto"/>
          </w:tcPr>
          <w:p w14:paraId="664C5943" w14:textId="77777777" w:rsidR="00244A3C" w:rsidRPr="00034593" w:rsidRDefault="00244A3C" w:rsidP="007D6D98">
            <w:r>
              <w:t>Based on work to refine and improve the quality of the measurement</w:t>
            </w:r>
          </w:p>
        </w:tc>
      </w:tr>
      <w:tr w:rsidR="00244A3C" w:rsidRPr="00034593" w14:paraId="5248A0EC" w14:textId="77777777" w:rsidTr="00244A3C">
        <w:tc>
          <w:tcPr>
            <w:tcW w:w="0" w:type="auto"/>
          </w:tcPr>
          <w:p w14:paraId="71225184" w14:textId="77777777" w:rsidR="00244A3C" w:rsidRPr="00034593" w:rsidRDefault="00244A3C" w:rsidP="007D6D98">
            <w:r>
              <w:lastRenderedPageBreak/>
              <w:t>1.1</w:t>
            </w:r>
          </w:p>
        </w:tc>
        <w:tc>
          <w:tcPr>
            <w:tcW w:w="0" w:type="auto"/>
          </w:tcPr>
          <w:p w14:paraId="4C9E2220" w14:textId="77777777" w:rsidR="00244A3C" w:rsidRPr="00034593" w:rsidRDefault="00244A3C" w:rsidP="007D6D98">
            <w:r>
              <w:t>Dependency updated</w:t>
            </w:r>
          </w:p>
        </w:tc>
        <w:tc>
          <w:tcPr>
            <w:tcW w:w="0" w:type="auto"/>
          </w:tcPr>
          <w:p w14:paraId="698FF220" w14:textId="77777777" w:rsidR="00244A3C" w:rsidRPr="00034593" w:rsidRDefault="00244A3C" w:rsidP="007D6D98">
            <w:r>
              <w:t>IANA Stewardship Transition added as an activity that could change focus</w:t>
            </w:r>
          </w:p>
        </w:tc>
      </w:tr>
      <w:tr w:rsidR="00244A3C" w:rsidRPr="00034593" w14:paraId="5A0E54D3" w14:textId="77777777" w:rsidTr="00244A3C">
        <w:tc>
          <w:tcPr>
            <w:tcW w:w="0" w:type="auto"/>
          </w:tcPr>
          <w:p w14:paraId="47525BC5" w14:textId="77777777" w:rsidR="00244A3C" w:rsidRPr="00034593" w:rsidRDefault="00244A3C" w:rsidP="007D6D98">
            <w:r>
              <w:t>1.2</w:t>
            </w:r>
          </w:p>
        </w:tc>
        <w:tc>
          <w:tcPr>
            <w:tcW w:w="0" w:type="auto"/>
          </w:tcPr>
          <w:p w14:paraId="3D976CD5" w14:textId="398D0057" w:rsidR="00244A3C" w:rsidRPr="00034593" w:rsidRDefault="00244A3C" w:rsidP="007D6D98">
            <w:r>
              <w:t xml:space="preserve">KPI </w:t>
            </w:r>
            <w:r w:rsidR="005B22EB">
              <w:t>reworded</w:t>
            </w:r>
          </w:p>
        </w:tc>
        <w:tc>
          <w:tcPr>
            <w:tcW w:w="0" w:type="auto"/>
          </w:tcPr>
          <w:p w14:paraId="7537002A" w14:textId="77777777" w:rsidR="00244A3C" w:rsidRPr="00034593" w:rsidRDefault="00244A3C" w:rsidP="007D6D98">
            <w:r>
              <w:t>Based on work to refine and improve the quality of the measurement</w:t>
            </w:r>
          </w:p>
        </w:tc>
      </w:tr>
      <w:tr w:rsidR="00244A3C" w:rsidRPr="00034593" w14:paraId="5CAB4CE6" w14:textId="77777777" w:rsidTr="00244A3C">
        <w:tc>
          <w:tcPr>
            <w:tcW w:w="0" w:type="auto"/>
          </w:tcPr>
          <w:p w14:paraId="72D90F5F" w14:textId="77777777" w:rsidR="00244A3C" w:rsidRPr="00034593" w:rsidRDefault="00244A3C" w:rsidP="007D6D98">
            <w:r>
              <w:t>1.2</w:t>
            </w:r>
          </w:p>
        </w:tc>
        <w:tc>
          <w:tcPr>
            <w:tcW w:w="0" w:type="auto"/>
          </w:tcPr>
          <w:p w14:paraId="0C2F9EDC" w14:textId="77777777" w:rsidR="00244A3C" w:rsidRPr="00034593" w:rsidRDefault="00244A3C" w:rsidP="007D6D98">
            <w:r>
              <w:t>New dependency</w:t>
            </w:r>
          </w:p>
        </w:tc>
        <w:tc>
          <w:tcPr>
            <w:tcW w:w="0" w:type="auto"/>
          </w:tcPr>
          <w:p w14:paraId="19EE0E67" w14:textId="77777777" w:rsidR="00244A3C" w:rsidRPr="00034593" w:rsidRDefault="00244A3C" w:rsidP="007D6D98">
            <w:r>
              <w:t>ICANN.ORG development added as a dependency</w:t>
            </w:r>
          </w:p>
        </w:tc>
      </w:tr>
      <w:tr w:rsidR="00244A3C" w:rsidRPr="00034593" w14:paraId="1CE28441" w14:textId="77777777" w:rsidTr="00244A3C">
        <w:tc>
          <w:tcPr>
            <w:tcW w:w="0" w:type="auto"/>
          </w:tcPr>
          <w:p w14:paraId="32B1F856" w14:textId="77777777" w:rsidR="00244A3C" w:rsidRPr="00034593" w:rsidRDefault="00244A3C" w:rsidP="007D6D98">
            <w:r>
              <w:t>1.2</w:t>
            </w:r>
          </w:p>
        </w:tc>
        <w:tc>
          <w:tcPr>
            <w:tcW w:w="0" w:type="auto"/>
          </w:tcPr>
          <w:p w14:paraId="7090BA7B" w14:textId="77777777" w:rsidR="00244A3C" w:rsidRPr="00034593" w:rsidRDefault="00244A3C" w:rsidP="007D6D98">
            <w:r>
              <w:t>Phasing – new phrasing</w:t>
            </w:r>
          </w:p>
        </w:tc>
        <w:tc>
          <w:tcPr>
            <w:tcW w:w="0" w:type="auto"/>
          </w:tcPr>
          <w:p w14:paraId="7B4EE635" w14:textId="5F98D3BD" w:rsidR="00244A3C" w:rsidRPr="00034593" w:rsidRDefault="00244A3C" w:rsidP="007D6D98">
            <w:r>
              <w:t>Introduction of “Stakeholder Journey” in FY17-FY20 activities</w:t>
            </w:r>
            <w:r w:rsidR="00AA4D80">
              <w:t xml:space="preserve"> based on FY16 work with the community</w:t>
            </w:r>
          </w:p>
        </w:tc>
      </w:tr>
      <w:tr w:rsidR="00244A3C" w:rsidRPr="00034593" w14:paraId="2328980A" w14:textId="77777777" w:rsidTr="00244A3C">
        <w:tc>
          <w:tcPr>
            <w:tcW w:w="0" w:type="auto"/>
          </w:tcPr>
          <w:p w14:paraId="38F874F9" w14:textId="77777777" w:rsidR="00244A3C" w:rsidRPr="00034593" w:rsidRDefault="00244A3C" w:rsidP="007D6D98">
            <w:r>
              <w:t>1.3</w:t>
            </w:r>
          </w:p>
        </w:tc>
        <w:tc>
          <w:tcPr>
            <w:tcW w:w="0" w:type="auto"/>
          </w:tcPr>
          <w:p w14:paraId="2EAC599D" w14:textId="09B8906E" w:rsidR="00244A3C" w:rsidRPr="00034593" w:rsidRDefault="00244A3C" w:rsidP="007D6D98">
            <w:r>
              <w:t>Portfolio moved</w:t>
            </w:r>
            <w:r w:rsidR="005B22EB">
              <w:t xml:space="preserve"> from here</w:t>
            </w:r>
          </w:p>
        </w:tc>
        <w:tc>
          <w:tcPr>
            <w:tcW w:w="0" w:type="auto"/>
          </w:tcPr>
          <w:p w14:paraId="24F697C1" w14:textId="49D721F1" w:rsidR="00244A3C" w:rsidRPr="00034593" w:rsidRDefault="00244A3C" w:rsidP="001C764A">
            <w:r>
              <w:t>Structural Organizational Reviews portfolio moved to 5.2</w:t>
            </w:r>
            <w:r w:rsidR="00AA4D80">
              <w:t xml:space="preserve"> as there are strong similarities with the AoC </w:t>
            </w:r>
            <w:r w:rsidR="001C764A">
              <w:t xml:space="preserve">Reviews </w:t>
            </w:r>
            <w:r w:rsidR="00AA4D80">
              <w:t>work</w:t>
            </w:r>
          </w:p>
        </w:tc>
      </w:tr>
      <w:tr w:rsidR="00244A3C" w:rsidRPr="00034593" w14:paraId="10FDC4FE" w14:textId="77777777" w:rsidTr="00244A3C">
        <w:tc>
          <w:tcPr>
            <w:tcW w:w="0" w:type="auto"/>
          </w:tcPr>
          <w:p w14:paraId="675D71B3" w14:textId="77777777" w:rsidR="00244A3C" w:rsidRDefault="00244A3C" w:rsidP="007D6D98">
            <w:r>
              <w:t>1.3</w:t>
            </w:r>
          </w:p>
        </w:tc>
        <w:tc>
          <w:tcPr>
            <w:tcW w:w="0" w:type="auto"/>
          </w:tcPr>
          <w:p w14:paraId="06DFD778" w14:textId="77777777" w:rsidR="00244A3C" w:rsidRDefault="00244A3C" w:rsidP="007D6D98">
            <w:r>
              <w:t>New dependency</w:t>
            </w:r>
          </w:p>
        </w:tc>
        <w:tc>
          <w:tcPr>
            <w:tcW w:w="0" w:type="auto"/>
          </w:tcPr>
          <w:p w14:paraId="5459B83C" w14:textId="77777777" w:rsidR="00244A3C" w:rsidRDefault="00244A3C" w:rsidP="007D6D98">
            <w:r>
              <w:t>Impact of the IANA Stewardship Transition on the Multistakeholder Model</w:t>
            </w:r>
          </w:p>
        </w:tc>
      </w:tr>
      <w:tr w:rsidR="00D77FAF" w:rsidRPr="00034593" w14:paraId="566C60F1" w14:textId="77777777" w:rsidTr="00244A3C">
        <w:tc>
          <w:tcPr>
            <w:tcW w:w="0" w:type="auto"/>
          </w:tcPr>
          <w:p w14:paraId="54097403" w14:textId="16CFEE05" w:rsidR="00D77FAF" w:rsidRDefault="00D77FAF" w:rsidP="007D6D98">
            <w:r>
              <w:t>1.3</w:t>
            </w:r>
          </w:p>
        </w:tc>
        <w:tc>
          <w:tcPr>
            <w:tcW w:w="0" w:type="auto"/>
          </w:tcPr>
          <w:p w14:paraId="09B4701C" w14:textId="2FEA74ED" w:rsidR="00D77FAF" w:rsidRDefault="00D77FAF" w:rsidP="007D6D98">
            <w:r>
              <w:t>Phasing – new items</w:t>
            </w:r>
          </w:p>
        </w:tc>
        <w:tc>
          <w:tcPr>
            <w:tcW w:w="0" w:type="auto"/>
          </w:tcPr>
          <w:p w14:paraId="6A3D8D8E" w14:textId="5D3DF271" w:rsidR="00D77FAF" w:rsidRDefault="00D77FAF" w:rsidP="00AC3CC7">
            <w:r>
              <w:t xml:space="preserve">FY17 work now includes work related to the IANA Stewardship Transition and subsequent years include work related to </w:t>
            </w:r>
            <w:r w:rsidR="00AC3CC7">
              <w:t xml:space="preserve">implementing </w:t>
            </w:r>
            <w:r>
              <w:t>the outcomes of Organizational Reviews</w:t>
            </w:r>
          </w:p>
        </w:tc>
      </w:tr>
      <w:tr w:rsidR="00244A3C" w:rsidRPr="00034593" w14:paraId="0010CBC2" w14:textId="77777777" w:rsidTr="00244A3C">
        <w:tc>
          <w:tcPr>
            <w:tcW w:w="0" w:type="auto"/>
          </w:tcPr>
          <w:p w14:paraId="727B0D07" w14:textId="77777777" w:rsidR="00244A3C" w:rsidRDefault="00244A3C" w:rsidP="007D6D98">
            <w:r>
              <w:t>1.3</w:t>
            </w:r>
          </w:p>
        </w:tc>
        <w:tc>
          <w:tcPr>
            <w:tcW w:w="0" w:type="auto"/>
          </w:tcPr>
          <w:p w14:paraId="75AFADB1" w14:textId="77777777" w:rsidR="00244A3C" w:rsidRDefault="00244A3C" w:rsidP="007D6D98">
            <w:r>
              <w:t xml:space="preserve">Phasing – items deleted </w:t>
            </w:r>
          </w:p>
        </w:tc>
        <w:tc>
          <w:tcPr>
            <w:tcW w:w="0" w:type="auto"/>
          </w:tcPr>
          <w:p w14:paraId="6FA74BB8" w14:textId="77777777" w:rsidR="00244A3C" w:rsidRDefault="00244A3C" w:rsidP="007D6D98">
            <w:r>
              <w:t>Reviews work removed as it is transferred to 5.2</w:t>
            </w:r>
          </w:p>
        </w:tc>
      </w:tr>
      <w:tr w:rsidR="00244A3C" w:rsidRPr="00034593" w14:paraId="32A36C2A" w14:textId="77777777" w:rsidTr="00244A3C">
        <w:tc>
          <w:tcPr>
            <w:tcW w:w="0" w:type="auto"/>
          </w:tcPr>
          <w:p w14:paraId="1F6572F9" w14:textId="77777777" w:rsidR="00244A3C" w:rsidRDefault="00244A3C" w:rsidP="007D6D98">
            <w:r>
              <w:t>1.3</w:t>
            </w:r>
          </w:p>
        </w:tc>
        <w:tc>
          <w:tcPr>
            <w:tcW w:w="0" w:type="auto"/>
          </w:tcPr>
          <w:p w14:paraId="11F8755B" w14:textId="77777777" w:rsidR="00244A3C" w:rsidRDefault="00244A3C" w:rsidP="007D6D98">
            <w:r>
              <w:t>Phasing – new activity</w:t>
            </w:r>
          </w:p>
        </w:tc>
        <w:tc>
          <w:tcPr>
            <w:tcW w:w="0" w:type="auto"/>
          </w:tcPr>
          <w:p w14:paraId="03BADC55" w14:textId="77777777" w:rsidR="00244A3C" w:rsidRDefault="00244A3C" w:rsidP="007D6D98">
            <w:r>
              <w:t>IANA Stewardship Transition implementation added as an FY17 activity</w:t>
            </w:r>
          </w:p>
        </w:tc>
      </w:tr>
      <w:tr w:rsidR="00244A3C" w:rsidRPr="00034593" w14:paraId="694CD4D9" w14:textId="77777777" w:rsidTr="00244A3C">
        <w:tc>
          <w:tcPr>
            <w:tcW w:w="0" w:type="auto"/>
          </w:tcPr>
          <w:p w14:paraId="42796571" w14:textId="77777777" w:rsidR="00244A3C" w:rsidRDefault="00244A3C" w:rsidP="007D6D98">
            <w:r>
              <w:t>2.1</w:t>
            </w:r>
          </w:p>
        </w:tc>
        <w:tc>
          <w:tcPr>
            <w:tcW w:w="0" w:type="auto"/>
          </w:tcPr>
          <w:p w14:paraId="46358641" w14:textId="1A6BBE85" w:rsidR="00244A3C" w:rsidRDefault="00244A3C" w:rsidP="005B22EB">
            <w:r>
              <w:t xml:space="preserve">Portfolio </w:t>
            </w:r>
            <w:r w:rsidR="005B22EB">
              <w:t>closed</w:t>
            </w:r>
          </w:p>
        </w:tc>
        <w:tc>
          <w:tcPr>
            <w:tcW w:w="0" w:type="auto"/>
          </w:tcPr>
          <w:p w14:paraId="0E6C3C2A" w14:textId="77777777" w:rsidR="00244A3C" w:rsidRDefault="00244A3C" w:rsidP="007D6D98">
            <w:r>
              <w:t>Root Zone Update System Enhancement portfolio removed as the work is now complete</w:t>
            </w:r>
          </w:p>
        </w:tc>
      </w:tr>
      <w:tr w:rsidR="00244A3C" w:rsidRPr="00034593" w14:paraId="51E908FF" w14:textId="77777777" w:rsidTr="00244A3C">
        <w:tc>
          <w:tcPr>
            <w:tcW w:w="0" w:type="auto"/>
          </w:tcPr>
          <w:p w14:paraId="438E6E83" w14:textId="77777777" w:rsidR="00244A3C" w:rsidRDefault="00244A3C" w:rsidP="007D6D98">
            <w:r>
              <w:t>2.1</w:t>
            </w:r>
          </w:p>
        </w:tc>
        <w:tc>
          <w:tcPr>
            <w:tcW w:w="0" w:type="auto"/>
          </w:tcPr>
          <w:p w14:paraId="4A325DB9" w14:textId="62C5E3F2" w:rsidR="00244A3C" w:rsidRDefault="00244A3C" w:rsidP="007D6D98">
            <w:r>
              <w:t>Portfolio moved</w:t>
            </w:r>
            <w:r w:rsidR="004D3296">
              <w:t xml:space="preserve"> from here</w:t>
            </w:r>
          </w:p>
        </w:tc>
        <w:tc>
          <w:tcPr>
            <w:tcW w:w="0" w:type="auto"/>
          </w:tcPr>
          <w:p w14:paraId="09425CA6" w14:textId="77777777" w:rsidR="00244A3C" w:rsidRDefault="00244A3C" w:rsidP="007D6D98">
            <w:r>
              <w:t>Root Server System Evolution &amp; Security, Stability, and Resiliency of Internet Identifiers moved to 2.2</w:t>
            </w:r>
          </w:p>
        </w:tc>
      </w:tr>
      <w:tr w:rsidR="00244A3C" w:rsidRPr="00034593" w14:paraId="0ABE135E" w14:textId="77777777" w:rsidTr="00244A3C">
        <w:tc>
          <w:tcPr>
            <w:tcW w:w="0" w:type="auto"/>
          </w:tcPr>
          <w:p w14:paraId="740AFD6B" w14:textId="77777777" w:rsidR="00244A3C" w:rsidRDefault="00244A3C" w:rsidP="007D6D98">
            <w:r>
              <w:t>2.1</w:t>
            </w:r>
          </w:p>
        </w:tc>
        <w:tc>
          <w:tcPr>
            <w:tcW w:w="0" w:type="auto"/>
          </w:tcPr>
          <w:p w14:paraId="64A8E974" w14:textId="77777777" w:rsidR="00244A3C" w:rsidRDefault="00244A3C" w:rsidP="007D6D98">
            <w:r>
              <w:t>New portfolios</w:t>
            </w:r>
          </w:p>
        </w:tc>
        <w:tc>
          <w:tcPr>
            <w:tcW w:w="0" w:type="auto"/>
          </w:tcPr>
          <w:p w14:paraId="3F110372" w14:textId="77777777" w:rsidR="00244A3C" w:rsidRDefault="00244A3C" w:rsidP="007D6D98">
            <w:r>
              <w:t xml:space="preserve">Portfolios for GDD Operations and Product Management moved from 2.3 and new portfolios for Global Customer Support and </w:t>
            </w:r>
            <w:r w:rsidRPr="00CD001B">
              <w:t>IANA Functions Stewardship Transition</w:t>
            </w:r>
            <w:r>
              <w:t xml:space="preserve"> Implementation</w:t>
            </w:r>
          </w:p>
        </w:tc>
      </w:tr>
      <w:tr w:rsidR="006A16BD" w:rsidRPr="00034593" w14:paraId="0C1BA014" w14:textId="77777777" w:rsidTr="00244A3C">
        <w:tc>
          <w:tcPr>
            <w:tcW w:w="0" w:type="auto"/>
          </w:tcPr>
          <w:p w14:paraId="4161205E" w14:textId="1AD8CD6D" w:rsidR="006A16BD" w:rsidRDefault="006A16BD" w:rsidP="007D6D98">
            <w:r>
              <w:t>2.1</w:t>
            </w:r>
          </w:p>
        </w:tc>
        <w:tc>
          <w:tcPr>
            <w:tcW w:w="0" w:type="auto"/>
          </w:tcPr>
          <w:p w14:paraId="462381E7" w14:textId="0A4D7DE2" w:rsidR="006A16BD" w:rsidRDefault="006A16BD" w:rsidP="007D6D98">
            <w:r>
              <w:t>Phasing - changes</w:t>
            </w:r>
          </w:p>
        </w:tc>
        <w:tc>
          <w:tcPr>
            <w:tcW w:w="0" w:type="auto"/>
          </w:tcPr>
          <w:p w14:paraId="5B3B46E5" w14:textId="3278A9F7" w:rsidR="006A16BD" w:rsidRDefault="006A16BD" w:rsidP="005B22EB">
            <w:r>
              <w:t xml:space="preserve">Reports on work originally planned for 4.4 and moved </w:t>
            </w:r>
            <w:r w:rsidR="005B22EB">
              <w:t>during FY16</w:t>
            </w:r>
          </w:p>
        </w:tc>
      </w:tr>
      <w:tr w:rsidR="00244A3C" w:rsidRPr="00034593" w14:paraId="628ECA56" w14:textId="77777777" w:rsidTr="00244A3C">
        <w:tc>
          <w:tcPr>
            <w:tcW w:w="0" w:type="auto"/>
          </w:tcPr>
          <w:p w14:paraId="38F9C6A7" w14:textId="77777777" w:rsidR="00244A3C" w:rsidRDefault="00244A3C" w:rsidP="007D6D98">
            <w:r>
              <w:t>2.1</w:t>
            </w:r>
          </w:p>
        </w:tc>
        <w:tc>
          <w:tcPr>
            <w:tcW w:w="0" w:type="auto"/>
          </w:tcPr>
          <w:p w14:paraId="6146D5C6" w14:textId="77777777" w:rsidR="00244A3C" w:rsidRDefault="00244A3C" w:rsidP="007D6D98">
            <w:r>
              <w:t>Phasing - changes</w:t>
            </w:r>
          </w:p>
        </w:tc>
        <w:tc>
          <w:tcPr>
            <w:tcW w:w="0" w:type="auto"/>
          </w:tcPr>
          <w:p w14:paraId="7583F65A" w14:textId="77777777" w:rsidR="00244A3C" w:rsidRDefault="00244A3C" w:rsidP="007D6D98">
            <w:r>
              <w:t>FY17 work restructured to take account of portfolio changes</w:t>
            </w:r>
          </w:p>
        </w:tc>
      </w:tr>
      <w:tr w:rsidR="00244A3C" w:rsidRPr="00034593" w14:paraId="3E864254" w14:textId="77777777" w:rsidTr="00244A3C">
        <w:tc>
          <w:tcPr>
            <w:tcW w:w="0" w:type="auto"/>
          </w:tcPr>
          <w:p w14:paraId="1AF537F6" w14:textId="77777777" w:rsidR="00244A3C" w:rsidRDefault="00244A3C" w:rsidP="007D6D98">
            <w:r>
              <w:t>2.2</w:t>
            </w:r>
          </w:p>
        </w:tc>
        <w:tc>
          <w:tcPr>
            <w:tcW w:w="0" w:type="auto"/>
          </w:tcPr>
          <w:p w14:paraId="4C708F5D" w14:textId="2FE02917" w:rsidR="00244A3C" w:rsidRDefault="004D3296" w:rsidP="007D6D98">
            <w:r>
              <w:t>P</w:t>
            </w:r>
            <w:r w:rsidR="00244A3C">
              <w:t>ortfolios</w:t>
            </w:r>
            <w:r>
              <w:t xml:space="preserve"> moved to here</w:t>
            </w:r>
          </w:p>
        </w:tc>
        <w:tc>
          <w:tcPr>
            <w:tcW w:w="0" w:type="auto"/>
          </w:tcPr>
          <w:p w14:paraId="1538C911" w14:textId="77777777" w:rsidR="00244A3C" w:rsidRDefault="00244A3C" w:rsidP="007D6D98">
            <w:r>
              <w:t>Root Server System Evolution &amp; Security, Stability, and Resiliency of Internet Identifiers moved from 2.1</w:t>
            </w:r>
          </w:p>
        </w:tc>
      </w:tr>
      <w:tr w:rsidR="009166E6" w:rsidRPr="00034593" w14:paraId="3668C1C2" w14:textId="77777777" w:rsidTr="00244A3C">
        <w:tc>
          <w:tcPr>
            <w:tcW w:w="0" w:type="auto"/>
          </w:tcPr>
          <w:p w14:paraId="27A97676" w14:textId="6BDE11A1" w:rsidR="009166E6" w:rsidRDefault="009166E6" w:rsidP="007D6D98">
            <w:r>
              <w:t>2.2</w:t>
            </w:r>
          </w:p>
        </w:tc>
        <w:tc>
          <w:tcPr>
            <w:tcW w:w="0" w:type="auto"/>
          </w:tcPr>
          <w:p w14:paraId="2B3253AD" w14:textId="50A7588F" w:rsidR="009166E6" w:rsidRDefault="009166E6" w:rsidP="007D6D98">
            <w:r>
              <w:t>Portfolio removed</w:t>
            </w:r>
          </w:p>
        </w:tc>
        <w:tc>
          <w:tcPr>
            <w:tcW w:w="0" w:type="auto"/>
          </w:tcPr>
          <w:p w14:paraId="44C0E046" w14:textId="53C6E37C" w:rsidR="009166E6" w:rsidRDefault="009166E6" w:rsidP="007D6D98">
            <w:r w:rsidRPr="009166E6">
              <w:t>Root Server System Evolution</w:t>
            </w:r>
            <w:r>
              <w:t xml:space="preserve"> portfolio removed from FY17</w:t>
            </w:r>
          </w:p>
        </w:tc>
      </w:tr>
      <w:tr w:rsidR="00BC1E54" w:rsidRPr="00034593" w14:paraId="5403A93A" w14:textId="77777777" w:rsidTr="00244A3C">
        <w:tc>
          <w:tcPr>
            <w:tcW w:w="0" w:type="auto"/>
          </w:tcPr>
          <w:p w14:paraId="211C4126" w14:textId="2B7FFEF9" w:rsidR="00BC1E54" w:rsidRDefault="00BC1E54" w:rsidP="007D6D98">
            <w:r>
              <w:t>2.2</w:t>
            </w:r>
          </w:p>
        </w:tc>
        <w:tc>
          <w:tcPr>
            <w:tcW w:w="0" w:type="auto"/>
          </w:tcPr>
          <w:p w14:paraId="53FC16F6" w14:textId="7152D129" w:rsidR="00BC1E54" w:rsidDel="004D3296" w:rsidRDefault="00BC1E54" w:rsidP="007D6D98">
            <w:r>
              <w:t xml:space="preserve">KPI </w:t>
            </w:r>
            <w:r w:rsidR="005B22EB">
              <w:t>reworded</w:t>
            </w:r>
          </w:p>
        </w:tc>
        <w:tc>
          <w:tcPr>
            <w:tcW w:w="0" w:type="auto"/>
          </w:tcPr>
          <w:p w14:paraId="0909B223" w14:textId="5196A50B" w:rsidR="00BC1E54" w:rsidRDefault="00BC1E54" w:rsidP="007D6D98">
            <w:r>
              <w:t>KPI text refined to focus on ICANN’s contribution to the health of identifiers</w:t>
            </w:r>
          </w:p>
        </w:tc>
      </w:tr>
      <w:tr w:rsidR="00244A3C" w:rsidRPr="00034593" w14:paraId="74777799" w14:textId="77777777" w:rsidTr="00244A3C">
        <w:tc>
          <w:tcPr>
            <w:tcW w:w="0" w:type="auto"/>
          </w:tcPr>
          <w:p w14:paraId="3FAB7059" w14:textId="77777777" w:rsidR="00244A3C" w:rsidRDefault="00244A3C" w:rsidP="007D6D98">
            <w:r>
              <w:t>2.2</w:t>
            </w:r>
          </w:p>
        </w:tc>
        <w:tc>
          <w:tcPr>
            <w:tcW w:w="0" w:type="auto"/>
          </w:tcPr>
          <w:p w14:paraId="2F01EC63" w14:textId="77777777" w:rsidR="00244A3C" w:rsidRDefault="00244A3C" w:rsidP="007D6D98">
            <w:r>
              <w:t>Dependency removed</w:t>
            </w:r>
          </w:p>
        </w:tc>
        <w:tc>
          <w:tcPr>
            <w:tcW w:w="0" w:type="auto"/>
          </w:tcPr>
          <w:p w14:paraId="77D65493" w14:textId="2F05A310" w:rsidR="00244A3C" w:rsidRDefault="00244A3C" w:rsidP="007D6D98">
            <w:r>
              <w:t xml:space="preserve">Budget related dependency is now moved to </w:t>
            </w:r>
            <w:r w:rsidR="00FA39A8">
              <w:rPr>
                <w:noProof/>
              </w:rPr>
              <w:t>Reference &amp; Notes</w:t>
            </w:r>
            <w:r>
              <w:t>, bullet #6</w:t>
            </w:r>
          </w:p>
        </w:tc>
      </w:tr>
      <w:tr w:rsidR="00BC1E54" w:rsidRPr="00034593" w14:paraId="4702ACF8" w14:textId="77777777" w:rsidTr="00244A3C">
        <w:tc>
          <w:tcPr>
            <w:tcW w:w="0" w:type="auto"/>
          </w:tcPr>
          <w:p w14:paraId="6D7FBEB6" w14:textId="4CB28A6C" w:rsidR="00BC1E54" w:rsidRDefault="00BC1E54" w:rsidP="007D6D98">
            <w:r>
              <w:t>2.2</w:t>
            </w:r>
          </w:p>
        </w:tc>
        <w:tc>
          <w:tcPr>
            <w:tcW w:w="0" w:type="auto"/>
          </w:tcPr>
          <w:p w14:paraId="58C433AB" w14:textId="1CBCEAF1" w:rsidR="00BC1E54" w:rsidRDefault="005B22EB" w:rsidP="007D6D98">
            <w:r>
              <w:t>Phas</w:t>
            </w:r>
            <w:r w:rsidR="00BC1E54">
              <w:t>ing - changes</w:t>
            </w:r>
          </w:p>
        </w:tc>
        <w:tc>
          <w:tcPr>
            <w:tcW w:w="0" w:type="auto"/>
          </w:tcPr>
          <w:p w14:paraId="79FF0228" w14:textId="3D554FBB" w:rsidR="00BC1E54" w:rsidRDefault="00BC1E54" w:rsidP="007D6D98">
            <w:r>
              <w:t>FY17-20 updated to refer to multiple roadmaps instead of just one</w:t>
            </w:r>
          </w:p>
        </w:tc>
      </w:tr>
      <w:tr w:rsidR="00244A3C" w:rsidRPr="00034593" w14:paraId="1C7E6F9D" w14:textId="77777777" w:rsidTr="00244A3C">
        <w:tc>
          <w:tcPr>
            <w:tcW w:w="0" w:type="auto"/>
          </w:tcPr>
          <w:p w14:paraId="26340D83" w14:textId="77777777" w:rsidR="00244A3C" w:rsidRDefault="00244A3C" w:rsidP="007D6D98">
            <w:r>
              <w:t>2.3</w:t>
            </w:r>
          </w:p>
        </w:tc>
        <w:tc>
          <w:tcPr>
            <w:tcW w:w="0" w:type="auto"/>
          </w:tcPr>
          <w:p w14:paraId="35F727D8" w14:textId="77777777" w:rsidR="00244A3C" w:rsidRDefault="00244A3C" w:rsidP="007D6D98">
            <w:r>
              <w:t>Portfolio removed</w:t>
            </w:r>
          </w:p>
        </w:tc>
        <w:tc>
          <w:tcPr>
            <w:tcW w:w="0" w:type="auto"/>
          </w:tcPr>
          <w:p w14:paraId="65C0475C" w14:textId="77777777" w:rsidR="00244A3C" w:rsidRDefault="00244A3C" w:rsidP="007D6D98">
            <w:r>
              <w:t>Public Safety Registrations portfolio removed as the work is now being performed in the community</w:t>
            </w:r>
          </w:p>
        </w:tc>
      </w:tr>
      <w:tr w:rsidR="00244A3C" w:rsidRPr="00034593" w14:paraId="6B186D09" w14:textId="77777777" w:rsidTr="00244A3C">
        <w:tc>
          <w:tcPr>
            <w:tcW w:w="0" w:type="auto"/>
          </w:tcPr>
          <w:p w14:paraId="398C8FAF" w14:textId="77777777" w:rsidR="00244A3C" w:rsidRDefault="00244A3C" w:rsidP="007D6D98">
            <w:r>
              <w:t>2.3</w:t>
            </w:r>
          </w:p>
        </w:tc>
        <w:tc>
          <w:tcPr>
            <w:tcW w:w="0" w:type="auto"/>
          </w:tcPr>
          <w:p w14:paraId="60710882" w14:textId="77777777" w:rsidR="00244A3C" w:rsidRDefault="00244A3C" w:rsidP="007D6D98">
            <w:r>
              <w:t>Portfolios moved</w:t>
            </w:r>
          </w:p>
        </w:tc>
        <w:tc>
          <w:tcPr>
            <w:tcW w:w="0" w:type="auto"/>
          </w:tcPr>
          <w:p w14:paraId="6B605E8E" w14:textId="6941718E" w:rsidR="00244A3C" w:rsidRDefault="00244A3C" w:rsidP="007D6D98">
            <w:r>
              <w:t>Contractual Compliance portfolios moved to 4.4</w:t>
            </w:r>
            <w:r w:rsidR="00AA4D80">
              <w:t xml:space="preserve"> so there is separation from GDD</w:t>
            </w:r>
          </w:p>
        </w:tc>
      </w:tr>
      <w:tr w:rsidR="00244A3C" w:rsidRPr="00034593" w14:paraId="20FC8705" w14:textId="77777777" w:rsidTr="00244A3C">
        <w:tc>
          <w:tcPr>
            <w:tcW w:w="0" w:type="auto"/>
          </w:tcPr>
          <w:p w14:paraId="231BF16D" w14:textId="77777777" w:rsidR="00244A3C" w:rsidRDefault="00244A3C" w:rsidP="007D6D98">
            <w:r>
              <w:t>2.3</w:t>
            </w:r>
          </w:p>
        </w:tc>
        <w:tc>
          <w:tcPr>
            <w:tcW w:w="0" w:type="auto"/>
          </w:tcPr>
          <w:p w14:paraId="02099F85" w14:textId="77777777" w:rsidR="00244A3C" w:rsidRDefault="00244A3C" w:rsidP="007D6D98">
            <w:r>
              <w:t>Portfolio renamed</w:t>
            </w:r>
          </w:p>
        </w:tc>
        <w:tc>
          <w:tcPr>
            <w:tcW w:w="0" w:type="auto"/>
          </w:tcPr>
          <w:p w14:paraId="46395847" w14:textId="77777777" w:rsidR="00244A3C" w:rsidRDefault="00244A3C" w:rsidP="007D6D98">
            <w:r>
              <w:t>Registrant Interest Representation portfolio renamed as GDD Registrant Engagement &amp; Support</w:t>
            </w:r>
          </w:p>
        </w:tc>
      </w:tr>
      <w:tr w:rsidR="00244A3C" w:rsidRPr="00034593" w14:paraId="4D4BE1D0" w14:textId="77777777" w:rsidTr="00244A3C">
        <w:tc>
          <w:tcPr>
            <w:tcW w:w="0" w:type="auto"/>
          </w:tcPr>
          <w:p w14:paraId="12D49287" w14:textId="77777777" w:rsidR="00244A3C" w:rsidRDefault="00244A3C" w:rsidP="007D6D98">
            <w:r>
              <w:t>2.3</w:t>
            </w:r>
          </w:p>
        </w:tc>
        <w:tc>
          <w:tcPr>
            <w:tcW w:w="0" w:type="auto"/>
          </w:tcPr>
          <w:p w14:paraId="0005F201" w14:textId="77777777" w:rsidR="00244A3C" w:rsidRDefault="00244A3C" w:rsidP="007D6D98">
            <w:r>
              <w:t>New portfolios</w:t>
            </w:r>
          </w:p>
        </w:tc>
        <w:tc>
          <w:tcPr>
            <w:tcW w:w="0" w:type="auto"/>
          </w:tcPr>
          <w:p w14:paraId="7F21C33C" w14:textId="77777777" w:rsidR="00244A3C" w:rsidRDefault="00244A3C" w:rsidP="007D6D98">
            <w:r>
              <w:t xml:space="preserve">New portfolios for WHOIS Coordination &amp; Implementation, </w:t>
            </w:r>
            <w:r w:rsidRPr="000200EB">
              <w:t>Domain Name Services, Next gTLD Round Planning, Universal Acceptance, Registry Services, and Registrar Services</w:t>
            </w:r>
          </w:p>
        </w:tc>
      </w:tr>
      <w:tr w:rsidR="00244A3C" w:rsidRPr="00034593" w14:paraId="30D81541" w14:textId="77777777" w:rsidTr="00244A3C">
        <w:tc>
          <w:tcPr>
            <w:tcW w:w="0" w:type="auto"/>
          </w:tcPr>
          <w:p w14:paraId="7322CA7E" w14:textId="77777777" w:rsidR="00244A3C" w:rsidRDefault="00244A3C" w:rsidP="007D6D98">
            <w:r>
              <w:t>2.3</w:t>
            </w:r>
          </w:p>
        </w:tc>
        <w:tc>
          <w:tcPr>
            <w:tcW w:w="0" w:type="auto"/>
          </w:tcPr>
          <w:p w14:paraId="18BF2D20" w14:textId="77777777" w:rsidR="00244A3C" w:rsidRDefault="00244A3C" w:rsidP="007D6D98">
            <w:r>
              <w:t>KPIs restructured</w:t>
            </w:r>
          </w:p>
        </w:tc>
        <w:tc>
          <w:tcPr>
            <w:tcW w:w="0" w:type="auto"/>
          </w:tcPr>
          <w:p w14:paraId="7932E715" w14:textId="77777777" w:rsidR="00244A3C" w:rsidRDefault="00244A3C" w:rsidP="007D6D98">
            <w:r>
              <w:t>Technical Reputation Index renamed Domain Name Marketplace Health Index and Service Level Targets KPI now solely in 2.1</w:t>
            </w:r>
          </w:p>
        </w:tc>
      </w:tr>
      <w:tr w:rsidR="00244A3C" w:rsidRPr="00034593" w14:paraId="7A4FC282" w14:textId="77777777" w:rsidTr="00244A3C">
        <w:tc>
          <w:tcPr>
            <w:tcW w:w="0" w:type="auto"/>
          </w:tcPr>
          <w:p w14:paraId="6CB42591" w14:textId="77777777" w:rsidR="00244A3C" w:rsidRDefault="00244A3C" w:rsidP="007D6D98">
            <w:r>
              <w:t>2.3</w:t>
            </w:r>
          </w:p>
        </w:tc>
        <w:tc>
          <w:tcPr>
            <w:tcW w:w="0" w:type="auto"/>
          </w:tcPr>
          <w:p w14:paraId="56122C67" w14:textId="77777777" w:rsidR="00244A3C" w:rsidRDefault="00244A3C" w:rsidP="007D6D98">
            <w:r>
              <w:t>Phasing - changes</w:t>
            </w:r>
          </w:p>
        </w:tc>
        <w:tc>
          <w:tcPr>
            <w:tcW w:w="0" w:type="auto"/>
          </w:tcPr>
          <w:p w14:paraId="123E47A8" w14:textId="77777777" w:rsidR="00244A3C" w:rsidRDefault="00244A3C" w:rsidP="007D6D98">
            <w:r>
              <w:t>FY17-FY20 work restructured to take account of portfolio changes</w:t>
            </w:r>
          </w:p>
        </w:tc>
      </w:tr>
      <w:tr w:rsidR="00D77FAF" w:rsidRPr="00034593" w14:paraId="1B0DA717" w14:textId="77777777" w:rsidTr="00244A3C">
        <w:tc>
          <w:tcPr>
            <w:tcW w:w="0" w:type="auto"/>
          </w:tcPr>
          <w:p w14:paraId="52D8D474" w14:textId="75CFD9F8" w:rsidR="00D77FAF" w:rsidRDefault="00D77FAF" w:rsidP="007D6D98">
            <w:r>
              <w:lastRenderedPageBreak/>
              <w:t>2.3</w:t>
            </w:r>
          </w:p>
        </w:tc>
        <w:tc>
          <w:tcPr>
            <w:tcW w:w="0" w:type="auto"/>
          </w:tcPr>
          <w:p w14:paraId="635B3C75" w14:textId="41E9FD46" w:rsidR="00D77FAF" w:rsidRDefault="00D77FAF" w:rsidP="007D6D98">
            <w:r>
              <w:t>Phasing - changes</w:t>
            </w:r>
          </w:p>
        </w:tc>
        <w:tc>
          <w:tcPr>
            <w:tcW w:w="0" w:type="auto"/>
          </w:tcPr>
          <w:p w14:paraId="3E2B37EF" w14:textId="48A63BC6" w:rsidR="00D77FAF" w:rsidRDefault="00D77FAF" w:rsidP="007D6D98">
            <w:r>
              <w:t>FY17 work related to WHOIS and RDAP added</w:t>
            </w:r>
          </w:p>
        </w:tc>
      </w:tr>
      <w:tr w:rsidR="00244A3C" w:rsidRPr="00034593" w14:paraId="4BC95201" w14:textId="77777777" w:rsidTr="00244A3C">
        <w:tc>
          <w:tcPr>
            <w:tcW w:w="0" w:type="auto"/>
          </w:tcPr>
          <w:p w14:paraId="60E5E432" w14:textId="77777777" w:rsidR="00244A3C" w:rsidRDefault="00244A3C" w:rsidP="007D6D98">
            <w:r>
              <w:t>3.1</w:t>
            </w:r>
          </w:p>
        </w:tc>
        <w:tc>
          <w:tcPr>
            <w:tcW w:w="0" w:type="auto"/>
          </w:tcPr>
          <w:p w14:paraId="6E702C73" w14:textId="77777777" w:rsidR="00244A3C" w:rsidRDefault="00244A3C" w:rsidP="007D6D98">
            <w:r>
              <w:t>Portfolio renamed</w:t>
            </w:r>
          </w:p>
        </w:tc>
        <w:tc>
          <w:tcPr>
            <w:tcW w:w="0" w:type="auto"/>
          </w:tcPr>
          <w:p w14:paraId="60663342" w14:textId="3C13179F" w:rsidR="00244A3C" w:rsidRDefault="00244A3C" w:rsidP="00AA4D80">
            <w:r>
              <w:t>Business Excellence and Business Intelligence renamed to Organizational Excellence and Intelligence</w:t>
            </w:r>
          </w:p>
        </w:tc>
      </w:tr>
      <w:tr w:rsidR="00244A3C" w:rsidRPr="00034593" w14:paraId="2389A546" w14:textId="77777777" w:rsidTr="00244A3C">
        <w:tc>
          <w:tcPr>
            <w:tcW w:w="0" w:type="auto"/>
          </w:tcPr>
          <w:p w14:paraId="055BC0D7" w14:textId="77777777" w:rsidR="00244A3C" w:rsidRDefault="00244A3C" w:rsidP="007D6D98">
            <w:r>
              <w:t>3.1</w:t>
            </w:r>
          </w:p>
        </w:tc>
        <w:tc>
          <w:tcPr>
            <w:tcW w:w="0" w:type="auto"/>
          </w:tcPr>
          <w:p w14:paraId="2C01AEBB" w14:textId="77777777" w:rsidR="00244A3C" w:rsidRDefault="00244A3C" w:rsidP="007D6D98">
            <w:r>
              <w:t>Dependency removed</w:t>
            </w:r>
          </w:p>
        </w:tc>
        <w:tc>
          <w:tcPr>
            <w:tcW w:w="0" w:type="auto"/>
          </w:tcPr>
          <w:p w14:paraId="5798FF5E" w14:textId="437DFEEF" w:rsidR="00244A3C" w:rsidRDefault="00FA39A8" w:rsidP="007D6D98">
            <w:r>
              <w:t xml:space="preserve">Budget related dependency is now moved to </w:t>
            </w:r>
            <w:r>
              <w:rPr>
                <w:noProof/>
              </w:rPr>
              <w:t>Reference &amp; Notes</w:t>
            </w:r>
            <w:r>
              <w:t>, bullet #6</w:t>
            </w:r>
          </w:p>
        </w:tc>
      </w:tr>
      <w:tr w:rsidR="00244A3C" w:rsidRPr="00034593" w14:paraId="65394027" w14:textId="77777777" w:rsidTr="00244A3C">
        <w:tc>
          <w:tcPr>
            <w:tcW w:w="0" w:type="auto"/>
          </w:tcPr>
          <w:p w14:paraId="72962606" w14:textId="77777777" w:rsidR="00244A3C" w:rsidRDefault="00244A3C" w:rsidP="007D6D98">
            <w:r>
              <w:t>3.1</w:t>
            </w:r>
          </w:p>
        </w:tc>
        <w:tc>
          <w:tcPr>
            <w:tcW w:w="0" w:type="auto"/>
          </w:tcPr>
          <w:p w14:paraId="053DABD8" w14:textId="77777777" w:rsidR="00244A3C" w:rsidRDefault="00244A3C" w:rsidP="007D6D98">
            <w:r>
              <w:t>Phasing</w:t>
            </w:r>
          </w:p>
        </w:tc>
        <w:tc>
          <w:tcPr>
            <w:tcW w:w="0" w:type="auto"/>
          </w:tcPr>
          <w:p w14:paraId="29F63418" w14:textId="77777777" w:rsidR="00244A3C" w:rsidRDefault="00244A3C" w:rsidP="007D6D98">
            <w:r>
              <w:t>FY17 work updated to include implementation of improvements</w:t>
            </w:r>
          </w:p>
        </w:tc>
      </w:tr>
      <w:tr w:rsidR="00BC1E54" w:rsidRPr="00034593" w14:paraId="399C648A" w14:textId="77777777" w:rsidTr="00244A3C">
        <w:tc>
          <w:tcPr>
            <w:tcW w:w="0" w:type="auto"/>
          </w:tcPr>
          <w:p w14:paraId="0BC2D59E" w14:textId="3FC9CC50" w:rsidR="00BC1E54" w:rsidRDefault="00BC1E54" w:rsidP="007D6D98">
            <w:r>
              <w:t>3.1</w:t>
            </w:r>
          </w:p>
        </w:tc>
        <w:tc>
          <w:tcPr>
            <w:tcW w:w="0" w:type="auto"/>
          </w:tcPr>
          <w:p w14:paraId="4C89D069" w14:textId="6703A53A" w:rsidR="00BC1E54" w:rsidRDefault="00BC1E54" w:rsidP="007D6D98">
            <w:r>
              <w:t>Phasing</w:t>
            </w:r>
          </w:p>
        </w:tc>
        <w:tc>
          <w:tcPr>
            <w:tcW w:w="0" w:type="auto"/>
          </w:tcPr>
          <w:p w14:paraId="5E0D26F5" w14:textId="11E69517" w:rsidR="00BC1E54" w:rsidRDefault="00BC1E54" w:rsidP="007D6D98">
            <w:r>
              <w:t>FY19-20 updated to refer to the next strategic planning cycle</w:t>
            </w:r>
          </w:p>
        </w:tc>
      </w:tr>
      <w:tr w:rsidR="00244A3C" w:rsidRPr="00034593" w14:paraId="197BF71E" w14:textId="77777777" w:rsidTr="00244A3C">
        <w:tc>
          <w:tcPr>
            <w:tcW w:w="0" w:type="auto"/>
          </w:tcPr>
          <w:p w14:paraId="605F044A" w14:textId="77777777" w:rsidR="00244A3C" w:rsidRDefault="00244A3C" w:rsidP="007D6D98">
            <w:r>
              <w:t>3.2</w:t>
            </w:r>
          </w:p>
        </w:tc>
        <w:tc>
          <w:tcPr>
            <w:tcW w:w="0" w:type="auto"/>
          </w:tcPr>
          <w:p w14:paraId="383468D8" w14:textId="77777777" w:rsidR="00244A3C" w:rsidRDefault="00244A3C" w:rsidP="007D6D98">
            <w:r>
              <w:t>Portfolios restructured</w:t>
            </w:r>
          </w:p>
        </w:tc>
        <w:tc>
          <w:tcPr>
            <w:tcW w:w="0" w:type="auto"/>
          </w:tcPr>
          <w:p w14:paraId="4DA6F7C4" w14:textId="77777777" w:rsidR="00244A3C" w:rsidRDefault="00244A3C" w:rsidP="007D6D98">
            <w:r>
              <w:t>New Cybersecurity portfolio. Infrastructure and Maintenance portfolios merged. Root Systems Operations portfolio removed.</w:t>
            </w:r>
          </w:p>
        </w:tc>
      </w:tr>
      <w:tr w:rsidR="00244A3C" w:rsidRPr="00034593" w14:paraId="6C5976CE" w14:textId="77777777" w:rsidTr="00244A3C">
        <w:tc>
          <w:tcPr>
            <w:tcW w:w="0" w:type="auto"/>
          </w:tcPr>
          <w:p w14:paraId="43C3F65E" w14:textId="77777777" w:rsidR="00244A3C" w:rsidRDefault="00244A3C" w:rsidP="007D6D98">
            <w:r>
              <w:t>3.2</w:t>
            </w:r>
          </w:p>
        </w:tc>
        <w:tc>
          <w:tcPr>
            <w:tcW w:w="0" w:type="auto"/>
          </w:tcPr>
          <w:p w14:paraId="4FCF3E07" w14:textId="77777777" w:rsidR="00244A3C" w:rsidRDefault="00244A3C" w:rsidP="007D6D98">
            <w:r>
              <w:t>Dependency removed</w:t>
            </w:r>
          </w:p>
        </w:tc>
        <w:tc>
          <w:tcPr>
            <w:tcW w:w="0" w:type="auto"/>
          </w:tcPr>
          <w:p w14:paraId="5C8B7021" w14:textId="53A9FE4D" w:rsidR="00244A3C" w:rsidRDefault="00FA39A8" w:rsidP="007D6D98">
            <w:r>
              <w:t xml:space="preserve">Budget related dependency is now moved to </w:t>
            </w:r>
            <w:r>
              <w:rPr>
                <w:noProof/>
              </w:rPr>
              <w:t>Reference &amp; Notes</w:t>
            </w:r>
            <w:r>
              <w:t>, bullet #6</w:t>
            </w:r>
          </w:p>
        </w:tc>
      </w:tr>
      <w:tr w:rsidR="00244A3C" w:rsidRPr="00034593" w14:paraId="0CE2BEF3" w14:textId="77777777" w:rsidTr="00244A3C">
        <w:tc>
          <w:tcPr>
            <w:tcW w:w="0" w:type="auto"/>
          </w:tcPr>
          <w:p w14:paraId="3F2FAE5A" w14:textId="77777777" w:rsidR="00244A3C" w:rsidRDefault="00244A3C" w:rsidP="007D6D98">
            <w:r>
              <w:t>3.2</w:t>
            </w:r>
          </w:p>
        </w:tc>
        <w:tc>
          <w:tcPr>
            <w:tcW w:w="0" w:type="auto"/>
          </w:tcPr>
          <w:p w14:paraId="234093BB" w14:textId="77777777" w:rsidR="00244A3C" w:rsidRDefault="00244A3C" w:rsidP="007D6D98">
            <w:r>
              <w:t>Phasing – changes</w:t>
            </w:r>
          </w:p>
        </w:tc>
        <w:tc>
          <w:tcPr>
            <w:tcW w:w="0" w:type="auto"/>
          </w:tcPr>
          <w:p w14:paraId="7F702906" w14:textId="77777777" w:rsidR="00244A3C" w:rsidRDefault="00244A3C" w:rsidP="007D6D98">
            <w:r>
              <w:t>IANA functions measurements work updated to reflect anticipated Post-Transition IANA</w:t>
            </w:r>
          </w:p>
        </w:tc>
      </w:tr>
      <w:tr w:rsidR="00244A3C" w:rsidRPr="00034593" w14:paraId="699170A7" w14:textId="77777777" w:rsidTr="00244A3C">
        <w:tc>
          <w:tcPr>
            <w:tcW w:w="0" w:type="auto"/>
          </w:tcPr>
          <w:p w14:paraId="71C415D0" w14:textId="77777777" w:rsidR="00244A3C" w:rsidRDefault="00244A3C" w:rsidP="007D6D98">
            <w:r>
              <w:t>3.3</w:t>
            </w:r>
          </w:p>
        </w:tc>
        <w:tc>
          <w:tcPr>
            <w:tcW w:w="0" w:type="auto"/>
          </w:tcPr>
          <w:p w14:paraId="0A85CCD8" w14:textId="77777777" w:rsidR="00244A3C" w:rsidRDefault="00244A3C" w:rsidP="007D6D98">
            <w:r>
              <w:t>Portfolio removed</w:t>
            </w:r>
          </w:p>
        </w:tc>
        <w:tc>
          <w:tcPr>
            <w:tcW w:w="0" w:type="auto"/>
          </w:tcPr>
          <w:p w14:paraId="4A102CBF" w14:textId="77777777" w:rsidR="00244A3C" w:rsidRDefault="00244A3C" w:rsidP="007D6D98">
            <w:r>
              <w:t>Business Excellence portfolio removed as this work is now entirely within 3.1</w:t>
            </w:r>
          </w:p>
        </w:tc>
      </w:tr>
      <w:tr w:rsidR="00244A3C" w:rsidRPr="00034593" w14:paraId="762C079D" w14:textId="77777777" w:rsidTr="00244A3C">
        <w:tc>
          <w:tcPr>
            <w:tcW w:w="0" w:type="auto"/>
          </w:tcPr>
          <w:p w14:paraId="0B9BABA2" w14:textId="77777777" w:rsidR="00244A3C" w:rsidRDefault="00244A3C" w:rsidP="007D6D98">
            <w:r>
              <w:t>3.3</w:t>
            </w:r>
          </w:p>
        </w:tc>
        <w:tc>
          <w:tcPr>
            <w:tcW w:w="0" w:type="auto"/>
          </w:tcPr>
          <w:p w14:paraId="6E142E14" w14:textId="77777777" w:rsidR="00244A3C" w:rsidRDefault="00244A3C" w:rsidP="007D6D98">
            <w:r>
              <w:t>Dependency removed</w:t>
            </w:r>
          </w:p>
        </w:tc>
        <w:tc>
          <w:tcPr>
            <w:tcW w:w="0" w:type="auto"/>
          </w:tcPr>
          <w:p w14:paraId="1738B95E" w14:textId="43D54C74" w:rsidR="00244A3C" w:rsidRDefault="00FA39A8" w:rsidP="007D6D98">
            <w:r>
              <w:t xml:space="preserve">Budget related dependency is now moved to </w:t>
            </w:r>
            <w:r>
              <w:rPr>
                <w:noProof/>
              </w:rPr>
              <w:t>Reference &amp; Notes</w:t>
            </w:r>
            <w:r>
              <w:t>, bullet #6</w:t>
            </w:r>
          </w:p>
        </w:tc>
      </w:tr>
      <w:tr w:rsidR="00244A3C" w:rsidRPr="00034593" w14:paraId="69A35762" w14:textId="77777777" w:rsidTr="00244A3C">
        <w:tc>
          <w:tcPr>
            <w:tcW w:w="0" w:type="auto"/>
          </w:tcPr>
          <w:p w14:paraId="122D0248" w14:textId="77777777" w:rsidR="00244A3C" w:rsidRDefault="00244A3C" w:rsidP="007D6D98">
            <w:r>
              <w:t>3.3</w:t>
            </w:r>
          </w:p>
        </w:tc>
        <w:tc>
          <w:tcPr>
            <w:tcW w:w="0" w:type="auto"/>
          </w:tcPr>
          <w:p w14:paraId="63BD3B87" w14:textId="77777777" w:rsidR="00244A3C" w:rsidRDefault="00244A3C" w:rsidP="007D6D98">
            <w:r>
              <w:t>Phasing - changes</w:t>
            </w:r>
          </w:p>
        </w:tc>
        <w:tc>
          <w:tcPr>
            <w:tcW w:w="0" w:type="auto"/>
          </w:tcPr>
          <w:p w14:paraId="6DA18CCC" w14:textId="7730EC05" w:rsidR="00244A3C" w:rsidRDefault="00244A3C" w:rsidP="007D6D98">
            <w:r>
              <w:t xml:space="preserve">Business Excellence related </w:t>
            </w:r>
            <w:r w:rsidR="00FA39A8">
              <w:t xml:space="preserve">portfolio </w:t>
            </w:r>
            <w:r>
              <w:t>removed as it now sits in 3.1</w:t>
            </w:r>
          </w:p>
        </w:tc>
      </w:tr>
      <w:tr w:rsidR="00244A3C" w:rsidRPr="00034593" w14:paraId="292E6F61" w14:textId="77777777" w:rsidTr="00244A3C">
        <w:tc>
          <w:tcPr>
            <w:tcW w:w="0" w:type="auto"/>
          </w:tcPr>
          <w:p w14:paraId="3A5C2C62" w14:textId="77777777" w:rsidR="00244A3C" w:rsidRDefault="00244A3C" w:rsidP="007D6D98">
            <w:r>
              <w:t>4.1</w:t>
            </w:r>
          </w:p>
        </w:tc>
        <w:tc>
          <w:tcPr>
            <w:tcW w:w="0" w:type="auto"/>
          </w:tcPr>
          <w:p w14:paraId="7D1F8703" w14:textId="77777777" w:rsidR="00244A3C" w:rsidRDefault="00244A3C" w:rsidP="007D6D98">
            <w:r>
              <w:t>Portfolio removed</w:t>
            </w:r>
          </w:p>
        </w:tc>
        <w:tc>
          <w:tcPr>
            <w:tcW w:w="0" w:type="auto"/>
          </w:tcPr>
          <w:p w14:paraId="3D8B6F02" w14:textId="24321AFC" w:rsidR="00244A3C" w:rsidRDefault="00244A3C" w:rsidP="005D69B7">
            <w:r w:rsidRPr="00C87313">
              <w:t>Build Stronger Partnerships with Internet Organizations and Initiatives</w:t>
            </w:r>
            <w:r>
              <w:t xml:space="preserve"> portfolio removed</w:t>
            </w:r>
            <w:r w:rsidR="005D69B7">
              <w:t xml:space="preserve"> </w:t>
            </w:r>
            <w:r w:rsidR="005D69B7" w:rsidRPr="005D69B7">
              <w:t>as project work was moved to other portfolios</w:t>
            </w:r>
          </w:p>
        </w:tc>
      </w:tr>
      <w:tr w:rsidR="00244A3C" w:rsidRPr="00034593" w14:paraId="7F5F5AD6" w14:textId="77777777" w:rsidTr="00244A3C">
        <w:tc>
          <w:tcPr>
            <w:tcW w:w="0" w:type="auto"/>
          </w:tcPr>
          <w:p w14:paraId="757392EF" w14:textId="77777777" w:rsidR="00244A3C" w:rsidRDefault="00244A3C" w:rsidP="007D6D98">
            <w:r>
              <w:t>4.1</w:t>
            </w:r>
          </w:p>
        </w:tc>
        <w:tc>
          <w:tcPr>
            <w:tcW w:w="0" w:type="auto"/>
          </w:tcPr>
          <w:p w14:paraId="6DD8CB97" w14:textId="77777777" w:rsidR="00244A3C" w:rsidRDefault="00244A3C" w:rsidP="007D6D98">
            <w:r>
              <w:t xml:space="preserve">KPI changes </w:t>
            </w:r>
          </w:p>
        </w:tc>
        <w:tc>
          <w:tcPr>
            <w:tcW w:w="0" w:type="auto"/>
          </w:tcPr>
          <w:p w14:paraId="310747EF" w14:textId="5E7F4CA4" w:rsidR="00244A3C" w:rsidRPr="00C87313" w:rsidRDefault="007D6D98" w:rsidP="007D6D98">
            <w:r>
              <w:t xml:space="preserve">Updated </w:t>
            </w:r>
            <w:r w:rsidR="00244A3C">
              <w:t>KPI on touch points. KPI on agreements restructured to look at trend data.</w:t>
            </w:r>
          </w:p>
        </w:tc>
      </w:tr>
      <w:tr w:rsidR="00244A3C" w:rsidRPr="00034593" w14:paraId="3AED9663" w14:textId="77777777" w:rsidTr="00244A3C">
        <w:tc>
          <w:tcPr>
            <w:tcW w:w="0" w:type="auto"/>
          </w:tcPr>
          <w:p w14:paraId="082CBABB" w14:textId="77777777" w:rsidR="00244A3C" w:rsidRDefault="00244A3C" w:rsidP="007D6D98">
            <w:r>
              <w:t>4.1</w:t>
            </w:r>
          </w:p>
        </w:tc>
        <w:tc>
          <w:tcPr>
            <w:tcW w:w="0" w:type="auto"/>
          </w:tcPr>
          <w:p w14:paraId="37045C7E" w14:textId="77777777" w:rsidR="00244A3C" w:rsidRDefault="00244A3C" w:rsidP="007D6D98">
            <w:r>
              <w:t>Dependencies removed</w:t>
            </w:r>
          </w:p>
        </w:tc>
        <w:tc>
          <w:tcPr>
            <w:tcW w:w="0" w:type="auto"/>
          </w:tcPr>
          <w:p w14:paraId="3D5D2F55" w14:textId="77777777" w:rsidR="00244A3C" w:rsidRDefault="00244A3C" w:rsidP="007D6D98">
            <w:r>
              <w:t>Dependencies related to past events removed</w:t>
            </w:r>
          </w:p>
        </w:tc>
      </w:tr>
      <w:tr w:rsidR="00AA4D80" w:rsidRPr="00034593" w14:paraId="19B59C5E" w14:textId="77777777" w:rsidTr="00244A3C">
        <w:tc>
          <w:tcPr>
            <w:tcW w:w="0" w:type="auto"/>
          </w:tcPr>
          <w:p w14:paraId="34B426B2" w14:textId="188FC93C" w:rsidR="00AA4D80" w:rsidRDefault="00AA4D80" w:rsidP="007D6D98">
            <w:r>
              <w:t>4.1</w:t>
            </w:r>
          </w:p>
        </w:tc>
        <w:tc>
          <w:tcPr>
            <w:tcW w:w="0" w:type="auto"/>
          </w:tcPr>
          <w:p w14:paraId="7E3D48D0" w14:textId="5F27C76E" w:rsidR="00AA4D80" w:rsidRDefault="00AA4D80" w:rsidP="007D6D98">
            <w:r>
              <w:t>Phasing changes</w:t>
            </w:r>
          </w:p>
        </w:tc>
        <w:tc>
          <w:tcPr>
            <w:tcW w:w="0" w:type="auto"/>
          </w:tcPr>
          <w:p w14:paraId="101F3EB7" w14:textId="141AAF7D" w:rsidR="00AA4D80" w:rsidRDefault="00AA4D80" w:rsidP="007D6D98">
            <w:r>
              <w:t>FY17 work descriptions updated to focus on activities rather than measurements</w:t>
            </w:r>
          </w:p>
        </w:tc>
      </w:tr>
      <w:tr w:rsidR="00244A3C" w:rsidRPr="00034593" w14:paraId="008BD8B8" w14:textId="77777777" w:rsidTr="00244A3C">
        <w:tc>
          <w:tcPr>
            <w:tcW w:w="0" w:type="auto"/>
          </w:tcPr>
          <w:p w14:paraId="47AF2AE2" w14:textId="77777777" w:rsidR="00244A3C" w:rsidRDefault="00244A3C" w:rsidP="007D6D98">
            <w:r>
              <w:t>4.2</w:t>
            </w:r>
          </w:p>
        </w:tc>
        <w:tc>
          <w:tcPr>
            <w:tcW w:w="0" w:type="auto"/>
          </w:tcPr>
          <w:p w14:paraId="260CEE8E" w14:textId="77777777" w:rsidR="00244A3C" w:rsidRDefault="00244A3C" w:rsidP="007D6D98">
            <w:r>
              <w:t>Dependencies removed</w:t>
            </w:r>
          </w:p>
        </w:tc>
        <w:tc>
          <w:tcPr>
            <w:tcW w:w="0" w:type="auto"/>
          </w:tcPr>
          <w:p w14:paraId="592877E1" w14:textId="77777777" w:rsidR="00244A3C" w:rsidRDefault="00244A3C" w:rsidP="007D6D98">
            <w:r>
              <w:t>Dependencies related to past events removed</w:t>
            </w:r>
          </w:p>
        </w:tc>
      </w:tr>
      <w:tr w:rsidR="00244A3C" w:rsidRPr="00034593" w14:paraId="41C7656A" w14:textId="77777777" w:rsidTr="00244A3C">
        <w:tc>
          <w:tcPr>
            <w:tcW w:w="0" w:type="auto"/>
          </w:tcPr>
          <w:p w14:paraId="1005C67D" w14:textId="77777777" w:rsidR="00244A3C" w:rsidRDefault="00244A3C" w:rsidP="007D6D98">
            <w:r>
              <w:t>4.2</w:t>
            </w:r>
          </w:p>
        </w:tc>
        <w:tc>
          <w:tcPr>
            <w:tcW w:w="0" w:type="auto"/>
          </w:tcPr>
          <w:p w14:paraId="489C735E" w14:textId="77777777" w:rsidR="00244A3C" w:rsidRDefault="00244A3C" w:rsidP="007D6D98">
            <w:r>
              <w:t>Phasing changes</w:t>
            </w:r>
          </w:p>
        </w:tc>
        <w:tc>
          <w:tcPr>
            <w:tcW w:w="0" w:type="auto"/>
          </w:tcPr>
          <w:p w14:paraId="3502A6D7" w14:textId="0C08F563" w:rsidR="00244A3C" w:rsidRDefault="00244A3C" w:rsidP="007D6D98">
            <w:r>
              <w:t>FY17-FY20 work reworded to refer to “trust agreements”</w:t>
            </w:r>
            <w:r w:rsidR="00AA4D80">
              <w:t xml:space="preserve"> and focus on activities rather than measurements</w:t>
            </w:r>
          </w:p>
        </w:tc>
      </w:tr>
      <w:tr w:rsidR="00244A3C" w:rsidRPr="00034593" w14:paraId="16D16B48" w14:textId="77777777" w:rsidTr="00244A3C">
        <w:tc>
          <w:tcPr>
            <w:tcW w:w="0" w:type="auto"/>
          </w:tcPr>
          <w:p w14:paraId="198A6F26" w14:textId="77777777" w:rsidR="00244A3C" w:rsidRDefault="00244A3C" w:rsidP="007D6D98">
            <w:r>
              <w:t>4.3</w:t>
            </w:r>
          </w:p>
        </w:tc>
        <w:tc>
          <w:tcPr>
            <w:tcW w:w="0" w:type="auto"/>
          </w:tcPr>
          <w:p w14:paraId="6ED6BDE6" w14:textId="3141F9CF" w:rsidR="00244A3C" w:rsidRDefault="00244A3C" w:rsidP="007D6D98">
            <w:r>
              <w:t xml:space="preserve">KPI </w:t>
            </w:r>
            <w:r w:rsidR="005B22EB">
              <w:t>reworded</w:t>
            </w:r>
          </w:p>
        </w:tc>
        <w:tc>
          <w:tcPr>
            <w:tcW w:w="0" w:type="auto"/>
          </w:tcPr>
          <w:p w14:paraId="3F400A21" w14:textId="77777777" w:rsidR="00244A3C" w:rsidRDefault="00244A3C" w:rsidP="007D6D98">
            <w:r>
              <w:t>KPI now refers to participation in the ecosystem</w:t>
            </w:r>
          </w:p>
        </w:tc>
      </w:tr>
      <w:tr w:rsidR="00244A3C" w:rsidRPr="00034593" w14:paraId="27A58A1A" w14:textId="77777777" w:rsidTr="00244A3C">
        <w:tc>
          <w:tcPr>
            <w:tcW w:w="0" w:type="auto"/>
          </w:tcPr>
          <w:p w14:paraId="7B0D7415" w14:textId="77777777" w:rsidR="00244A3C" w:rsidRDefault="00244A3C" w:rsidP="007D6D98">
            <w:r>
              <w:t>4.3</w:t>
            </w:r>
          </w:p>
        </w:tc>
        <w:tc>
          <w:tcPr>
            <w:tcW w:w="0" w:type="auto"/>
          </w:tcPr>
          <w:p w14:paraId="4E2B3C0B" w14:textId="77777777" w:rsidR="00244A3C" w:rsidRDefault="00244A3C" w:rsidP="007D6D98">
            <w:r>
              <w:t>Dependencies removed</w:t>
            </w:r>
          </w:p>
        </w:tc>
        <w:tc>
          <w:tcPr>
            <w:tcW w:w="0" w:type="auto"/>
          </w:tcPr>
          <w:p w14:paraId="6BAB59EB" w14:textId="4EBA9874" w:rsidR="00244A3C" w:rsidRDefault="00244A3C" w:rsidP="007D6D98">
            <w:r>
              <w:t xml:space="preserve">Dependencies related to past events </w:t>
            </w:r>
            <w:r w:rsidR="00AA4D80">
              <w:t xml:space="preserve">and agreement language, which has been completed, </w:t>
            </w:r>
            <w:r>
              <w:t>removed</w:t>
            </w:r>
          </w:p>
        </w:tc>
      </w:tr>
      <w:tr w:rsidR="00244A3C" w:rsidRPr="00034593" w14:paraId="69C814F0" w14:textId="77777777" w:rsidTr="00244A3C">
        <w:tc>
          <w:tcPr>
            <w:tcW w:w="0" w:type="auto"/>
          </w:tcPr>
          <w:p w14:paraId="14AFD97F" w14:textId="77777777" w:rsidR="00244A3C" w:rsidRDefault="00244A3C" w:rsidP="007D6D98">
            <w:r>
              <w:t>4.3</w:t>
            </w:r>
          </w:p>
        </w:tc>
        <w:tc>
          <w:tcPr>
            <w:tcW w:w="0" w:type="auto"/>
          </w:tcPr>
          <w:p w14:paraId="39378CA4" w14:textId="77777777" w:rsidR="00244A3C" w:rsidRDefault="00244A3C" w:rsidP="007D6D98">
            <w:r>
              <w:t>Dependency reworded</w:t>
            </w:r>
          </w:p>
        </w:tc>
        <w:tc>
          <w:tcPr>
            <w:tcW w:w="0" w:type="auto"/>
          </w:tcPr>
          <w:p w14:paraId="231B4F90" w14:textId="2C8AB55D" w:rsidR="00244A3C" w:rsidRDefault="00244A3C" w:rsidP="007D6D98">
            <w:r>
              <w:t>Change in the word order for the M</w:t>
            </w:r>
            <w:r w:rsidR="001C764A">
              <w:t>o</w:t>
            </w:r>
            <w:r>
              <w:t>U language dependency</w:t>
            </w:r>
          </w:p>
        </w:tc>
      </w:tr>
      <w:tr w:rsidR="00244A3C" w:rsidRPr="00034593" w14:paraId="2A04EF78" w14:textId="77777777" w:rsidTr="00244A3C">
        <w:tc>
          <w:tcPr>
            <w:tcW w:w="0" w:type="auto"/>
          </w:tcPr>
          <w:p w14:paraId="3BD81BEC" w14:textId="77777777" w:rsidR="00244A3C" w:rsidRDefault="00244A3C" w:rsidP="007D6D98">
            <w:r>
              <w:t>4.3</w:t>
            </w:r>
          </w:p>
        </w:tc>
        <w:tc>
          <w:tcPr>
            <w:tcW w:w="0" w:type="auto"/>
          </w:tcPr>
          <w:p w14:paraId="6CB3F350" w14:textId="77777777" w:rsidR="00244A3C" w:rsidRDefault="00244A3C" w:rsidP="007D6D98">
            <w:r>
              <w:t>Phasing changes</w:t>
            </w:r>
          </w:p>
        </w:tc>
        <w:tc>
          <w:tcPr>
            <w:tcW w:w="0" w:type="auto"/>
          </w:tcPr>
          <w:p w14:paraId="4E8A484F" w14:textId="6C0844F5" w:rsidR="00244A3C" w:rsidRDefault="00AA4D80" w:rsidP="00AA4D80">
            <w:r>
              <w:t xml:space="preserve">FY17 work restructured, wording </w:t>
            </w:r>
            <w:r w:rsidR="00244A3C">
              <w:t>changes and FY18 “best practices” work removed</w:t>
            </w:r>
          </w:p>
        </w:tc>
      </w:tr>
      <w:tr w:rsidR="00244A3C" w:rsidRPr="00034593" w14:paraId="13EA0C6D" w14:textId="77777777" w:rsidTr="00244A3C">
        <w:tc>
          <w:tcPr>
            <w:tcW w:w="0" w:type="auto"/>
          </w:tcPr>
          <w:p w14:paraId="1A63903C" w14:textId="77777777" w:rsidR="00244A3C" w:rsidRDefault="00244A3C" w:rsidP="007D6D98">
            <w:r>
              <w:t>4.4</w:t>
            </w:r>
          </w:p>
        </w:tc>
        <w:tc>
          <w:tcPr>
            <w:tcW w:w="0" w:type="auto"/>
          </w:tcPr>
          <w:p w14:paraId="78A105C4" w14:textId="77777777" w:rsidR="00244A3C" w:rsidRDefault="00244A3C" w:rsidP="007D6D98">
            <w:r>
              <w:t>Portfolios restructured</w:t>
            </w:r>
          </w:p>
        </w:tc>
        <w:tc>
          <w:tcPr>
            <w:tcW w:w="0" w:type="auto"/>
          </w:tcPr>
          <w:p w14:paraId="54672457" w14:textId="77777777" w:rsidR="00244A3C" w:rsidRDefault="00244A3C" w:rsidP="007D6D98">
            <w:r>
              <w:t>Work previously in 2.3 now in 4.4 with portfolios renamed and restructured</w:t>
            </w:r>
          </w:p>
        </w:tc>
      </w:tr>
      <w:tr w:rsidR="00244A3C" w:rsidRPr="00034593" w14:paraId="1C11C017" w14:textId="77777777" w:rsidTr="00244A3C">
        <w:tc>
          <w:tcPr>
            <w:tcW w:w="0" w:type="auto"/>
          </w:tcPr>
          <w:p w14:paraId="14EB7DE1" w14:textId="77777777" w:rsidR="00244A3C" w:rsidRDefault="00244A3C" w:rsidP="007D6D98">
            <w:r>
              <w:t>4.4</w:t>
            </w:r>
          </w:p>
        </w:tc>
        <w:tc>
          <w:tcPr>
            <w:tcW w:w="0" w:type="auto"/>
          </w:tcPr>
          <w:p w14:paraId="2948D0C5" w14:textId="77777777" w:rsidR="00244A3C" w:rsidRDefault="00244A3C" w:rsidP="007D6D98">
            <w:r>
              <w:t>Dependency reworded</w:t>
            </w:r>
          </w:p>
        </w:tc>
        <w:tc>
          <w:tcPr>
            <w:tcW w:w="0" w:type="auto"/>
          </w:tcPr>
          <w:p w14:paraId="697DD999" w14:textId="77777777" w:rsidR="00244A3C" w:rsidRDefault="00244A3C" w:rsidP="007D6D98">
            <w:r>
              <w:t>External dependency explicitly acknowledges “</w:t>
            </w:r>
            <w:r w:rsidRPr="00287502">
              <w:t>ability to reach consensus, changing laws and regulations</w:t>
            </w:r>
            <w:r>
              <w:t xml:space="preserve">” </w:t>
            </w:r>
          </w:p>
        </w:tc>
      </w:tr>
      <w:tr w:rsidR="00244A3C" w:rsidRPr="00034593" w14:paraId="5737CA62" w14:textId="77777777" w:rsidTr="00244A3C">
        <w:tc>
          <w:tcPr>
            <w:tcW w:w="0" w:type="auto"/>
          </w:tcPr>
          <w:p w14:paraId="7002EF58" w14:textId="77777777" w:rsidR="00244A3C" w:rsidRDefault="00244A3C" w:rsidP="007D6D98">
            <w:r>
              <w:t>4.4</w:t>
            </w:r>
          </w:p>
        </w:tc>
        <w:tc>
          <w:tcPr>
            <w:tcW w:w="0" w:type="auto"/>
          </w:tcPr>
          <w:p w14:paraId="3BA4FDA1" w14:textId="77777777" w:rsidR="00244A3C" w:rsidRDefault="00244A3C" w:rsidP="007D6D98">
            <w:r>
              <w:t>Phasing changes</w:t>
            </w:r>
          </w:p>
        </w:tc>
        <w:tc>
          <w:tcPr>
            <w:tcW w:w="0" w:type="auto"/>
          </w:tcPr>
          <w:p w14:paraId="43A2CA4D" w14:textId="3FC941BC" w:rsidR="00244A3C" w:rsidRDefault="00244A3C" w:rsidP="007D6D98">
            <w:r>
              <w:t>Two FY16 work items were moved to 5.2 mid-year</w:t>
            </w:r>
            <w:r w:rsidR="006A16BD">
              <w:t>, #2 went to 5.2 and #3 went to 2.1</w:t>
            </w:r>
          </w:p>
        </w:tc>
      </w:tr>
      <w:tr w:rsidR="00244A3C" w:rsidRPr="00034593" w14:paraId="7BC6CF04" w14:textId="77777777" w:rsidTr="00244A3C">
        <w:tc>
          <w:tcPr>
            <w:tcW w:w="0" w:type="auto"/>
          </w:tcPr>
          <w:p w14:paraId="125BE659" w14:textId="77777777" w:rsidR="00244A3C" w:rsidRDefault="00244A3C" w:rsidP="007D6D98">
            <w:r>
              <w:t>4.4</w:t>
            </w:r>
          </w:p>
        </w:tc>
        <w:tc>
          <w:tcPr>
            <w:tcW w:w="0" w:type="auto"/>
          </w:tcPr>
          <w:p w14:paraId="6AA0A884" w14:textId="77777777" w:rsidR="00244A3C" w:rsidRDefault="00244A3C" w:rsidP="007D6D98">
            <w:r>
              <w:t>Phasing changes</w:t>
            </w:r>
          </w:p>
        </w:tc>
        <w:tc>
          <w:tcPr>
            <w:tcW w:w="0" w:type="auto"/>
          </w:tcPr>
          <w:p w14:paraId="306DB508" w14:textId="2C4FF080" w:rsidR="00244A3C" w:rsidRDefault="00244A3C" w:rsidP="007D6D98">
            <w:r>
              <w:t>FY17 now refers to “accuracy rates” in measurement</w:t>
            </w:r>
            <w:r w:rsidR="00D77FAF">
              <w:t xml:space="preserve"> to quantify trust</w:t>
            </w:r>
            <w:r>
              <w:t>, benchmarking and reporting work, implicitly absorbing the long range progress work.</w:t>
            </w:r>
          </w:p>
        </w:tc>
      </w:tr>
      <w:tr w:rsidR="00244A3C" w:rsidRPr="00034593" w14:paraId="08BED7CC" w14:textId="77777777" w:rsidTr="00244A3C">
        <w:tc>
          <w:tcPr>
            <w:tcW w:w="0" w:type="auto"/>
          </w:tcPr>
          <w:p w14:paraId="1500C7DD" w14:textId="77777777" w:rsidR="00244A3C" w:rsidRDefault="00244A3C" w:rsidP="007D6D98">
            <w:r>
              <w:t>5.1</w:t>
            </w:r>
          </w:p>
        </w:tc>
        <w:tc>
          <w:tcPr>
            <w:tcW w:w="0" w:type="auto"/>
          </w:tcPr>
          <w:p w14:paraId="5A00230E" w14:textId="77777777" w:rsidR="00244A3C" w:rsidRDefault="00244A3C" w:rsidP="007D6D98">
            <w:r>
              <w:t>KPI reworded</w:t>
            </w:r>
          </w:p>
        </w:tc>
        <w:tc>
          <w:tcPr>
            <w:tcW w:w="0" w:type="auto"/>
          </w:tcPr>
          <w:p w14:paraId="524DABA6" w14:textId="77777777" w:rsidR="00244A3C" w:rsidRDefault="00244A3C" w:rsidP="007D6D98">
            <w:r>
              <w:t>Small changes to KPI wording</w:t>
            </w:r>
          </w:p>
        </w:tc>
      </w:tr>
      <w:tr w:rsidR="00024D85" w:rsidRPr="00034593" w14:paraId="5C3AF59D" w14:textId="77777777" w:rsidTr="00244A3C">
        <w:tc>
          <w:tcPr>
            <w:tcW w:w="0" w:type="auto"/>
          </w:tcPr>
          <w:p w14:paraId="7D893677" w14:textId="5CED8131" w:rsidR="00024D85" w:rsidRDefault="00024D85" w:rsidP="007D6D98">
            <w:r>
              <w:t>5.1</w:t>
            </w:r>
          </w:p>
        </w:tc>
        <w:tc>
          <w:tcPr>
            <w:tcW w:w="0" w:type="auto"/>
          </w:tcPr>
          <w:p w14:paraId="13FB5EFB" w14:textId="0291AC0D" w:rsidR="00024D85" w:rsidRDefault="00024D85" w:rsidP="007D6D98">
            <w:r>
              <w:t>Dependency updated</w:t>
            </w:r>
          </w:p>
        </w:tc>
        <w:tc>
          <w:tcPr>
            <w:tcW w:w="0" w:type="auto"/>
          </w:tcPr>
          <w:p w14:paraId="2D777E74" w14:textId="5E196E15" w:rsidR="00024D85" w:rsidRDefault="00024D85" w:rsidP="00024D85">
            <w:r>
              <w:t>Small change to wording: “public interest” expanded to “public interest understandings”</w:t>
            </w:r>
          </w:p>
        </w:tc>
      </w:tr>
      <w:tr w:rsidR="00244A3C" w:rsidRPr="00034593" w14:paraId="45525443" w14:textId="77777777" w:rsidTr="00244A3C">
        <w:tc>
          <w:tcPr>
            <w:tcW w:w="0" w:type="auto"/>
          </w:tcPr>
          <w:p w14:paraId="1C697472" w14:textId="77777777" w:rsidR="00244A3C" w:rsidRDefault="00244A3C" w:rsidP="007D6D98">
            <w:r>
              <w:lastRenderedPageBreak/>
              <w:t>5.2</w:t>
            </w:r>
          </w:p>
        </w:tc>
        <w:tc>
          <w:tcPr>
            <w:tcW w:w="0" w:type="auto"/>
          </w:tcPr>
          <w:p w14:paraId="14A4E9E5" w14:textId="77777777" w:rsidR="00244A3C" w:rsidRDefault="00244A3C" w:rsidP="007D6D98">
            <w:r>
              <w:t>Portfolios restructured</w:t>
            </w:r>
          </w:p>
        </w:tc>
        <w:tc>
          <w:tcPr>
            <w:tcW w:w="0" w:type="auto"/>
          </w:tcPr>
          <w:p w14:paraId="15ADBDAD" w14:textId="77777777" w:rsidR="00244A3C" w:rsidRDefault="00244A3C" w:rsidP="007D6D98">
            <w:r>
              <w:t xml:space="preserve">Organizational Reviews portfolio moved from 1.3 and all AoC Reviews merged to a single portfolio </w:t>
            </w:r>
          </w:p>
        </w:tc>
      </w:tr>
      <w:tr w:rsidR="00244A3C" w:rsidRPr="00034593" w14:paraId="379D7B56" w14:textId="77777777" w:rsidTr="00244A3C">
        <w:tc>
          <w:tcPr>
            <w:tcW w:w="0" w:type="auto"/>
          </w:tcPr>
          <w:p w14:paraId="027773F2" w14:textId="77777777" w:rsidR="00244A3C" w:rsidRDefault="00244A3C" w:rsidP="007D6D98">
            <w:r>
              <w:t>5.2</w:t>
            </w:r>
          </w:p>
        </w:tc>
        <w:tc>
          <w:tcPr>
            <w:tcW w:w="0" w:type="auto"/>
          </w:tcPr>
          <w:p w14:paraId="3BA7CA14" w14:textId="77777777" w:rsidR="00244A3C" w:rsidRDefault="00244A3C" w:rsidP="007D6D98">
            <w:r>
              <w:t>New portfolio</w:t>
            </w:r>
          </w:p>
        </w:tc>
        <w:tc>
          <w:tcPr>
            <w:tcW w:w="0" w:type="auto"/>
          </w:tcPr>
          <w:p w14:paraId="2F003FD4" w14:textId="77777777" w:rsidR="00244A3C" w:rsidRDefault="00244A3C" w:rsidP="007D6D98">
            <w:r>
              <w:t>Portfolio for E</w:t>
            </w:r>
            <w:r w:rsidRPr="00FF603D">
              <w:t>volution of Organizational Governance Mechanisms in support of the Multistakeholder Model</w:t>
            </w:r>
          </w:p>
        </w:tc>
      </w:tr>
      <w:tr w:rsidR="00244A3C" w:rsidRPr="00034593" w14:paraId="57613E76" w14:textId="77777777" w:rsidTr="00244A3C">
        <w:tc>
          <w:tcPr>
            <w:tcW w:w="0" w:type="auto"/>
          </w:tcPr>
          <w:p w14:paraId="2F916B7C" w14:textId="77777777" w:rsidR="00244A3C" w:rsidRDefault="00244A3C" w:rsidP="007D6D98">
            <w:r>
              <w:t>5.2</w:t>
            </w:r>
          </w:p>
        </w:tc>
        <w:tc>
          <w:tcPr>
            <w:tcW w:w="0" w:type="auto"/>
          </w:tcPr>
          <w:p w14:paraId="78D53455" w14:textId="77777777" w:rsidR="00244A3C" w:rsidRDefault="00244A3C" w:rsidP="007D6D98">
            <w:r>
              <w:t>New KPI</w:t>
            </w:r>
          </w:p>
        </w:tc>
        <w:tc>
          <w:tcPr>
            <w:tcW w:w="0" w:type="auto"/>
          </w:tcPr>
          <w:p w14:paraId="26459B3D" w14:textId="77777777" w:rsidR="00244A3C" w:rsidRDefault="00244A3C" w:rsidP="007D6D98">
            <w:r>
              <w:t>New KPI on fulfilling commitments through Reviews</w:t>
            </w:r>
          </w:p>
        </w:tc>
      </w:tr>
      <w:tr w:rsidR="00244A3C" w:rsidRPr="00034593" w14:paraId="36DBF61D" w14:textId="77777777" w:rsidTr="00244A3C">
        <w:tc>
          <w:tcPr>
            <w:tcW w:w="0" w:type="auto"/>
          </w:tcPr>
          <w:p w14:paraId="48A623C3" w14:textId="77777777" w:rsidR="00244A3C" w:rsidRDefault="00244A3C" w:rsidP="007D6D98">
            <w:r>
              <w:t>5.2</w:t>
            </w:r>
          </w:p>
        </w:tc>
        <w:tc>
          <w:tcPr>
            <w:tcW w:w="0" w:type="auto"/>
          </w:tcPr>
          <w:p w14:paraId="28B6C316" w14:textId="77777777" w:rsidR="00244A3C" w:rsidRDefault="00244A3C" w:rsidP="007D6D98">
            <w:r>
              <w:t>New KPI</w:t>
            </w:r>
          </w:p>
        </w:tc>
        <w:tc>
          <w:tcPr>
            <w:tcW w:w="0" w:type="auto"/>
          </w:tcPr>
          <w:p w14:paraId="0666F544" w14:textId="22C67977" w:rsidR="00244A3C" w:rsidRDefault="00244A3C" w:rsidP="00FA39A8">
            <w:r>
              <w:t xml:space="preserve">New KPI on IANA Stewardship Transition </w:t>
            </w:r>
          </w:p>
        </w:tc>
      </w:tr>
      <w:tr w:rsidR="006A16BD" w:rsidRPr="00034593" w14:paraId="5D716D7E" w14:textId="77777777" w:rsidTr="00244A3C">
        <w:tc>
          <w:tcPr>
            <w:tcW w:w="0" w:type="auto"/>
          </w:tcPr>
          <w:p w14:paraId="5D68A541" w14:textId="638256EF" w:rsidR="006A16BD" w:rsidRDefault="006A16BD" w:rsidP="007D6D98">
            <w:r>
              <w:t>5.2</w:t>
            </w:r>
          </w:p>
        </w:tc>
        <w:tc>
          <w:tcPr>
            <w:tcW w:w="0" w:type="auto"/>
          </w:tcPr>
          <w:p w14:paraId="12989A97" w14:textId="717D8AE9" w:rsidR="006A16BD" w:rsidRDefault="006A16BD" w:rsidP="007D6D98">
            <w:r>
              <w:t>Phasing - changes</w:t>
            </w:r>
          </w:p>
        </w:tc>
        <w:tc>
          <w:tcPr>
            <w:tcW w:w="0" w:type="auto"/>
          </w:tcPr>
          <w:p w14:paraId="036F3C85" w14:textId="3C4AB7C1" w:rsidR="006A16BD" w:rsidRDefault="006A16BD" w:rsidP="007D6D98">
            <w:r>
              <w:t>Reports on work originally planned for 4.4 and moved mid-year</w:t>
            </w:r>
          </w:p>
        </w:tc>
      </w:tr>
      <w:tr w:rsidR="00244A3C" w:rsidRPr="00034593" w14:paraId="49CE0CCC" w14:textId="77777777" w:rsidTr="00244A3C">
        <w:tc>
          <w:tcPr>
            <w:tcW w:w="0" w:type="auto"/>
          </w:tcPr>
          <w:p w14:paraId="2F7D8A28" w14:textId="77777777" w:rsidR="00244A3C" w:rsidRDefault="00244A3C" w:rsidP="007D6D98">
            <w:r>
              <w:t>5.2</w:t>
            </w:r>
          </w:p>
        </w:tc>
        <w:tc>
          <w:tcPr>
            <w:tcW w:w="0" w:type="auto"/>
          </w:tcPr>
          <w:p w14:paraId="7E29EF47" w14:textId="59E2EBD1" w:rsidR="00244A3C" w:rsidRDefault="00244A3C" w:rsidP="007D6D98">
            <w:r>
              <w:t xml:space="preserve">Phasing </w:t>
            </w:r>
            <w:r w:rsidR="006A16BD">
              <w:t xml:space="preserve">- </w:t>
            </w:r>
            <w:r>
              <w:t>changes</w:t>
            </w:r>
          </w:p>
        </w:tc>
        <w:tc>
          <w:tcPr>
            <w:tcW w:w="0" w:type="auto"/>
          </w:tcPr>
          <w:p w14:paraId="29CD7353" w14:textId="77777777" w:rsidR="00244A3C" w:rsidRDefault="00244A3C" w:rsidP="007D6D98">
            <w:r>
              <w:t>FY17-FY20 work restructured to take account of portfolio changes</w:t>
            </w:r>
          </w:p>
        </w:tc>
      </w:tr>
      <w:tr w:rsidR="00244A3C" w:rsidRPr="00034593" w14:paraId="45F74EF1" w14:textId="77777777" w:rsidTr="00244A3C">
        <w:tc>
          <w:tcPr>
            <w:tcW w:w="0" w:type="auto"/>
          </w:tcPr>
          <w:p w14:paraId="00CDB931" w14:textId="77777777" w:rsidR="00244A3C" w:rsidRDefault="00244A3C" w:rsidP="007D6D98">
            <w:r>
              <w:t>5.3</w:t>
            </w:r>
          </w:p>
        </w:tc>
        <w:tc>
          <w:tcPr>
            <w:tcW w:w="0" w:type="auto"/>
          </w:tcPr>
          <w:p w14:paraId="6F46406C" w14:textId="77777777" w:rsidR="00244A3C" w:rsidRDefault="00244A3C" w:rsidP="007D6D98">
            <w:r>
              <w:t>Portfolios restructured</w:t>
            </w:r>
          </w:p>
        </w:tc>
        <w:tc>
          <w:tcPr>
            <w:tcW w:w="0" w:type="auto"/>
          </w:tcPr>
          <w:p w14:paraId="75227534" w14:textId="77777777" w:rsidR="00244A3C" w:rsidRDefault="00244A3C" w:rsidP="007D6D98">
            <w:r>
              <w:t>Portfolios restructured based on work areas instead of outcomes</w:t>
            </w:r>
          </w:p>
        </w:tc>
      </w:tr>
      <w:tr w:rsidR="00244A3C" w:rsidRPr="00034593" w14:paraId="0D035E98" w14:textId="77777777" w:rsidTr="00244A3C">
        <w:tc>
          <w:tcPr>
            <w:tcW w:w="0" w:type="auto"/>
          </w:tcPr>
          <w:p w14:paraId="3B9C418D" w14:textId="77777777" w:rsidR="00244A3C" w:rsidRDefault="00244A3C" w:rsidP="007D6D98">
            <w:r>
              <w:t>5.3</w:t>
            </w:r>
          </w:p>
        </w:tc>
        <w:tc>
          <w:tcPr>
            <w:tcW w:w="0" w:type="auto"/>
          </w:tcPr>
          <w:p w14:paraId="748B9B6E" w14:textId="77777777" w:rsidR="00244A3C" w:rsidRDefault="00244A3C" w:rsidP="007D6D98">
            <w:r>
              <w:t>KPI reworded</w:t>
            </w:r>
          </w:p>
        </w:tc>
        <w:tc>
          <w:tcPr>
            <w:tcW w:w="0" w:type="auto"/>
          </w:tcPr>
          <w:p w14:paraId="2AD6C9AB" w14:textId="77777777" w:rsidR="00244A3C" w:rsidRDefault="00244A3C" w:rsidP="007D6D98">
            <w:r>
              <w:t>KPI wording improved</w:t>
            </w:r>
          </w:p>
        </w:tc>
      </w:tr>
      <w:tr w:rsidR="00244A3C" w:rsidRPr="00034593" w14:paraId="62988020" w14:textId="77777777" w:rsidTr="00244A3C">
        <w:tc>
          <w:tcPr>
            <w:tcW w:w="0" w:type="auto"/>
          </w:tcPr>
          <w:p w14:paraId="5550ACE8" w14:textId="77777777" w:rsidR="00244A3C" w:rsidRDefault="00244A3C" w:rsidP="007D6D98">
            <w:r>
              <w:t>5.3</w:t>
            </w:r>
          </w:p>
        </w:tc>
        <w:tc>
          <w:tcPr>
            <w:tcW w:w="0" w:type="auto"/>
          </w:tcPr>
          <w:p w14:paraId="13062942" w14:textId="77777777" w:rsidR="00244A3C" w:rsidRDefault="00244A3C" w:rsidP="007D6D98">
            <w:r>
              <w:t>Dependency removed</w:t>
            </w:r>
          </w:p>
        </w:tc>
        <w:tc>
          <w:tcPr>
            <w:tcW w:w="0" w:type="auto"/>
          </w:tcPr>
          <w:p w14:paraId="6E698ECF" w14:textId="332EA113" w:rsidR="00244A3C" w:rsidRDefault="00FA39A8" w:rsidP="007D6D98">
            <w:r>
              <w:t xml:space="preserve">Budget related dependency is now moved to </w:t>
            </w:r>
            <w:r>
              <w:rPr>
                <w:noProof/>
              </w:rPr>
              <w:t>Reference &amp; Notes</w:t>
            </w:r>
            <w:r>
              <w:t>, bullet #6</w:t>
            </w:r>
          </w:p>
        </w:tc>
      </w:tr>
      <w:tr w:rsidR="00244A3C" w:rsidRPr="00034593" w14:paraId="646BB4AD" w14:textId="77777777" w:rsidTr="00244A3C">
        <w:tc>
          <w:tcPr>
            <w:tcW w:w="0" w:type="auto"/>
          </w:tcPr>
          <w:p w14:paraId="0F783F3E" w14:textId="77777777" w:rsidR="00244A3C" w:rsidRDefault="00244A3C" w:rsidP="007D6D98">
            <w:r>
              <w:t>5.3</w:t>
            </w:r>
          </w:p>
        </w:tc>
        <w:tc>
          <w:tcPr>
            <w:tcW w:w="0" w:type="auto"/>
          </w:tcPr>
          <w:p w14:paraId="131EEB6B" w14:textId="77777777" w:rsidR="00244A3C" w:rsidRDefault="00244A3C" w:rsidP="007D6D98">
            <w:r>
              <w:t>Phasing changes</w:t>
            </w:r>
          </w:p>
        </w:tc>
        <w:tc>
          <w:tcPr>
            <w:tcW w:w="0" w:type="auto"/>
          </w:tcPr>
          <w:p w14:paraId="243A1CB3" w14:textId="77777777" w:rsidR="00244A3C" w:rsidRDefault="00244A3C" w:rsidP="007D6D98">
            <w:r>
              <w:t>Minor changes to wording for FY17 work</w:t>
            </w:r>
          </w:p>
        </w:tc>
      </w:tr>
    </w:tbl>
    <w:p w14:paraId="2537A0E9" w14:textId="77777777" w:rsidR="00993773" w:rsidRDefault="00993773">
      <w:pPr>
        <w:rPr>
          <w:rFonts w:eastAsia="MS Gothic" w:cs="Times New Roman"/>
          <w:b/>
          <w:bCs/>
          <w:sz w:val="36"/>
          <w:szCs w:val="26"/>
        </w:rPr>
      </w:pPr>
      <w:r>
        <w:br w:type="page"/>
      </w:r>
    </w:p>
    <w:p w14:paraId="4D266624" w14:textId="5DEE9785" w:rsidR="00253EB2" w:rsidRDefault="00253EB2" w:rsidP="00253EB2">
      <w:pPr>
        <w:pStyle w:val="Heading2"/>
        <w:ind w:right="2240"/>
      </w:pPr>
      <w:r>
        <w:lastRenderedPageBreak/>
        <w:t>Strategic Objective 1 – Evolve and further globalize ICANN</w:t>
      </w:r>
    </w:p>
    <w:p w14:paraId="5529595B" w14:textId="77777777" w:rsidR="00253EB2" w:rsidRDefault="00253EB2" w:rsidP="00FF3D34">
      <w:pPr>
        <w:pStyle w:val="Heading3"/>
        <w:ind w:right="480"/>
      </w:pPr>
      <w:r>
        <w:t>Strategic Goal 1.1 Further Globalize and regionalize ICANN functions</w:t>
      </w:r>
    </w:p>
    <w:p w14:paraId="2E55CF94" w14:textId="77777777" w:rsidR="00744C80" w:rsidRDefault="00744C80" w:rsidP="00253EB2">
      <w:pPr>
        <w:pStyle w:val="Heading4"/>
        <w:tabs>
          <w:tab w:val="left" w:pos="2922"/>
        </w:tabs>
        <w:ind w:right="2240"/>
      </w:pPr>
      <w:r>
        <w:t>Portfolios</w:t>
      </w:r>
    </w:p>
    <w:p w14:paraId="7CEB2F65" w14:textId="77777777" w:rsidR="00A46491" w:rsidRDefault="00A46491" w:rsidP="00A46491">
      <w:pPr>
        <w:pStyle w:val="ListParagraph"/>
        <w:numPr>
          <w:ilvl w:val="0"/>
          <w:numId w:val="4"/>
        </w:numPr>
        <w:ind w:right="2240"/>
      </w:pPr>
      <w:r>
        <w:t>Raising Stakeholder Awareness of ICANN Worldwide</w:t>
      </w:r>
    </w:p>
    <w:p w14:paraId="514055D9" w14:textId="677E1324" w:rsidR="00744C80" w:rsidRDefault="00A46491" w:rsidP="00A46491">
      <w:pPr>
        <w:pStyle w:val="ListParagraph"/>
        <w:numPr>
          <w:ilvl w:val="0"/>
          <w:numId w:val="4"/>
        </w:numPr>
        <w:ind w:right="2240"/>
      </w:pPr>
      <w:r>
        <w:t>Engagement Planning</w:t>
      </w:r>
    </w:p>
    <w:p w14:paraId="3CE1DD64" w14:textId="3FF72011" w:rsidR="003418D7" w:rsidRDefault="003418D7" w:rsidP="00A46491">
      <w:pPr>
        <w:pStyle w:val="ListParagraph"/>
        <w:numPr>
          <w:ilvl w:val="0"/>
          <w:numId w:val="4"/>
        </w:numPr>
        <w:ind w:right="2240"/>
      </w:pPr>
      <w:r>
        <w:t>Language Services</w:t>
      </w:r>
    </w:p>
    <w:p w14:paraId="2C2A4ECF" w14:textId="77777777" w:rsidR="00744C80" w:rsidRDefault="00744C80" w:rsidP="00744C80">
      <w:pPr>
        <w:pStyle w:val="Heading4"/>
        <w:tabs>
          <w:tab w:val="left" w:pos="2922"/>
        </w:tabs>
        <w:ind w:right="2240"/>
      </w:pPr>
      <w:r>
        <w:t>Key Performance Indicators (metrics)</w:t>
      </w:r>
    </w:p>
    <w:p w14:paraId="73857126" w14:textId="37752F84" w:rsidR="00B43DE6" w:rsidRDefault="00FD6C3F" w:rsidP="00434CA2">
      <w:pPr>
        <w:pStyle w:val="ListParagraph"/>
        <w:numPr>
          <w:ilvl w:val="0"/>
          <w:numId w:val="5"/>
        </w:numPr>
        <w:ind w:right="2240"/>
      </w:pPr>
      <w:r w:rsidRPr="00FD6C3F">
        <w:t xml:space="preserve">Meeting Services Scorecard, </w:t>
      </w:r>
      <w:r w:rsidR="004215A1">
        <w:t>e</w:t>
      </w:r>
      <w:r w:rsidR="004215A1" w:rsidRPr="00FD6C3F">
        <w:t xml:space="preserve">ngagement </w:t>
      </w:r>
      <w:r w:rsidRPr="00FD6C3F">
        <w:t>with community in major languages and scripts</w:t>
      </w:r>
    </w:p>
    <w:p w14:paraId="3C62B979" w14:textId="776D40FB" w:rsidR="00B43DE6" w:rsidRDefault="00FD6C3F" w:rsidP="00434CA2">
      <w:pPr>
        <w:pStyle w:val="ListParagraph"/>
        <w:numPr>
          <w:ilvl w:val="0"/>
          <w:numId w:val="5"/>
        </w:numPr>
        <w:ind w:right="2240"/>
      </w:pPr>
      <w:r w:rsidRPr="00FD6C3F">
        <w:t>% of ICANN organizational functions glob</w:t>
      </w:r>
      <w:r w:rsidR="00B134B9">
        <w:t>alized and available by region</w:t>
      </w:r>
    </w:p>
    <w:p w14:paraId="14E614D6" w14:textId="31AD6646" w:rsidR="00744C80" w:rsidRDefault="00FD6C3F" w:rsidP="00434CA2">
      <w:pPr>
        <w:pStyle w:val="ListParagraph"/>
        <w:numPr>
          <w:ilvl w:val="0"/>
          <w:numId w:val="5"/>
        </w:numPr>
        <w:ind w:right="2240"/>
      </w:pPr>
      <w:r w:rsidRPr="00FD6C3F">
        <w:t>Stakeholder Engagement scorecard (previously an index) now belongs in Strateg</w:t>
      </w:r>
      <w:r>
        <w:t>ic Goal 1.2 beginning with FY17</w:t>
      </w:r>
    </w:p>
    <w:p w14:paraId="59BA22FE" w14:textId="77777777" w:rsidR="00744C80" w:rsidRDefault="00744C80" w:rsidP="00744C80">
      <w:pPr>
        <w:pStyle w:val="Heading4"/>
        <w:tabs>
          <w:tab w:val="left" w:pos="2922"/>
        </w:tabs>
        <w:ind w:right="2240"/>
      </w:pPr>
      <w:r>
        <w:t>Dependencies</w:t>
      </w:r>
    </w:p>
    <w:p w14:paraId="491A6C3B" w14:textId="684F1F4E" w:rsidR="00744C80" w:rsidRDefault="00FD6C3F" w:rsidP="00FD6C3F">
      <w:pPr>
        <w:pStyle w:val="ListParagraph"/>
        <w:numPr>
          <w:ilvl w:val="0"/>
          <w:numId w:val="6"/>
        </w:numPr>
        <w:ind w:right="2240"/>
      </w:pPr>
      <w:r w:rsidRPr="00FD6C3F">
        <w:t>Communications needs may increase</w:t>
      </w:r>
      <w:r w:rsidR="001C0C60">
        <w:t xml:space="preserve"> or</w:t>
      </w:r>
      <w:r w:rsidR="00A36ABF">
        <w:t xml:space="preserve"> </w:t>
      </w:r>
      <w:r w:rsidRPr="00FD6C3F">
        <w:t xml:space="preserve">Global Stakeholder </w:t>
      </w:r>
      <w:r w:rsidR="00D63852" w:rsidRPr="00FD6C3F">
        <w:t>Engagement</w:t>
      </w:r>
      <w:r w:rsidR="004215A1">
        <w:t xml:space="preserve"> (GSE)</w:t>
      </w:r>
      <w:r w:rsidR="00D63852" w:rsidRPr="00FD6C3F">
        <w:t xml:space="preserve"> focus</w:t>
      </w:r>
      <w:r w:rsidRPr="00FD6C3F">
        <w:t xml:space="preserve"> may shift depending on status of the IANA Stewardship Transition</w:t>
      </w:r>
      <w:r w:rsidR="001C0C60">
        <w:t>.</w:t>
      </w:r>
      <w:r w:rsidRPr="00FD6C3F">
        <w:t xml:space="preserve"> </w:t>
      </w:r>
      <w:r w:rsidR="001C0C60">
        <w:t>It also might shift if there is another</w:t>
      </w:r>
      <w:r w:rsidRPr="00FD6C3F">
        <w:t xml:space="preserve"> round of new gTLDs duri</w:t>
      </w:r>
      <w:r>
        <w:t>ng the Five-Year Operating Plan</w:t>
      </w:r>
      <w:r w:rsidR="00744C80">
        <w:t>.</w:t>
      </w:r>
    </w:p>
    <w:p w14:paraId="15B6EF73" w14:textId="77777777" w:rsidR="00744C80" w:rsidRDefault="00744C80" w:rsidP="00744C80">
      <w:pPr>
        <w:pStyle w:val="Heading4"/>
        <w:tabs>
          <w:tab w:val="left" w:pos="2922"/>
        </w:tabs>
        <w:ind w:right="2240"/>
      </w:pPr>
      <w:r>
        <w:t>Phasing</w:t>
      </w:r>
    </w:p>
    <w:tbl>
      <w:tblPr>
        <w:tblStyle w:val="TableGrid"/>
        <w:tblW w:w="0" w:type="auto"/>
        <w:tblLook w:val="04A0" w:firstRow="1" w:lastRow="0" w:firstColumn="1" w:lastColumn="0" w:noHBand="0" w:noVBand="1"/>
      </w:tblPr>
      <w:tblGrid>
        <w:gridCol w:w="646"/>
        <w:gridCol w:w="4361"/>
        <w:gridCol w:w="6983"/>
      </w:tblGrid>
      <w:tr w:rsidR="000A517C" w14:paraId="28251596" w14:textId="77777777" w:rsidTr="000A517C">
        <w:tc>
          <w:tcPr>
            <w:tcW w:w="0" w:type="auto"/>
          </w:tcPr>
          <w:p w14:paraId="260CC45A" w14:textId="77777777" w:rsidR="000A517C" w:rsidRDefault="000A517C" w:rsidP="000A517C">
            <w:r>
              <w:t>FY16</w:t>
            </w:r>
          </w:p>
        </w:tc>
        <w:tc>
          <w:tcPr>
            <w:tcW w:w="0" w:type="auto"/>
          </w:tcPr>
          <w:p w14:paraId="52D585AA" w14:textId="77777777" w:rsidR="000A517C" w:rsidRPr="000A517C" w:rsidRDefault="000A517C" w:rsidP="000A517C">
            <w:pPr>
              <w:ind w:right="122"/>
              <w:rPr>
                <w:b/>
              </w:rPr>
            </w:pPr>
            <w:r w:rsidRPr="000A517C">
              <w:rPr>
                <w:b/>
              </w:rPr>
              <w:t>Planned</w:t>
            </w:r>
          </w:p>
          <w:p w14:paraId="0DCD7105" w14:textId="77777777" w:rsidR="00434CA2" w:rsidRDefault="00434CA2" w:rsidP="00434CA2">
            <w:pPr>
              <w:pStyle w:val="ListParagraph"/>
              <w:numPr>
                <w:ilvl w:val="0"/>
                <w:numId w:val="7"/>
              </w:numPr>
              <w:ind w:right="122"/>
            </w:pPr>
            <w:r>
              <w:t>Integrate global and regional communications strategies.</w:t>
            </w:r>
          </w:p>
          <w:p w14:paraId="1D7595E0" w14:textId="77777777" w:rsidR="00434CA2" w:rsidRDefault="00434CA2" w:rsidP="00434CA2">
            <w:pPr>
              <w:pStyle w:val="ListParagraph"/>
              <w:numPr>
                <w:ilvl w:val="0"/>
                <w:numId w:val="7"/>
              </w:numPr>
              <w:ind w:right="122"/>
            </w:pPr>
            <w:r>
              <w:t>Comprehensive regional engagement plans and strategies covering most ICANN regions.</w:t>
            </w:r>
          </w:p>
          <w:p w14:paraId="101B948D" w14:textId="4D2D283A" w:rsidR="000A517C" w:rsidRDefault="00434CA2" w:rsidP="00C61CBE">
            <w:pPr>
              <w:pStyle w:val="ListParagraph"/>
              <w:numPr>
                <w:ilvl w:val="0"/>
                <w:numId w:val="7"/>
              </w:numPr>
              <w:ind w:right="122"/>
            </w:pPr>
            <w:r>
              <w:t xml:space="preserve">Further distribute ICANN functions at </w:t>
            </w:r>
            <w:r w:rsidR="00C61CBE">
              <w:t>Hub Offices</w:t>
            </w:r>
            <w:r>
              <w:t>.</w:t>
            </w:r>
          </w:p>
        </w:tc>
        <w:tc>
          <w:tcPr>
            <w:tcW w:w="0" w:type="auto"/>
          </w:tcPr>
          <w:p w14:paraId="0D1E9B19" w14:textId="67CF7841" w:rsidR="000A517C" w:rsidRDefault="004B2B8B" w:rsidP="000A517C">
            <w:pPr>
              <w:rPr>
                <w:b/>
              </w:rPr>
            </w:pPr>
            <w:r>
              <w:rPr>
                <w:b/>
              </w:rPr>
              <w:t>Intended Status at the end of FY16</w:t>
            </w:r>
          </w:p>
          <w:p w14:paraId="7E1AC240" w14:textId="6B27EA11" w:rsidR="00FD6C3F" w:rsidRDefault="00FD6C3F" w:rsidP="002211F0">
            <w:pPr>
              <w:pStyle w:val="ListParagraph"/>
              <w:numPr>
                <w:ilvl w:val="0"/>
                <w:numId w:val="11"/>
              </w:numPr>
              <w:ind w:right="122"/>
            </w:pPr>
            <w:r w:rsidRPr="00FD6C3F">
              <w:t>Regional newsletters streamlined and uniform across regions</w:t>
            </w:r>
            <w:r w:rsidR="00A36ABF">
              <w:t>.</w:t>
            </w:r>
            <w:r w:rsidR="00A36ABF" w:rsidRPr="00FD6C3F">
              <w:t xml:space="preserve"> </w:t>
            </w:r>
            <w:r w:rsidR="00A36ABF">
              <w:t>W</w:t>
            </w:r>
            <w:r w:rsidR="00A36ABF" w:rsidRPr="00FD6C3F">
              <w:t xml:space="preserve">e </w:t>
            </w:r>
            <w:r w:rsidRPr="00FD6C3F">
              <w:t xml:space="preserve">are also capturing foreign language social media statistics across the regions in one place. </w:t>
            </w:r>
          </w:p>
          <w:p w14:paraId="292607AB" w14:textId="25AC9CAB" w:rsidR="00FD6C3F" w:rsidRDefault="00FD6C3F" w:rsidP="002211F0">
            <w:pPr>
              <w:pStyle w:val="ListParagraph"/>
              <w:numPr>
                <w:ilvl w:val="0"/>
                <w:numId w:val="11"/>
              </w:numPr>
              <w:ind w:right="122"/>
            </w:pPr>
            <w:r w:rsidRPr="00FD6C3F">
              <w:t xml:space="preserve">Communications strategies for the regions now in place </w:t>
            </w:r>
          </w:p>
          <w:p w14:paraId="60FAB9ED" w14:textId="1D64184C" w:rsidR="00FD6C3F" w:rsidRDefault="00FD6C3F" w:rsidP="002211F0">
            <w:pPr>
              <w:pStyle w:val="ListParagraph"/>
              <w:numPr>
                <w:ilvl w:val="0"/>
                <w:numId w:val="11"/>
              </w:numPr>
              <w:ind w:right="122"/>
            </w:pPr>
            <w:r w:rsidRPr="00FD6C3F">
              <w:t xml:space="preserve">Community-driven </w:t>
            </w:r>
            <w:r w:rsidR="00C00D87">
              <w:t>E</w:t>
            </w:r>
            <w:r w:rsidR="00C00D87" w:rsidRPr="00FD6C3F">
              <w:t xml:space="preserve">ngagement </w:t>
            </w:r>
            <w:r w:rsidR="00C00D87">
              <w:t>S</w:t>
            </w:r>
            <w:r w:rsidR="00C00D87" w:rsidRPr="00FD6C3F">
              <w:t xml:space="preserve">trategies </w:t>
            </w:r>
            <w:r w:rsidRPr="00FD6C3F">
              <w:t xml:space="preserve">in place for </w:t>
            </w:r>
            <w:r w:rsidR="00D63852">
              <w:t>five</w:t>
            </w:r>
            <w:r w:rsidR="00D63852" w:rsidRPr="00FD6C3F">
              <w:t xml:space="preserve"> </w:t>
            </w:r>
            <w:r w:rsidRPr="00FD6C3F">
              <w:t xml:space="preserve">regions and all regions/functional areas have yearly work plans. We have started tracking with regional scorecards. </w:t>
            </w:r>
          </w:p>
          <w:p w14:paraId="6EF0D4EA" w14:textId="11CC2E78" w:rsidR="000A517C" w:rsidRPr="000A517C" w:rsidRDefault="00FD6C3F" w:rsidP="002211F0">
            <w:pPr>
              <w:pStyle w:val="ListParagraph"/>
              <w:numPr>
                <w:ilvl w:val="0"/>
                <w:numId w:val="11"/>
              </w:numPr>
              <w:ind w:right="122"/>
            </w:pPr>
            <w:r w:rsidRPr="00FD6C3F">
              <w:lastRenderedPageBreak/>
              <w:t>Several departments have added staff and distributed resources to hub and engagement offices (</w:t>
            </w:r>
            <w:r w:rsidR="00D63852">
              <w:t xml:space="preserve">for </w:t>
            </w:r>
            <w:r w:rsidRPr="00FD6C3F">
              <w:t xml:space="preserve">example </w:t>
            </w:r>
            <w:r>
              <w:t>–</w:t>
            </w:r>
            <w:r w:rsidRPr="00FD6C3F">
              <w:t xml:space="preserve"> Global</w:t>
            </w:r>
            <w:r>
              <w:t xml:space="preserve"> </w:t>
            </w:r>
            <w:r w:rsidRPr="00FD6C3F">
              <w:t>Customer Service Center in Istanbul hub)</w:t>
            </w:r>
          </w:p>
        </w:tc>
      </w:tr>
      <w:tr w:rsidR="000A517C" w14:paraId="45078EA1" w14:textId="77777777" w:rsidTr="000A517C">
        <w:tc>
          <w:tcPr>
            <w:tcW w:w="0" w:type="auto"/>
          </w:tcPr>
          <w:p w14:paraId="31B9E9A5" w14:textId="77777777" w:rsidR="000A517C" w:rsidRDefault="000A517C" w:rsidP="000A517C">
            <w:r>
              <w:lastRenderedPageBreak/>
              <w:t>FY17</w:t>
            </w:r>
          </w:p>
        </w:tc>
        <w:tc>
          <w:tcPr>
            <w:tcW w:w="0" w:type="auto"/>
            <w:gridSpan w:val="2"/>
          </w:tcPr>
          <w:p w14:paraId="4AF90FC3" w14:textId="611F7A46" w:rsidR="00460029" w:rsidRDefault="00460029" w:rsidP="00460029">
            <w:pPr>
              <w:pStyle w:val="ListParagraph"/>
              <w:numPr>
                <w:ilvl w:val="0"/>
                <w:numId w:val="153"/>
              </w:numPr>
              <w:ind w:right="122"/>
            </w:pPr>
            <w:r>
              <w:t>Sustain implementation of communications strateg</w:t>
            </w:r>
            <w:r w:rsidR="004215A1">
              <w:t>ies</w:t>
            </w:r>
          </w:p>
          <w:p w14:paraId="4FDE8F45" w14:textId="605C823B" w:rsidR="00460029" w:rsidRDefault="00460029" w:rsidP="00460029">
            <w:pPr>
              <w:pStyle w:val="ListParagraph"/>
              <w:numPr>
                <w:ilvl w:val="0"/>
                <w:numId w:val="153"/>
              </w:numPr>
              <w:ind w:right="122"/>
            </w:pPr>
            <w:r>
              <w:t xml:space="preserve">Wide awareness raising and educational effort if supporting ICANN with another </w:t>
            </w:r>
            <w:r w:rsidR="001C764A">
              <w:t>n</w:t>
            </w:r>
            <w:r w:rsidR="00D63852">
              <w:t xml:space="preserve">ew </w:t>
            </w:r>
            <w:r>
              <w:t>gTLD round</w:t>
            </w:r>
          </w:p>
          <w:p w14:paraId="2B7866AC" w14:textId="20B41032" w:rsidR="000A517C" w:rsidRDefault="00460029" w:rsidP="00460029">
            <w:pPr>
              <w:pStyle w:val="ListParagraph"/>
              <w:numPr>
                <w:ilvl w:val="0"/>
                <w:numId w:val="153"/>
              </w:numPr>
              <w:ind w:right="122"/>
            </w:pPr>
            <w:r>
              <w:t>Examine how hubs and engagement offices are supporting ICANN globalization</w:t>
            </w:r>
          </w:p>
        </w:tc>
      </w:tr>
      <w:tr w:rsidR="000A517C" w14:paraId="5AD92860" w14:textId="77777777" w:rsidTr="000A517C">
        <w:tc>
          <w:tcPr>
            <w:tcW w:w="0" w:type="auto"/>
          </w:tcPr>
          <w:p w14:paraId="4DF78E87" w14:textId="77777777" w:rsidR="000A517C" w:rsidRDefault="000A517C" w:rsidP="000A517C">
            <w:r>
              <w:t>FY18</w:t>
            </w:r>
          </w:p>
        </w:tc>
        <w:tc>
          <w:tcPr>
            <w:tcW w:w="0" w:type="auto"/>
            <w:gridSpan w:val="2"/>
          </w:tcPr>
          <w:p w14:paraId="613F7CD0" w14:textId="0FA2B09D" w:rsidR="00460029" w:rsidRDefault="00460029" w:rsidP="00BF70B6">
            <w:pPr>
              <w:pStyle w:val="ListParagraph"/>
              <w:numPr>
                <w:ilvl w:val="0"/>
                <w:numId w:val="8"/>
              </w:numPr>
              <w:ind w:right="122"/>
            </w:pPr>
            <w:r>
              <w:t>Reevaluate communications strateg</w:t>
            </w:r>
            <w:r w:rsidR="004215A1">
              <w:t>ies</w:t>
            </w:r>
            <w:r w:rsidR="008755AD">
              <w:t xml:space="preserve"> and</w:t>
            </w:r>
            <w:r w:rsidR="00BF70B6">
              <w:t xml:space="preserve"> </w:t>
            </w:r>
            <w:r w:rsidR="00BF70B6" w:rsidRPr="00BF70B6">
              <w:t>review social media approach and tools</w:t>
            </w:r>
          </w:p>
          <w:p w14:paraId="4ED4F573" w14:textId="2B29A6EE" w:rsidR="000A517C" w:rsidRDefault="00460029" w:rsidP="00C61CBE">
            <w:pPr>
              <w:pStyle w:val="ListParagraph"/>
              <w:numPr>
                <w:ilvl w:val="0"/>
                <w:numId w:val="8"/>
              </w:numPr>
              <w:ind w:right="122"/>
            </w:pPr>
            <w:r>
              <w:t xml:space="preserve">Conduct mapping of community to regional engagement; implement recommendations resulting from examination of ICANN </w:t>
            </w:r>
            <w:r w:rsidR="00C61CBE">
              <w:t xml:space="preserve">Hub Office </w:t>
            </w:r>
            <w:r>
              <w:t>and engagement site support of ICANN globalization</w:t>
            </w:r>
          </w:p>
        </w:tc>
      </w:tr>
      <w:tr w:rsidR="000A517C" w14:paraId="3950BA38" w14:textId="77777777" w:rsidTr="000A517C">
        <w:tc>
          <w:tcPr>
            <w:tcW w:w="0" w:type="auto"/>
          </w:tcPr>
          <w:p w14:paraId="57EEBE6B" w14:textId="77777777" w:rsidR="000A517C" w:rsidRDefault="000A517C" w:rsidP="000A517C">
            <w:r>
              <w:t>FY19</w:t>
            </w:r>
          </w:p>
        </w:tc>
        <w:tc>
          <w:tcPr>
            <w:tcW w:w="0" w:type="auto"/>
            <w:gridSpan w:val="2"/>
          </w:tcPr>
          <w:p w14:paraId="30D5315E" w14:textId="77F5B11B" w:rsidR="00460029" w:rsidRDefault="00460029" w:rsidP="00460029">
            <w:pPr>
              <w:pStyle w:val="ListParagraph"/>
              <w:numPr>
                <w:ilvl w:val="0"/>
                <w:numId w:val="9"/>
              </w:numPr>
              <w:ind w:right="122"/>
            </w:pPr>
            <w:r>
              <w:t>Implement integrated global and regional communications strategies in support of ICANN strategies</w:t>
            </w:r>
          </w:p>
          <w:p w14:paraId="4FF65CBE" w14:textId="3BAE25E5" w:rsidR="000A517C" w:rsidRDefault="00460029" w:rsidP="004215A1">
            <w:pPr>
              <w:pStyle w:val="ListParagraph"/>
              <w:numPr>
                <w:ilvl w:val="0"/>
                <w:numId w:val="9"/>
              </w:numPr>
              <w:ind w:right="122"/>
            </w:pPr>
            <w:r>
              <w:t>Implement improvements for GSE based on community mapping in FY18</w:t>
            </w:r>
          </w:p>
        </w:tc>
      </w:tr>
      <w:tr w:rsidR="000A517C" w14:paraId="4F36E365" w14:textId="77777777" w:rsidTr="000A517C">
        <w:tc>
          <w:tcPr>
            <w:tcW w:w="0" w:type="auto"/>
          </w:tcPr>
          <w:p w14:paraId="6904BDF9" w14:textId="77777777" w:rsidR="000A517C" w:rsidRDefault="000A517C" w:rsidP="000A517C">
            <w:r>
              <w:t>FY20</w:t>
            </w:r>
          </w:p>
        </w:tc>
        <w:tc>
          <w:tcPr>
            <w:tcW w:w="0" w:type="auto"/>
            <w:gridSpan w:val="2"/>
          </w:tcPr>
          <w:p w14:paraId="7B0636C4" w14:textId="2A0CBB04" w:rsidR="00D2513C" w:rsidRDefault="00D2513C" w:rsidP="00D2513C">
            <w:pPr>
              <w:pStyle w:val="ListParagraph"/>
              <w:numPr>
                <w:ilvl w:val="0"/>
                <w:numId w:val="10"/>
              </w:numPr>
              <w:ind w:right="122"/>
            </w:pPr>
            <w:r>
              <w:t>Conduct holistic evaluation of ongoing integrated global and regional communications strategies</w:t>
            </w:r>
          </w:p>
          <w:p w14:paraId="386FEF65" w14:textId="456F5495" w:rsidR="00D2513C" w:rsidRDefault="00D2513C" w:rsidP="00D2513C">
            <w:pPr>
              <w:pStyle w:val="ListParagraph"/>
              <w:numPr>
                <w:ilvl w:val="0"/>
                <w:numId w:val="10"/>
              </w:numPr>
              <w:ind w:right="122"/>
            </w:pPr>
            <w:r>
              <w:t>Survey community on GSE engagement and support of community engagement at high level</w:t>
            </w:r>
          </w:p>
          <w:p w14:paraId="69893158" w14:textId="0E7966C6" w:rsidR="000A517C" w:rsidRDefault="00D2513C" w:rsidP="00D63852">
            <w:pPr>
              <w:pStyle w:val="ListParagraph"/>
              <w:numPr>
                <w:ilvl w:val="0"/>
                <w:numId w:val="10"/>
              </w:numPr>
              <w:ind w:right="122"/>
            </w:pPr>
            <w:r>
              <w:t xml:space="preserve">Implement improvements on review of GSE web, </w:t>
            </w:r>
            <w:r w:rsidR="00D63852">
              <w:t xml:space="preserve">customer relationship management </w:t>
            </w:r>
            <w:r>
              <w:t>tools from 2019</w:t>
            </w:r>
          </w:p>
        </w:tc>
      </w:tr>
    </w:tbl>
    <w:p w14:paraId="07BE7F26" w14:textId="77777777" w:rsidR="00744C80" w:rsidRDefault="00744C80">
      <w:r>
        <w:br w:type="page"/>
      </w:r>
    </w:p>
    <w:p w14:paraId="32208609" w14:textId="77777777" w:rsidR="00703ED2" w:rsidRDefault="00703ED2" w:rsidP="00703ED2">
      <w:pPr>
        <w:pStyle w:val="Heading2"/>
        <w:ind w:right="2240"/>
      </w:pPr>
      <w:r>
        <w:lastRenderedPageBreak/>
        <w:t>Strategic Objective 1 – Evolve and further globalize ICANN</w:t>
      </w:r>
    </w:p>
    <w:p w14:paraId="24C2C7B6" w14:textId="77777777" w:rsidR="00703ED2" w:rsidRDefault="00703ED2" w:rsidP="00FF3D34">
      <w:pPr>
        <w:pStyle w:val="Heading3"/>
        <w:ind w:right="480"/>
      </w:pPr>
      <w:r>
        <w:t>Strategic Goal 1.</w:t>
      </w:r>
      <w:r w:rsidR="00FF3D34">
        <w:t>2</w:t>
      </w:r>
      <w:r>
        <w:t xml:space="preserve"> </w:t>
      </w:r>
      <w:r w:rsidR="00FF3D34">
        <w:t>Bring ICANN to the world by creating a balanced and proactive approach to regional engagement with stakeholders</w:t>
      </w:r>
    </w:p>
    <w:p w14:paraId="5F744CAF" w14:textId="77777777" w:rsidR="00703ED2" w:rsidRDefault="00703ED2" w:rsidP="00703ED2">
      <w:pPr>
        <w:pStyle w:val="Heading4"/>
        <w:tabs>
          <w:tab w:val="left" w:pos="2922"/>
        </w:tabs>
        <w:ind w:right="2240"/>
      </w:pPr>
      <w:r>
        <w:t>Portfolios</w:t>
      </w:r>
    </w:p>
    <w:p w14:paraId="05F0934D" w14:textId="77777777" w:rsidR="00E240F0" w:rsidRDefault="00E240F0" w:rsidP="00E240F0">
      <w:pPr>
        <w:pStyle w:val="ListParagraph"/>
        <w:numPr>
          <w:ilvl w:val="0"/>
          <w:numId w:val="12"/>
        </w:numPr>
        <w:ind w:right="2240"/>
      </w:pPr>
      <w:r>
        <w:t>Engage Stakeholders Regionally</w:t>
      </w:r>
    </w:p>
    <w:p w14:paraId="49DF4C69" w14:textId="626869F5" w:rsidR="00703ED2" w:rsidRDefault="00E240F0" w:rsidP="00E240F0">
      <w:pPr>
        <w:pStyle w:val="ListParagraph"/>
        <w:numPr>
          <w:ilvl w:val="0"/>
          <w:numId w:val="12"/>
        </w:numPr>
        <w:ind w:right="2240"/>
      </w:pPr>
      <w:r>
        <w:t>Broadcast and Engage with Global Stakeholders</w:t>
      </w:r>
    </w:p>
    <w:p w14:paraId="16832878" w14:textId="77777777" w:rsidR="00703ED2" w:rsidRDefault="00703ED2" w:rsidP="00703ED2">
      <w:pPr>
        <w:pStyle w:val="Heading4"/>
        <w:tabs>
          <w:tab w:val="left" w:pos="2922"/>
        </w:tabs>
        <w:ind w:right="2240"/>
      </w:pPr>
      <w:r>
        <w:t>Key Performance Indicators (metrics)</w:t>
      </w:r>
    </w:p>
    <w:p w14:paraId="7265ED85" w14:textId="5AB5C667" w:rsidR="0026742E" w:rsidRDefault="0026742E" w:rsidP="00E240F0">
      <w:pPr>
        <w:pStyle w:val="ListParagraph"/>
        <w:numPr>
          <w:ilvl w:val="0"/>
          <w:numId w:val="5"/>
        </w:numPr>
        <w:ind w:right="2240"/>
      </w:pPr>
      <w:r w:rsidRPr="0026742E">
        <w:t xml:space="preserve">Global/regional engagement scorecard (this metric includes the regional </w:t>
      </w:r>
      <w:r w:rsidR="00C61CBE">
        <w:t>E</w:t>
      </w:r>
      <w:r w:rsidRPr="0026742E">
        <w:t xml:space="preserve">ngagement </w:t>
      </w:r>
      <w:r w:rsidR="00C61CBE">
        <w:t>S</w:t>
      </w:r>
      <w:r w:rsidRPr="0026742E">
        <w:t xml:space="preserve">trategies and </w:t>
      </w:r>
      <w:r w:rsidR="00C61CBE">
        <w:t>F</w:t>
      </w:r>
      <w:r w:rsidRPr="0026742E">
        <w:t xml:space="preserve">iscal </w:t>
      </w:r>
      <w:r w:rsidR="00C61CBE">
        <w:t>Y</w:t>
      </w:r>
      <w:r w:rsidRPr="0026742E">
        <w:t>ear work plans for each of the regions and each regional scorecard is balanced against the ICANN objectives)</w:t>
      </w:r>
    </w:p>
    <w:p w14:paraId="60D34F9E" w14:textId="3A94F67B" w:rsidR="00703ED2" w:rsidRDefault="0026742E" w:rsidP="0026742E">
      <w:pPr>
        <w:pStyle w:val="ListParagraph"/>
        <w:numPr>
          <w:ilvl w:val="0"/>
          <w:numId w:val="5"/>
        </w:numPr>
        <w:ind w:right="2240"/>
      </w:pPr>
      <w:r>
        <w:t>D</w:t>
      </w:r>
      <w:r w:rsidRPr="0026742E">
        <w:t xml:space="preserve">igital services metrics (to be phased in </w:t>
      </w:r>
      <w:r w:rsidR="00BF70B6">
        <w:t xml:space="preserve">during </w:t>
      </w:r>
      <w:r w:rsidRPr="0026742E">
        <w:t>FY17)</w:t>
      </w:r>
    </w:p>
    <w:p w14:paraId="25A24BC6" w14:textId="77777777" w:rsidR="00703ED2" w:rsidRDefault="00703ED2" w:rsidP="00703ED2">
      <w:pPr>
        <w:pStyle w:val="Heading4"/>
        <w:tabs>
          <w:tab w:val="left" w:pos="2922"/>
        </w:tabs>
        <w:ind w:right="2240"/>
      </w:pPr>
      <w:r>
        <w:t>Dependencies</w:t>
      </w:r>
    </w:p>
    <w:p w14:paraId="5CAFFC16" w14:textId="77777777" w:rsidR="0026742E" w:rsidRDefault="00E240F0" w:rsidP="00E240F0">
      <w:pPr>
        <w:pStyle w:val="ListParagraph"/>
        <w:numPr>
          <w:ilvl w:val="0"/>
          <w:numId w:val="13"/>
        </w:numPr>
        <w:ind w:right="2240"/>
      </w:pPr>
      <w:r w:rsidRPr="00E240F0">
        <w:t>Retaining expertise to support ICANN's efforts across the hubs and regions in multiple languages for a diverse range of stakeholders</w:t>
      </w:r>
    </w:p>
    <w:p w14:paraId="18131A30" w14:textId="1F6730BF" w:rsidR="00703ED2" w:rsidRDefault="0026742E" w:rsidP="0026742E">
      <w:pPr>
        <w:pStyle w:val="ListParagraph"/>
        <w:numPr>
          <w:ilvl w:val="0"/>
          <w:numId w:val="13"/>
        </w:numPr>
        <w:ind w:right="2240"/>
      </w:pPr>
      <w:r w:rsidRPr="0026742E">
        <w:t>Digital services metrics depend on the ongoing development of ICANN.</w:t>
      </w:r>
      <w:r w:rsidR="00C00D87">
        <w:t>ORG</w:t>
      </w:r>
    </w:p>
    <w:p w14:paraId="2FE0563D" w14:textId="77777777" w:rsidR="00703ED2" w:rsidRDefault="00703ED2" w:rsidP="00703ED2">
      <w:pPr>
        <w:pStyle w:val="Heading4"/>
        <w:tabs>
          <w:tab w:val="left" w:pos="2922"/>
        </w:tabs>
        <w:ind w:right="2240"/>
      </w:pPr>
      <w:r>
        <w:t>Phasing</w:t>
      </w:r>
    </w:p>
    <w:tbl>
      <w:tblPr>
        <w:tblStyle w:val="TableGrid"/>
        <w:tblW w:w="0" w:type="auto"/>
        <w:tblLook w:val="04A0" w:firstRow="1" w:lastRow="0" w:firstColumn="1" w:lastColumn="0" w:noHBand="0" w:noVBand="1"/>
      </w:tblPr>
      <w:tblGrid>
        <w:gridCol w:w="646"/>
        <w:gridCol w:w="5755"/>
        <w:gridCol w:w="5589"/>
      </w:tblGrid>
      <w:tr w:rsidR="00703ED2" w14:paraId="0797F1F3" w14:textId="77777777" w:rsidTr="00703ED2">
        <w:tc>
          <w:tcPr>
            <w:tcW w:w="0" w:type="auto"/>
          </w:tcPr>
          <w:p w14:paraId="4C5941D8" w14:textId="77777777" w:rsidR="00703ED2" w:rsidRDefault="00703ED2" w:rsidP="00703ED2">
            <w:r>
              <w:t>FY16</w:t>
            </w:r>
          </w:p>
        </w:tc>
        <w:tc>
          <w:tcPr>
            <w:tcW w:w="0" w:type="auto"/>
          </w:tcPr>
          <w:p w14:paraId="173FD396" w14:textId="77777777" w:rsidR="00703ED2" w:rsidRPr="000A517C" w:rsidRDefault="00703ED2" w:rsidP="00703ED2">
            <w:pPr>
              <w:ind w:right="122"/>
              <w:rPr>
                <w:b/>
              </w:rPr>
            </w:pPr>
            <w:r w:rsidRPr="000A517C">
              <w:rPr>
                <w:b/>
              </w:rPr>
              <w:t>Planned</w:t>
            </w:r>
          </w:p>
          <w:p w14:paraId="6DD49C5C" w14:textId="3A37B04C" w:rsidR="00E240F0" w:rsidRDefault="00E240F0" w:rsidP="00E240F0">
            <w:pPr>
              <w:pStyle w:val="ListParagraph"/>
              <w:numPr>
                <w:ilvl w:val="0"/>
                <w:numId w:val="14"/>
              </w:numPr>
              <w:ind w:right="122"/>
            </w:pPr>
            <w:r>
              <w:t xml:space="preserve">Implement </w:t>
            </w:r>
            <w:r w:rsidR="00C61CBE">
              <w:t xml:space="preserve">Global Stakeholder Engagement </w:t>
            </w:r>
            <w:r>
              <w:t xml:space="preserve">(GSE) web tools for supporting </w:t>
            </w:r>
            <w:r w:rsidR="00C61CBE">
              <w:t xml:space="preserve">Stakeholder Engagement </w:t>
            </w:r>
            <w:r>
              <w:t>activities at regional and local level.</w:t>
            </w:r>
          </w:p>
          <w:p w14:paraId="000BD76C" w14:textId="107F5974" w:rsidR="00703ED2" w:rsidRDefault="00E240F0" w:rsidP="00E240F0">
            <w:pPr>
              <w:pStyle w:val="ListParagraph"/>
              <w:numPr>
                <w:ilvl w:val="0"/>
                <w:numId w:val="14"/>
              </w:numPr>
              <w:ind w:right="122"/>
            </w:pPr>
            <w:r>
              <w:t>Examine effectiveness of regional strategies launched in FY13-FY14.</w:t>
            </w:r>
          </w:p>
        </w:tc>
        <w:tc>
          <w:tcPr>
            <w:tcW w:w="0" w:type="auto"/>
          </w:tcPr>
          <w:p w14:paraId="6153E97A" w14:textId="2DF57972" w:rsidR="00703ED2" w:rsidRDefault="004B2B8B" w:rsidP="00703ED2">
            <w:pPr>
              <w:rPr>
                <w:b/>
              </w:rPr>
            </w:pPr>
            <w:r>
              <w:rPr>
                <w:b/>
              </w:rPr>
              <w:t>Intended Status at the end of FY16</w:t>
            </w:r>
          </w:p>
          <w:p w14:paraId="164DC1CC" w14:textId="2E7E0822" w:rsidR="0026742E" w:rsidRDefault="0026742E" w:rsidP="0026742E">
            <w:pPr>
              <w:pStyle w:val="ListParagraph"/>
              <w:numPr>
                <w:ilvl w:val="0"/>
                <w:numId w:val="15"/>
              </w:numPr>
              <w:ind w:right="122"/>
            </w:pPr>
            <w:r>
              <w:t xml:space="preserve">Internal collaboration tool adopted and used by all GSE regional/functional teams to support </w:t>
            </w:r>
            <w:r w:rsidR="00C61CBE">
              <w:t>Stakeholder Engagement</w:t>
            </w:r>
            <w:r>
              <w:t xml:space="preserve">. </w:t>
            </w:r>
          </w:p>
          <w:p w14:paraId="4D9C7DEE" w14:textId="445ABECA" w:rsidR="00703ED2" w:rsidRPr="000A517C" w:rsidRDefault="0026742E" w:rsidP="00C61CBE">
            <w:pPr>
              <w:pStyle w:val="ListParagraph"/>
              <w:numPr>
                <w:ilvl w:val="0"/>
                <w:numId w:val="15"/>
              </w:numPr>
              <w:ind w:right="122"/>
            </w:pPr>
            <w:r>
              <w:t xml:space="preserve">Several community-driven regional </w:t>
            </w:r>
            <w:r w:rsidR="00C61CBE">
              <w:t xml:space="preserve">Engagement Strategies </w:t>
            </w:r>
            <w:r>
              <w:t>were updated (Africa, LAC and Middle East)</w:t>
            </w:r>
          </w:p>
        </w:tc>
      </w:tr>
      <w:tr w:rsidR="00703ED2" w14:paraId="16EE0E50" w14:textId="77777777" w:rsidTr="00703ED2">
        <w:tc>
          <w:tcPr>
            <w:tcW w:w="0" w:type="auto"/>
          </w:tcPr>
          <w:p w14:paraId="6B29ACA0" w14:textId="77777777" w:rsidR="00703ED2" w:rsidRDefault="00703ED2" w:rsidP="00703ED2">
            <w:r>
              <w:t>FY17</w:t>
            </w:r>
          </w:p>
        </w:tc>
        <w:tc>
          <w:tcPr>
            <w:tcW w:w="0" w:type="auto"/>
            <w:gridSpan w:val="2"/>
          </w:tcPr>
          <w:p w14:paraId="2BC6BF40" w14:textId="2C1D9CD7" w:rsidR="00E240F0" w:rsidRDefault="0026742E" w:rsidP="0026742E">
            <w:pPr>
              <w:pStyle w:val="ListParagraph"/>
              <w:numPr>
                <w:ilvl w:val="0"/>
                <w:numId w:val="16"/>
              </w:numPr>
              <w:ind w:right="122"/>
            </w:pPr>
            <w:r w:rsidRPr="0026742E">
              <w:t>Examine # of community participants in ICANN programs to enable measurement of the Stakeholder Journey</w:t>
            </w:r>
          </w:p>
          <w:p w14:paraId="2C7B72C1" w14:textId="575E5CD9" w:rsidR="00703ED2" w:rsidRDefault="00E240F0" w:rsidP="00C61CBE">
            <w:pPr>
              <w:pStyle w:val="ListParagraph"/>
              <w:numPr>
                <w:ilvl w:val="0"/>
                <w:numId w:val="16"/>
              </w:numPr>
              <w:ind w:right="122"/>
            </w:pPr>
            <w:r>
              <w:t xml:space="preserve">Complete first cycle regional </w:t>
            </w:r>
            <w:r w:rsidR="00C61CBE">
              <w:t xml:space="preserve">Engagement Strategies </w:t>
            </w:r>
            <w:r>
              <w:t>and regional plan</w:t>
            </w:r>
          </w:p>
        </w:tc>
      </w:tr>
      <w:tr w:rsidR="00703ED2" w14:paraId="667AE438" w14:textId="77777777" w:rsidTr="00703ED2">
        <w:tc>
          <w:tcPr>
            <w:tcW w:w="0" w:type="auto"/>
          </w:tcPr>
          <w:p w14:paraId="45A7CF61" w14:textId="77777777" w:rsidR="00703ED2" w:rsidRDefault="00703ED2" w:rsidP="00703ED2">
            <w:r>
              <w:lastRenderedPageBreak/>
              <w:t>FY18</w:t>
            </w:r>
          </w:p>
        </w:tc>
        <w:tc>
          <w:tcPr>
            <w:tcW w:w="0" w:type="auto"/>
            <w:gridSpan w:val="2"/>
          </w:tcPr>
          <w:p w14:paraId="32DA4FB2" w14:textId="1D0B207F" w:rsidR="00E240F0" w:rsidRDefault="00E240F0" w:rsidP="00E240F0">
            <w:pPr>
              <w:pStyle w:val="ListParagraph"/>
              <w:numPr>
                <w:ilvl w:val="0"/>
                <w:numId w:val="17"/>
              </w:numPr>
              <w:ind w:right="122"/>
            </w:pPr>
            <w:r>
              <w:t xml:space="preserve">Conduct mapping of </w:t>
            </w:r>
            <w:r w:rsidR="002C01B0">
              <w:t>S</w:t>
            </w:r>
            <w:r w:rsidR="0026742E">
              <w:t xml:space="preserve">takeholder </w:t>
            </w:r>
            <w:r w:rsidR="002C01B0">
              <w:t>J</w:t>
            </w:r>
            <w:r w:rsidR="0026742E">
              <w:t xml:space="preserve">ourney </w:t>
            </w:r>
            <w:r>
              <w:t>to regional engagement</w:t>
            </w:r>
          </w:p>
          <w:p w14:paraId="77DD4570" w14:textId="1BC8F2E9" w:rsidR="00E240F0" w:rsidRDefault="00E240F0" w:rsidP="00E240F0">
            <w:pPr>
              <w:pStyle w:val="ListParagraph"/>
              <w:numPr>
                <w:ilvl w:val="0"/>
                <w:numId w:val="17"/>
              </w:numPr>
              <w:ind w:right="122"/>
            </w:pPr>
            <w:r>
              <w:t xml:space="preserve">Enhance online ICANN meeting hubs to contribute </w:t>
            </w:r>
            <w:r w:rsidR="00B16018">
              <w:t xml:space="preserve">to </w:t>
            </w:r>
            <w:r>
              <w:t>and increase engagement during meetings</w:t>
            </w:r>
          </w:p>
          <w:p w14:paraId="0B8E2054" w14:textId="002F17D4" w:rsidR="00E240F0" w:rsidRDefault="00E240F0" w:rsidP="00E240F0">
            <w:pPr>
              <w:pStyle w:val="ListParagraph"/>
              <w:numPr>
                <w:ilvl w:val="0"/>
                <w:numId w:val="17"/>
              </w:numPr>
              <w:ind w:right="122"/>
            </w:pPr>
            <w:r>
              <w:t>Review effectiveness of ICANN web tools for supporting globalization and regionalization for community</w:t>
            </w:r>
          </w:p>
        </w:tc>
      </w:tr>
      <w:tr w:rsidR="00703ED2" w14:paraId="4F31C1A7" w14:textId="77777777" w:rsidTr="00703ED2">
        <w:tc>
          <w:tcPr>
            <w:tcW w:w="0" w:type="auto"/>
          </w:tcPr>
          <w:p w14:paraId="139230E8" w14:textId="77777777" w:rsidR="00703ED2" w:rsidRDefault="00703ED2" w:rsidP="00703ED2">
            <w:r>
              <w:t>FY19</w:t>
            </w:r>
          </w:p>
        </w:tc>
        <w:tc>
          <w:tcPr>
            <w:tcW w:w="0" w:type="auto"/>
            <w:gridSpan w:val="2"/>
          </w:tcPr>
          <w:p w14:paraId="16A0E029" w14:textId="24D7C849" w:rsidR="00E240F0" w:rsidRDefault="00E240F0" w:rsidP="00E240F0">
            <w:pPr>
              <w:pStyle w:val="ListParagraph"/>
              <w:numPr>
                <w:ilvl w:val="0"/>
                <w:numId w:val="18"/>
              </w:numPr>
              <w:ind w:right="122"/>
            </w:pPr>
            <w:r>
              <w:t xml:space="preserve">Implement improvements for GSE based on </w:t>
            </w:r>
            <w:r w:rsidR="002C01B0">
              <w:t>S</w:t>
            </w:r>
            <w:r w:rsidR="0026742E">
              <w:t xml:space="preserve">takeholder </w:t>
            </w:r>
            <w:r w:rsidR="002C01B0">
              <w:t>J</w:t>
            </w:r>
            <w:r w:rsidR="0026742E">
              <w:t xml:space="preserve">ourney </w:t>
            </w:r>
            <w:r>
              <w:t>mapping in FY18</w:t>
            </w:r>
          </w:p>
          <w:p w14:paraId="23C81DF3" w14:textId="34C43586" w:rsidR="00703ED2" w:rsidRDefault="00E240F0" w:rsidP="00E240F0">
            <w:pPr>
              <w:pStyle w:val="ListParagraph"/>
              <w:numPr>
                <w:ilvl w:val="0"/>
                <w:numId w:val="18"/>
              </w:numPr>
              <w:ind w:right="122"/>
            </w:pPr>
            <w:r>
              <w:t>Increase participation of active participants across technical community, civil society, governments and business stakeholders</w:t>
            </w:r>
          </w:p>
        </w:tc>
      </w:tr>
      <w:tr w:rsidR="00703ED2" w14:paraId="5E231ECF" w14:textId="77777777" w:rsidTr="00703ED2">
        <w:tc>
          <w:tcPr>
            <w:tcW w:w="0" w:type="auto"/>
          </w:tcPr>
          <w:p w14:paraId="42DEFD5B" w14:textId="77777777" w:rsidR="00703ED2" w:rsidRDefault="00703ED2" w:rsidP="00703ED2">
            <w:r>
              <w:t>FY20</w:t>
            </w:r>
          </w:p>
        </w:tc>
        <w:tc>
          <w:tcPr>
            <w:tcW w:w="0" w:type="auto"/>
            <w:gridSpan w:val="2"/>
          </w:tcPr>
          <w:p w14:paraId="38CD06A0" w14:textId="052B6CE5" w:rsidR="00E240F0" w:rsidRDefault="00E240F0" w:rsidP="00E240F0">
            <w:pPr>
              <w:pStyle w:val="ListParagraph"/>
              <w:numPr>
                <w:ilvl w:val="0"/>
                <w:numId w:val="19"/>
              </w:numPr>
              <w:ind w:right="122"/>
            </w:pPr>
            <w:r>
              <w:t>ICANN participants cover all regions</w:t>
            </w:r>
          </w:p>
          <w:p w14:paraId="2C83F740" w14:textId="6DFD2E88" w:rsidR="00E240F0" w:rsidRDefault="00E240F0" w:rsidP="00E240F0">
            <w:pPr>
              <w:pStyle w:val="ListParagraph"/>
              <w:numPr>
                <w:ilvl w:val="0"/>
                <w:numId w:val="19"/>
              </w:numPr>
              <w:ind w:right="122"/>
            </w:pPr>
            <w:r>
              <w:t xml:space="preserve">Achieve participation from all sectors of community and </w:t>
            </w:r>
            <w:r w:rsidR="0026742E">
              <w:t xml:space="preserve">support improvement of </w:t>
            </w:r>
            <w:r w:rsidR="002C01B0">
              <w:t>S</w:t>
            </w:r>
            <w:r w:rsidR="0026742E">
              <w:t xml:space="preserve">takeholder </w:t>
            </w:r>
            <w:r w:rsidR="002C01B0">
              <w:t>J</w:t>
            </w:r>
            <w:r w:rsidR="0026742E">
              <w:t>ourney in contributions to ICANN</w:t>
            </w:r>
            <w:r>
              <w:t>.</w:t>
            </w:r>
          </w:p>
          <w:p w14:paraId="5DB124E5" w14:textId="62F9D867" w:rsidR="00E240F0" w:rsidRPr="00C80102" w:rsidRDefault="00C80102" w:rsidP="00C80102">
            <w:pPr>
              <w:pStyle w:val="ListParagraph"/>
              <w:numPr>
                <w:ilvl w:val="0"/>
                <w:numId w:val="19"/>
              </w:numPr>
              <w:ind w:right="122"/>
            </w:pPr>
            <w:r w:rsidRPr="00C80102">
              <w:t>Survey community on engagement with, and support of, community at high level</w:t>
            </w:r>
          </w:p>
          <w:p w14:paraId="4983BE2A" w14:textId="7FEF5001" w:rsidR="00703ED2" w:rsidRDefault="00E240F0" w:rsidP="00501474">
            <w:pPr>
              <w:pStyle w:val="ListParagraph"/>
              <w:numPr>
                <w:ilvl w:val="0"/>
                <w:numId w:val="19"/>
              </w:numPr>
              <w:ind w:right="122"/>
            </w:pPr>
            <w:r>
              <w:t xml:space="preserve">Implement improvements on review of GSE web, customer relationship management tools from </w:t>
            </w:r>
            <w:r w:rsidR="00501474">
              <w:t>FY19</w:t>
            </w:r>
          </w:p>
        </w:tc>
      </w:tr>
    </w:tbl>
    <w:p w14:paraId="0461C4F8" w14:textId="77777777" w:rsidR="00703ED2" w:rsidRDefault="00703ED2">
      <w:pPr>
        <w:rPr>
          <w:rFonts w:eastAsia="MS Gothic" w:cs="Times New Roman"/>
          <w:b/>
          <w:bCs/>
          <w:caps/>
          <w:szCs w:val="22"/>
        </w:rPr>
      </w:pPr>
    </w:p>
    <w:p w14:paraId="35CE026F" w14:textId="77777777" w:rsidR="00703ED2" w:rsidRDefault="00703ED2">
      <w:pPr>
        <w:rPr>
          <w:rFonts w:eastAsia="MS Gothic" w:cs="Times New Roman"/>
          <w:b/>
          <w:bCs/>
          <w:caps/>
          <w:szCs w:val="22"/>
        </w:rPr>
      </w:pPr>
      <w:r>
        <w:rPr>
          <w:rFonts w:eastAsia="MS Gothic" w:cs="Times New Roman"/>
          <w:b/>
          <w:bCs/>
          <w:caps/>
          <w:szCs w:val="22"/>
        </w:rPr>
        <w:br w:type="page"/>
      </w:r>
    </w:p>
    <w:p w14:paraId="3B4039D6" w14:textId="77777777" w:rsidR="00703ED2" w:rsidRDefault="00703ED2" w:rsidP="00703ED2">
      <w:pPr>
        <w:pStyle w:val="Heading2"/>
        <w:ind w:right="2240"/>
      </w:pPr>
      <w:r>
        <w:lastRenderedPageBreak/>
        <w:t>Strategic Objective 1 – Evolve and further globalize ICANN</w:t>
      </w:r>
    </w:p>
    <w:p w14:paraId="29F79498" w14:textId="77777777" w:rsidR="00703ED2" w:rsidRDefault="00703ED2" w:rsidP="00DB4075">
      <w:pPr>
        <w:pStyle w:val="Heading3"/>
        <w:ind w:right="480"/>
      </w:pPr>
      <w:r>
        <w:t>Strategic Goal 1.</w:t>
      </w:r>
      <w:r w:rsidR="00FF3D34">
        <w:t>3</w:t>
      </w:r>
      <w:r>
        <w:t xml:space="preserve"> </w:t>
      </w:r>
      <w:r w:rsidR="00DB4075">
        <w:t>Evolve policy development and governance processes, structures and meetings to be more accountable, inclusive, efficient, effective and responsive</w:t>
      </w:r>
    </w:p>
    <w:p w14:paraId="1A0C5A7F" w14:textId="77777777" w:rsidR="00703ED2" w:rsidRDefault="00703ED2" w:rsidP="00703ED2">
      <w:pPr>
        <w:pStyle w:val="Heading4"/>
        <w:tabs>
          <w:tab w:val="left" w:pos="2922"/>
        </w:tabs>
        <w:ind w:right="2240"/>
      </w:pPr>
      <w:r>
        <w:t>Portfolios</w:t>
      </w:r>
    </w:p>
    <w:p w14:paraId="7EF4C956" w14:textId="77777777" w:rsidR="00193722" w:rsidRDefault="00193722" w:rsidP="00193722">
      <w:pPr>
        <w:pStyle w:val="ListParagraph"/>
        <w:numPr>
          <w:ilvl w:val="0"/>
          <w:numId w:val="20"/>
        </w:numPr>
        <w:ind w:right="2240"/>
      </w:pPr>
      <w:r>
        <w:t>Support Policy Development, Policy Related and Advisory Activities</w:t>
      </w:r>
    </w:p>
    <w:p w14:paraId="0FDCE839" w14:textId="77777777" w:rsidR="00193722" w:rsidRDefault="00193722" w:rsidP="00193722">
      <w:pPr>
        <w:pStyle w:val="ListParagraph"/>
        <w:numPr>
          <w:ilvl w:val="0"/>
          <w:numId w:val="20"/>
        </w:numPr>
        <w:ind w:right="2240"/>
      </w:pPr>
      <w:r>
        <w:t>Reinforce Stakeholder Effectiveness, Collaboration and Communication Capabilities</w:t>
      </w:r>
    </w:p>
    <w:p w14:paraId="6494A611" w14:textId="274E2AD4" w:rsidR="00703ED2" w:rsidRDefault="00193722" w:rsidP="00193722">
      <w:pPr>
        <w:pStyle w:val="ListParagraph"/>
        <w:numPr>
          <w:ilvl w:val="0"/>
          <w:numId w:val="20"/>
        </w:numPr>
        <w:ind w:right="2240"/>
      </w:pPr>
      <w:r>
        <w:t>Evolving Multistakeholder Model</w:t>
      </w:r>
    </w:p>
    <w:p w14:paraId="35B3C04E" w14:textId="77777777" w:rsidR="00703ED2" w:rsidRDefault="00703ED2" w:rsidP="00703ED2">
      <w:pPr>
        <w:pStyle w:val="Heading4"/>
        <w:tabs>
          <w:tab w:val="left" w:pos="2922"/>
        </w:tabs>
        <w:ind w:right="2240"/>
      </w:pPr>
      <w:r>
        <w:t>Key Performance Indicators (metrics)</w:t>
      </w:r>
    </w:p>
    <w:p w14:paraId="00E58501" w14:textId="623E86EA" w:rsidR="00193722" w:rsidRDefault="00193722" w:rsidP="00193722">
      <w:pPr>
        <w:pStyle w:val="ListParagraph"/>
        <w:numPr>
          <w:ilvl w:val="0"/>
          <w:numId w:val="5"/>
        </w:numPr>
        <w:ind w:right="2240"/>
      </w:pPr>
      <w:r>
        <w:t>#</w:t>
      </w:r>
      <w:r w:rsidR="00B71290">
        <w:t xml:space="preserve"> </w:t>
      </w:r>
      <w:r>
        <w:t>of participants in the policy development and governance processes by type, status and location</w:t>
      </w:r>
    </w:p>
    <w:p w14:paraId="33EBAE16" w14:textId="411F6072" w:rsidR="00703ED2" w:rsidRDefault="00166E2D" w:rsidP="00193722">
      <w:pPr>
        <w:pStyle w:val="ListParagraph"/>
        <w:numPr>
          <w:ilvl w:val="0"/>
          <w:numId w:val="5"/>
        </w:numPr>
        <w:ind w:right="2240"/>
      </w:pPr>
      <w:r>
        <w:t>Quality-of-</w:t>
      </w:r>
      <w:r w:rsidR="00193722">
        <w:t>service index (</w:t>
      </w:r>
      <w:r w:rsidR="001C0C60">
        <w:t>for example</w:t>
      </w:r>
      <w:r w:rsidR="00193722">
        <w:t xml:space="preserve">, “active” participants in policy development calls and meetings; # of publication subscribers/readers in "print" and on web; # of public comments submitted in ICANN Public Forums; Twitter Subscribers &amp; Tweets; </w:t>
      </w:r>
      <w:r w:rsidR="009C2C58">
        <w:t>and so on</w:t>
      </w:r>
      <w:r w:rsidR="00193722">
        <w:t>)</w:t>
      </w:r>
    </w:p>
    <w:p w14:paraId="738240EE" w14:textId="77777777" w:rsidR="00703ED2" w:rsidRDefault="00703ED2" w:rsidP="00703ED2">
      <w:pPr>
        <w:pStyle w:val="Heading4"/>
        <w:tabs>
          <w:tab w:val="left" w:pos="2922"/>
        </w:tabs>
        <w:ind w:right="2240"/>
      </w:pPr>
      <w:r>
        <w:t>Dependencies</w:t>
      </w:r>
    </w:p>
    <w:p w14:paraId="3B03DACD" w14:textId="13CAA37D" w:rsidR="00193722" w:rsidRDefault="00193722" w:rsidP="00193722">
      <w:pPr>
        <w:pStyle w:val="ListParagraph"/>
        <w:numPr>
          <w:ilvl w:val="0"/>
          <w:numId w:val="21"/>
        </w:numPr>
        <w:ind w:right="2240"/>
      </w:pPr>
      <w:r>
        <w:t xml:space="preserve">Making available IT/Online Community Services a part of ensuring that </w:t>
      </w:r>
      <w:r w:rsidR="00B16F9D">
        <w:t xml:space="preserve">our global stakeholders can access </w:t>
      </w:r>
      <w:r>
        <w:t>improved tools</w:t>
      </w:r>
    </w:p>
    <w:p w14:paraId="1DEDC67D" w14:textId="549CCB83" w:rsidR="00193722" w:rsidRDefault="00193722" w:rsidP="00193722">
      <w:pPr>
        <w:pStyle w:val="ListParagraph"/>
        <w:numPr>
          <w:ilvl w:val="0"/>
          <w:numId w:val="21"/>
        </w:numPr>
        <w:ind w:right="2240"/>
      </w:pPr>
      <w:r>
        <w:t xml:space="preserve">Dedicated communications strategies and services </w:t>
      </w:r>
      <w:r w:rsidR="00B16F9D">
        <w:t>are</w:t>
      </w:r>
      <w:r>
        <w:t xml:space="preserve"> required to ensure successful outcomes</w:t>
      </w:r>
    </w:p>
    <w:p w14:paraId="4D276970" w14:textId="000C27D9" w:rsidR="00703ED2" w:rsidRDefault="00193722" w:rsidP="00193722">
      <w:pPr>
        <w:pStyle w:val="ListParagraph"/>
        <w:numPr>
          <w:ilvl w:val="0"/>
          <w:numId w:val="21"/>
        </w:numPr>
        <w:ind w:right="2240"/>
      </w:pPr>
      <w:r>
        <w:t xml:space="preserve">The legal team may be </w:t>
      </w:r>
      <w:r w:rsidR="00B16F9D">
        <w:t>needed</w:t>
      </w:r>
      <w:r>
        <w:t xml:space="preserve"> to </w:t>
      </w:r>
      <w:r w:rsidR="00B16F9D">
        <w:t>advise</w:t>
      </w:r>
      <w:r>
        <w:t xml:space="preserve"> in the policy and </w:t>
      </w:r>
      <w:r w:rsidR="00166E2D">
        <w:t>decision making</w:t>
      </w:r>
      <w:r>
        <w:t xml:space="preserve"> process</w:t>
      </w:r>
      <w:r w:rsidR="00703ED2">
        <w:t>.</w:t>
      </w:r>
    </w:p>
    <w:p w14:paraId="6FC997CA" w14:textId="592D0808" w:rsidR="00CE05C0" w:rsidRDefault="00CE05C0" w:rsidP="00CE05C0">
      <w:pPr>
        <w:pStyle w:val="ListParagraph"/>
        <w:numPr>
          <w:ilvl w:val="0"/>
          <w:numId w:val="21"/>
        </w:numPr>
        <w:ind w:right="2240"/>
      </w:pPr>
      <w:r w:rsidRPr="00CE05C0">
        <w:t>Final plans to transition stewardship of the IANA functions and the outcomes of work to enhance ICANN’s accountability may impact the Multistakeholder Model</w:t>
      </w:r>
    </w:p>
    <w:p w14:paraId="7C04D5D6" w14:textId="77777777" w:rsidR="00703ED2" w:rsidRDefault="00703ED2" w:rsidP="00703ED2">
      <w:pPr>
        <w:pStyle w:val="Heading4"/>
        <w:tabs>
          <w:tab w:val="left" w:pos="2922"/>
        </w:tabs>
        <w:ind w:right="2240"/>
      </w:pPr>
      <w:r>
        <w:t>Phasing</w:t>
      </w:r>
    </w:p>
    <w:tbl>
      <w:tblPr>
        <w:tblStyle w:val="TableGrid"/>
        <w:tblW w:w="0" w:type="auto"/>
        <w:tblLook w:val="04A0" w:firstRow="1" w:lastRow="0" w:firstColumn="1" w:lastColumn="0" w:noHBand="0" w:noVBand="1"/>
      </w:tblPr>
      <w:tblGrid>
        <w:gridCol w:w="646"/>
        <w:gridCol w:w="4088"/>
        <w:gridCol w:w="7256"/>
      </w:tblGrid>
      <w:tr w:rsidR="00703ED2" w14:paraId="54B95BDE" w14:textId="77777777" w:rsidTr="00703ED2">
        <w:tc>
          <w:tcPr>
            <w:tcW w:w="0" w:type="auto"/>
          </w:tcPr>
          <w:p w14:paraId="608C5F03" w14:textId="77777777" w:rsidR="00703ED2" w:rsidRDefault="00703ED2" w:rsidP="00703ED2">
            <w:r>
              <w:t>FY16</w:t>
            </w:r>
          </w:p>
        </w:tc>
        <w:tc>
          <w:tcPr>
            <w:tcW w:w="0" w:type="auto"/>
          </w:tcPr>
          <w:p w14:paraId="0425E211" w14:textId="77777777" w:rsidR="00703ED2" w:rsidRPr="000A517C" w:rsidRDefault="00703ED2" w:rsidP="00703ED2">
            <w:pPr>
              <w:ind w:right="122"/>
              <w:rPr>
                <w:b/>
              </w:rPr>
            </w:pPr>
            <w:r w:rsidRPr="000A517C">
              <w:rPr>
                <w:b/>
              </w:rPr>
              <w:t>Planned</w:t>
            </w:r>
          </w:p>
          <w:p w14:paraId="11442CF1" w14:textId="77777777" w:rsidR="00193722" w:rsidRDefault="00193722" w:rsidP="00193722">
            <w:pPr>
              <w:pStyle w:val="ListParagraph"/>
              <w:numPr>
                <w:ilvl w:val="0"/>
                <w:numId w:val="22"/>
              </w:numPr>
              <w:ind w:right="122"/>
            </w:pPr>
            <w:r>
              <w:t xml:space="preserve">Complete a comprehensive inventory of all resources and capabilities that ICANN provides to </w:t>
            </w:r>
            <w:r>
              <w:lastRenderedPageBreak/>
              <w:t>the current stakeholder communities.</w:t>
            </w:r>
          </w:p>
          <w:p w14:paraId="7F7CE06E" w14:textId="77777777" w:rsidR="00193722" w:rsidRDefault="00193722" w:rsidP="00193722">
            <w:pPr>
              <w:pStyle w:val="ListParagraph"/>
              <w:numPr>
                <w:ilvl w:val="0"/>
                <w:numId w:val="22"/>
              </w:numPr>
              <w:ind w:right="122"/>
            </w:pPr>
            <w:r>
              <w:t>Complete a comprehensive assessment of delivery of all resources and capabilities that are provided to the stakeholders.</w:t>
            </w:r>
          </w:p>
          <w:p w14:paraId="74BAD5B7" w14:textId="77777777" w:rsidR="00193722" w:rsidRDefault="00193722" w:rsidP="00193722">
            <w:pPr>
              <w:pStyle w:val="ListParagraph"/>
              <w:numPr>
                <w:ilvl w:val="0"/>
                <w:numId w:val="22"/>
              </w:numPr>
              <w:ind w:right="122"/>
            </w:pPr>
            <w:r>
              <w:t>Analyze, evaluate and plan for how to balance resource abilities and capabilities among stakeholders.</w:t>
            </w:r>
          </w:p>
          <w:p w14:paraId="3EA5D421" w14:textId="77777777" w:rsidR="00193722" w:rsidRDefault="00193722" w:rsidP="00193722">
            <w:pPr>
              <w:pStyle w:val="ListParagraph"/>
              <w:numPr>
                <w:ilvl w:val="0"/>
                <w:numId w:val="22"/>
              </w:numPr>
              <w:ind w:right="122"/>
            </w:pPr>
            <w:r>
              <w:t>Evolve Generic Names Supporting Organization (GNSO) Secretariat Pilot program into permanent support status.</w:t>
            </w:r>
          </w:p>
          <w:p w14:paraId="09299E49" w14:textId="7AC7B932" w:rsidR="00703ED2" w:rsidRDefault="00193722" w:rsidP="00193722">
            <w:pPr>
              <w:pStyle w:val="ListParagraph"/>
              <w:numPr>
                <w:ilvl w:val="0"/>
                <w:numId w:val="22"/>
              </w:numPr>
              <w:ind w:right="122"/>
            </w:pPr>
            <w:r>
              <w:t>Assess implementation of Accountability and Transparency Review Team 2 (ATRT2) Recommendation 7, in preparation for ATRT3</w:t>
            </w:r>
          </w:p>
        </w:tc>
        <w:tc>
          <w:tcPr>
            <w:tcW w:w="0" w:type="auto"/>
          </w:tcPr>
          <w:p w14:paraId="1CAA0C52" w14:textId="371596A3" w:rsidR="00703ED2" w:rsidRDefault="004B2B8B" w:rsidP="00703ED2">
            <w:pPr>
              <w:rPr>
                <w:b/>
              </w:rPr>
            </w:pPr>
            <w:r>
              <w:rPr>
                <w:b/>
              </w:rPr>
              <w:lastRenderedPageBreak/>
              <w:t>Intended Status at the end of FY16</w:t>
            </w:r>
          </w:p>
          <w:p w14:paraId="42A7694D" w14:textId="42333B91" w:rsidR="00703ED2" w:rsidRDefault="0026742E" w:rsidP="0029155F">
            <w:pPr>
              <w:pStyle w:val="ListParagraph"/>
              <w:numPr>
                <w:ilvl w:val="0"/>
                <w:numId w:val="23"/>
              </w:numPr>
              <w:ind w:right="122"/>
            </w:pPr>
            <w:r>
              <w:t xml:space="preserve">2, and 3, </w:t>
            </w:r>
            <w:r w:rsidRPr="0026742E">
              <w:t xml:space="preserve">In FY16, the staff is updating an initial inventory of resources and capabilities available to the community. This </w:t>
            </w:r>
            <w:r w:rsidR="00B16F9D">
              <w:t>inventory</w:t>
            </w:r>
            <w:r w:rsidRPr="0026742E">
              <w:t xml:space="preserve"> help</w:t>
            </w:r>
            <w:r w:rsidR="00B16F9D">
              <w:t>s</w:t>
            </w:r>
            <w:r w:rsidRPr="0026742E">
              <w:t xml:space="preserve"> both the </w:t>
            </w:r>
            <w:r w:rsidR="00B16F9D">
              <w:t>c</w:t>
            </w:r>
            <w:r w:rsidR="00B16F9D" w:rsidRPr="0026742E">
              <w:t xml:space="preserve">ommunity </w:t>
            </w:r>
            <w:r w:rsidRPr="0026742E">
              <w:t xml:space="preserve">and staff to assess the delivery of those capabilities and </w:t>
            </w:r>
            <w:r w:rsidRPr="0026742E">
              <w:lastRenderedPageBreak/>
              <w:t xml:space="preserve">to analyze and evaluate how those resources are balanced. </w:t>
            </w:r>
            <w:r w:rsidR="00F85D58">
              <w:t xml:space="preserve">A </w:t>
            </w:r>
            <w:r w:rsidR="005B647C">
              <w:t>Community</w:t>
            </w:r>
            <w:r w:rsidR="0029155F" w:rsidRPr="0029155F">
              <w:t xml:space="preserve"> Engagement </w:t>
            </w:r>
            <w:r w:rsidR="005B647C">
              <w:t>and Policy</w:t>
            </w:r>
            <w:r w:rsidRPr="0026742E">
              <w:t xml:space="preserve"> </w:t>
            </w:r>
            <w:r w:rsidR="005B647C">
              <w:t xml:space="preserve">staff </w:t>
            </w:r>
            <w:r w:rsidRPr="0026742E">
              <w:t xml:space="preserve">team </w:t>
            </w:r>
            <w:r w:rsidR="005B647C">
              <w:t xml:space="preserve">is working </w:t>
            </w:r>
            <w:r w:rsidRPr="0026742E">
              <w:t>to comprehensively align policy development activities of support and engagement matters</w:t>
            </w:r>
            <w:r w:rsidR="00703ED2" w:rsidRPr="00E56494">
              <w:t xml:space="preserve">. </w:t>
            </w:r>
          </w:p>
          <w:p w14:paraId="4C8F2453" w14:textId="42810D8E" w:rsidR="0026742E" w:rsidRDefault="0026742E" w:rsidP="0026742E">
            <w:pPr>
              <w:pStyle w:val="ListParagraph"/>
              <w:numPr>
                <w:ilvl w:val="0"/>
                <w:numId w:val="156"/>
              </w:numPr>
              <w:ind w:right="122"/>
            </w:pPr>
            <w:r w:rsidRPr="0026742E">
              <w:t xml:space="preserve">The staff continues to collaborate with community leaders in the non-contracted house of the GNSO to offer tailored secretariat support services to those </w:t>
            </w:r>
            <w:r w:rsidR="005B647C">
              <w:t>groups</w:t>
            </w:r>
            <w:r w:rsidRPr="0026742E">
              <w:t xml:space="preserve">. More experience is needed to confirm the value of a permanent resource, but assessments </w:t>
            </w:r>
            <w:r w:rsidR="00B16F9D">
              <w:t>so far</w:t>
            </w:r>
            <w:r w:rsidRPr="0026742E">
              <w:t xml:space="preserve"> confirm the value of this support to community groups.</w:t>
            </w:r>
          </w:p>
          <w:p w14:paraId="2B7F7BB3" w14:textId="54C5DA04" w:rsidR="00703ED2" w:rsidRPr="000A517C" w:rsidRDefault="00B16F9D" w:rsidP="00AC3CC7">
            <w:pPr>
              <w:pStyle w:val="ListParagraph"/>
              <w:numPr>
                <w:ilvl w:val="0"/>
                <w:numId w:val="156"/>
              </w:numPr>
              <w:ind w:right="122"/>
            </w:pPr>
            <w:r>
              <w:t>I</w:t>
            </w:r>
            <w:r w:rsidR="0026742E" w:rsidRPr="0026742E">
              <w:t>mplementation of the ATRT2 Rec</w:t>
            </w:r>
            <w:r w:rsidR="00C00D87">
              <w:t>om</w:t>
            </w:r>
            <w:r w:rsidR="00F568B7">
              <w:t>m</w:t>
            </w:r>
            <w:r w:rsidR="00C00D87">
              <w:t>endation</w:t>
            </w:r>
            <w:r w:rsidR="0026742E" w:rsidRPr="0026742E">
              <w:t xml:space="preserve"> 7 </w:t>
            </w:r>
            <w:r>
              <w:t xml:space="preserve">started </w:t>
            </w:r>
            <w:r w:rsidR="0026742E" w:rsidRPr="0026742E">
              <w:t>in January 2105</w:t>
            </w:r>
            <w:r>
              <w:t>.</w:t>
            </w:r>
            <w:r w:rsidRPr="0026742E">
              <w:t xml:space="preserve"> </w:t>
            </w:r>
            <w:r>
              <w:t>I</w:t>
            </w:r>
            <w:r w:rsidRPr="0026742E">
              <w:t xml:space="preserve">n </w:t>
            </w:r>
            <w:r w:rsidR="0026742E" w:rsidRPr="0026742E">
              <w:t>December 2015, staff published a report assessing the value of the implementation effort</w:t>
            </w:r>
            <w:r>
              <w:t>.</w:t>
            </w:r>
            <w:r w:rsidR="0026742E" w:rsidRPr="0026742E">
              <w:t xml:space="preserve"> </w:t>
            </w:r>
            <w:r>
              <w:t xml:space="preserve">It </w:t>
            </w:r>
            <w:r w:rsidRPr="0026742E">
              <w:t>conclud</w:t>
            </w:r>
            <w:r>
              <w:t>ed</w:t>
            </w:r>
            <w:r w:rsidRPr="0026742E">
              <w:t xml:space="preserve"> </w:t>
            </w:r>
            <w:r w:rsidR="0026742E" w:rsidRPr="0026742E">
              <w:t xml:space="preserve">that the process and operational enhancements to the public comment forum infrastructure provided substantial value and should be continued. The report </w:t>
            </w:r>
            <w:r w:rsidR="00AC3CC7">
              <w:t xml:space="preserve">is on the </w:t>
            </w:r>
            <w:hyperlink r:id="rId19" w:history="1">
              <w:r w:rsidR="00AC3CC7" w:rsidRPr="00AC3CC7">
                <w:rPr>
                  <w:rStyle w:val="Hyperlink"/>
                </w:rPr>
                <w:t>Community Wiki</w:t>
              </w:r>
            </w:hyperlink>
            <w:r w:rsidR="0026742E">
              <w:t>.</w:t>
            </w:r>
          </w:p>
        </w:tc>
      </w:tr>
      <w:tr w:rsidR="00703ED2" w14:paraId="1A5EA0F1" w14:textId="77777777" w:rsidTr="00703ED2">
        <w:tc>
          <w:tcPr>
            <w:tcW w:w="0" w:type="auto"/>
          </w:tcPr>
          <w:p w14:paraId="66062551" w14:textId="77777777" w:rsidR="00703ED2" w:rsidRDefault="00703ED2" w:rsidP="00703ED2">
            <w:r>
              <w:lastRenderedPageBreak/>
              <w:t>FY17</w:t>
            </w:r>
          </w:p>
        </w:tc>
        <w:tc>
          <w:tcPr>
            <w:tcW w:w="0" w:type="auto"/>
            <w:gridSpan w:val="2"/>
          </w:tcPr>
          <w:p w14:paraId="24247112" w14:textId="6D615B37" w:rsidR="00193722" w:rsidRDefault="00193722" w:rsidP="00193722">
            <w:pPr>
              <w:pStyle w:val="ListParagraph"/>
              <w:numPr>
                <w:ilvl w:val="0"/>
                <w:numId w:val="24"/>
              </w:numPr>
              <w:ind w:right="122"/>
            </w:pPr>
            <w:r>
              <w:t>Complete assessment of language services capabilities for proficiency, accuracy consistency and reliability</w:t>
            </w:r>
          </w:p>
          <w:p w14:paraId="25127A23" w14:textId="4AF52D57" w:rsidR="00193722" w:rsidRDefault="00193722" w:rsidP="00193722">
            <w:pPr>
              <w:pStyle w:val="ListParagraph"/>
              <w:numPr>
                <w:ilvl w:val="0"/>
                <w:numId w:val="24"/>
              </w:numPr>
              <w:ind w:right="122"/>
            </w:pPr>
            <w:r>
              <w:t>Review ICANN’s Language Services Policy</w:t>
            </w:r>
          </w:p>
          <w:p w14:paraId="50E445D7" w14:textId="3AD93A7F" w:rsidR="00193722" w:rsidRDefault="00193722" w:rsidP="00193722">
            <w:pPr>
              <w:pStyle w:val="ListParagraph"/>
              <w:numPr>
                <w:ilvl w:val="0"/>
                <w:numId w:val="24"/>
              </w:numPr>
              <w:ind w:right="122"/>
            </w:pPr>
            <w:r>
              <w:t>Conduct final Supporting Organization and Advisory Committee special request process</w:t>
            </w:r>
          </w:p>
          <w:p w14:paraId="656A2DD5" w14:textId="77777777" w:rsidR="00703ED2" w:rsidRDefault="00193722" w:rsidP="00193722">
            <w:pPr>
              <w:pStyle w:val="ListParagraph"/>
              <w:numPr>
                <w:ilvl w:val="0"/>
                <w:numId w:val="24"/>
              </w:numPr>
              <w:ind w:right="122"/>
            </w:pPr>
            <w:r>
              <w:t>Assess effectiveness and value of telecoms vendors</w:t>
            </w:r>
          </w:p>
          <w:p w14:paraId="6D8B76EF" w14:textId="50947A12" w:rsidR="00CE05C0" w:rsidRDefault="00CE05C0" w:rsidP="00CE05C0">
            <w:pPr>
              <w:pStyle w:val="ListParagraph"/>
              <w:numPr>
                <w:ilvl w:val="0"/>
                <w:numId w:val="24"/>
              </w:numPr>
              <w:ind w:right="122"/>
            </w:pPr>
            <w:r w:rsidRPr="00CE05C0">
              <w:t>Assess implementation of relevant accountability provisions resulting from final plans to transition stewardship of the IANA functions</w:t>
            </w:r>
          </w:p>
        </w:tc>
      </w:tr>
      <w:tr w:rsidR="00703ED2" w14:paraId="719B2B3E" w14:textId="77777777" w:rsidTr="00703ED2">
        <w:tc>
          <w:tcPr>
            <w:tcW w:w="0" w:type="auto"/>
          </w:tcPr>
          <w:p w14:paraId="3B51099B" w14:textId="77777777" w:rsidR="00703ED2" w:rsidRDefault="00703ED2" w:rsidP="00703ED2">
            <w:r>
              <w:t>FY18</w:t>
            </w:r>
          </w:p>
        </w:tc>
        <w:tc>
          <w:tcPr>
            <w:tcW w:w="0" w:type="auto"/>
            <w:gridSpan w:val="2"/>
          </w:tcPr>
          <w:p w14:paraId="544C7744" w14:textId="07DA548F" w:rsidR="00193722" w:rsidRDefault="00193722" w:rsidP="00193722">
            <w:pPr>
              <w:pStyle w:val="ListParagraph"/>
              <w:numPr>
                <w:ilvl w:val="0"/>
                <w:numId w:val="25"/>
              </w:numPr>
              <w:ind w:right="122"/>
            </w:pPr>
            <w:r>
              <w:t>Complete a comprehensive assessment of delivery of all resources and capabilities that are provided to the stakeholders (every two years)</w:t>
            </w:r>
          </w:p>
          <w:p w14:paraId="148846BE" w14:textId="5DEAA62C" w:rsidR="00193722" w:rsidRDefault="00193722" w:rsidP="00193722">
            <w:pPr>
              <w:pStyle w:val="ListParagraph"/>
              <w:numPr>
                <w:ilvl w:val="0"/>
                <w:numId w:val="25"/>
              </w:numPr>
              <w:ind w:right="122"/>
            </w:pPr>
            <w:r>
              <w:t>Analyze, evaluate and plan for how to balance resource abilities and capabilities among stakeholders (every two years)</w:t>
            </w:r>
          </w:p>
          <w:p w14:paraId="71A9CC5A" w14:textId="0E5F98B6" w:rsidR="00703ED2" w:rsidRDefault="00193722" w:rsidP="00193722">
            <w:pPr>
              <w:pStyle w:val="ListParagraph"/>
              <w:numPr>
                <w:ilvl w:val="0"/>
                <w:numId w:val="25"/>
              </w:numPr>
              <w:ind w:right="122"/>
            </w:pPr>
            <w:r>
              <w:t>Assess progress toward</w:t>
            </w:r>
            <w:r w:rsidR="008C189B">
              <w:t>s</w:t>
            </w:r>
            <w:r>
              <w:t xml:space="preserve"> five-year goal – toward wide use of improved tools and mechanisms for global participation and representation, including the use of remote participation to engage stakeholders from emerging regions</w:t>
            </w:r>
          </w:p>
          <w:p w14:paraId="6BC4A281" w14:textId="2FF23A23" w:rsidR="00CE05C0" w:rsidRDefault="00CE05C0" w:rsidP="00A36ABF">
            <w:pPr>
              <w:pStyle w:val="ListParagraph"/>
              <w:numPr>
                <w:ilvl w:val="0"/>
                <w:numId w:val="25"/>
              </w:numPr>
              <w:ind w:right="122"/>
            </w:pPr>
            <w:r w:rsidRPr="00CE05C0">
              <w:t>Implement improvements resulting from ICANN Reviews as part of continuous accountability enhancement work</w:t>
            </w:r>
          </w:p>
        </w:tc>
      </w:tr>
      <w:tr w:rsidR="00703ED2" w14:paraId="6ED114A5" w14:textId="77777777" w:rsidTr="00703ED2">
        <w:tc>
          <w:tcPr>
            <w:tcW w:w="0" w:type="auto"/>
          </w:tcPr>
          <w:p w14:paraId="68D6D771" w14:textId="77777777" w:rsidR="00703ED2" w:rsidRDefault="00703ED2" w:rsidP="00703ED2">
            <w:r>
              <w:t>FY19</w:t>
            </w:r>
          </w:p>
        </w:tc>
        <w:tc>
          <w:tcPr>
            <w:tcW w:w="0" w:type="auto"/>
            <w:gridSpan w:val="2"/>
          </w:tcPr>
          <w:p w14:paraId="39CC5476" w14:textId="0DF5D6FB" w:rsidR="00703ED2" w:rsidRDefault="00CE05C0" w:rsidP="00CE05C0">
            <w:pPr>
              <w:pStyle w:val="ListParagraph"/>
              <w:numPr>
                <w:ilvl w:val="0"/>
                <w:numId w:val="26"/>
              </w:numPr>
              <w:ind w:right="122"/>
            </w:pPr>
            <w:r w:rsidRPr="00CE05C0">
              <w:t>Implement improvements resulting from ICANN Reviews as part of continuous accountability enhancement work.</w:t>
            </w:r>
          </w:p>
        </w:tc>
      </w:tr>
      <w:tr w:rsidR="00703ED2" w14:paraId="5CD5AE94" w14:textId="77777777" w:rsidTr="00703ED2">
        <w:tc>
          <w:tcPr>
            <w:tcW w:w="0" w:type="auto"/>
          </w:tcPr>
          <w:p w14:paraId="6611FFB7" w14:textId="77777777" w:rsidR="00703ED2" w:rsidRDefault="00703ED2" w:rsidP="00703ED2">
            <w:r>
              <w:t>FY20</w:t>
            </w:r>
          </w:p>
        </w:tc>
        <w:tc>
          <w:tcPr>
            <w:tcW w:w="0" w:type="auto"/>
            <w:gridSpan w:val="2"/>
          </w:tcPr>
          <w:p w14:paraId="352748D8" w14:textId="23B7E095" w:rsidR="00703ED2" w:rsidRDefault="00193722" w:rsidP="00193722">
            <w:pPr>
              <w:pStyle w:val="ListParagraph"/>
              <w:numPr>
                <w:ilvl w:val="0"/>
                <w:numId w:val="27"/>
              </w:numPr>
              <w:ind w:right="122"/>
            </w:pPr>
            <w:r w:rsidRPr="00193722">
              <w:t xml:space="preserve">Stakeholders and staff </w:t>
            </w:r>
            <w:r w:rsidR="00577B82" w:rsidRPr="00193722">
              <w:t xml:space="preserve">use improved tools and mechanisms for global participation and representation </w:t>
            </w:r>
            <w:r w:rsidR="00577B82">
              <w:t xml:space="preserve">to </w:t>
            </w:r>
            <w:r w:rsidRPr="00193722">
              <w:t>collaborate</w:t>
            </w:r>
            <w:r w:rsidR="00577B82">
              <w:t>.</w:t>
            </w:r>
            <w:r w:rsidR="00AC3CC7">
              <w:t xml:space="preserve"> </w:t>
            </w:r>
            <w:r w:rsidR="00577B82">
              <w:t>This i</w:t>
            </w:r>
            <w:r w:rsidR="00577B82" w:rsidRPr="00193722">
              <w:t>nclud</w:t>
            </w:r>
            <w:r w:rsidR="00577B82">
              <w:t>es</w:t>
            </w:r>
            <w:r w:rsidR="00577B82" w:rsidRPr="00193722">
              <w:t xml:space="preserve"> </w:t>
            </w:r>
            <w:r w:rsidRPr="00193722">
              <w:t>the use of remote participation to engage stakeholders from emerging regions</w:t>
            </w:r>
          </w:p>
          <w:p w14:paraId="24F818A1" w14:textId="21F18119" w:rsidR="00CE05C0" w:rsidRDefault="00CE05C0" w:rsidP="00CE05C0">
            <w:pPr>
              <w:pStyle w:val="ListParagraph"/>
              <w:numPr>
                <w:ilvl w:val="0"/>
                <w:numId w:val="27"/>
              </w:numPr>
              <w:ind w:right="122"/>
            </w:pPr>
            <w:r w:rsidRPr="00CE05C0">
              <w:t>Implement improvements resulting from ICANN Reviews as part of continuous accountability enhancement work</w:t>
            </w:r>
          </w:p>
        </w:tc>
      </w:tr>
    </w:tbl>
    <w:p w14:paraId="0C9758A8" w14:textId="77777777" w:rsidR="00703ED2" w:rsidRDefault="00703ED2">
      <w:pPr>
        <w:rPr>
          <w:rFonts w:eastAsia="MS Gothic" w:cs="Times New Roman"/>
          <w:b/>
          <w:bCs/>
          <w:caps/>
          <w:szCs w:val="22"/>
        </w:rPr>
      </w:pPr>
    </w:p>
    <w:p w14:paraId="5FFFAD1A" w14:textId="77777777" w:rsidR="00703ED2" w:rsidRDefault="00703ED2" w:rsidP="00934A76">
      <w:pPr>
        <w:pStyle w:val="Heading2"/>
        <w:ind w:right="480"/>
      </w:pPr>
      <w:r>
        <w:t xml:space="preserve">Strategic Objective </w:t>
      </w:r>
      <w:r w:rsidR="00934A76">
        <w:t>2</w:t>
      </w:r>
      <w:r>
        <w:t xml:space="preserve"> – </w:t>
      </w:r>
      <w:r w:rsidR="00934A76" w:rsidRPr="00934A76">
        <w:t>Support a healthy, stable and resilient unique identifier ecosystem</w:t>
      </w:r>
    </w:p>
    <w:p w14:paraId="6EA0A0D3" w14:textId="77777777" w:rsidR="00703ED2" w:rsidRDefault="00703ED2" w:rsidP="00934A76">
      <w:pPr>
        <w:pStyle w:val="Heading3"/>
        <w:ind w:right="480"/>
      </w:pPr>
      <w:r>
        <w:t xml:space="preserve">Strategic Goal </w:t>
      </w:r>
      <w:r w:rsidR="00934A76">
        <w:t>2</w:t>
      </w:r>
      <w:r>
        <w:t xml:space="preserve">.1 </w:t>
      </w:r>
      <w:r w:rsidR="00934A76" w:rsidRPr="00934A76">
        <w:t>Foster and coordinate a healthy, secure, stable, and resilient identifier ecosystem</w:t>
      </w:r>
    </w:p>
    <w:p w14:paraId="2346AB73" w14:textId="77777777" w:rsidR="00703ED2" w:rsidRDefault="00703ED2" w:rsidP="00703ED2">
      <w:pPr>
        <w:pStyle w:val="Heading4"/>
        <w:tabs>
          <w:tab w:val="left" w:pos="2922"/>
        </w:tabs>
        <w:ind w:right="2240"/>
      </w:pPr>
      <w:r>
        <w:t>Portfolios</w:t>
      </w:r>
    </w:p>
    <w:p w14:paraId="2C93F6D6" w14:textId="77777777" w:rsidR="001A2788" w:rsidRDefault="001A2788" w:rsidP="001A2788">
      <w:pPr>
        <w:pStyle w:val="ListParagraph"/>
        <w:numPr>
          <w:ilvl w:val="0"/>
          <w:numId w:val="28"/>
        </w:numPr>
        <w:ind w:right="2240"/>
      </w:pPr>
      <w:r>
        <w:t>IANA Department Operations</w:t>
      </w:r>
    </w:p>
    <w:p w14:paraId="5F612921" w14:textId="11592395" w:rsidR="008E6584" w:rsidRDefault="008E6584" w:rsidP="001A2788">
      <w:pPr>
        <w:pStyle w:val="ListParagraph"/>
        <w:numPr>
          <w:ilvl w:val="0"/>
          <w:numId w:val="28"/>
        </w:numPr>
        <w:ind w:right="2240"/>
      </w:pPr>
      <w:r>
        <w:t>IANA System Enhancements</w:t>
      </w:r>
    </w:p>
    <w:p w14:paraId="346B8965" w14:textId="34EECFA7" w:rsidR="001A2788" w:rsidRDefault="001A2788" w:rsidP="001A2788">
      <w:pPr>
        <w:pStyle w:val="ListParagraph"/>
        <w:numPr>
          <w:ilvl w:val="0"/>
          <w:numId w:val="28"/>
        </w:numPr>
        <w:ind w:right="2240"/>
      </w:pPr>
      <w:r>
        <w:t>Advice Registry Management</w:t>
      </w:r>
    </w:p>
    <w:p w14:paraId="0388A436" w14:textId="66C6B046" w:rsidR="008E6584" w:rsidRDefault="008E6584" w:rsidP="001A2788">
      <w:pPr>
        <w:pStyle w:val="ListParagraph"/>
        <w:numPr>
          <w:ilvl w:val="0"/>
          <w:numId w:val="28"/>
        </w:numPr>
        <w:ind w:right="2240"/>
      </w:pPr>
      <w:r>
        <w:t>Global Domains Division (GDD) Operations</w:t>
      </w:r>
    </w:p>
    <w:p w14:paraId="08CFBEE6" w14:textId="0A1E28B0" w:rsidR="008E6584" w:rsidRDefault="008E6584" w:rsidP="001A2788">
      <w:pPr>
        <w:pStyle w:val="ListParagraph"/>
        <w:numPr>
          <w:ilvl w:val="0"/>
          <w:numId w:val="28"/>
        </w:numPr>
        <w:ind w:right="2240"/>
      </w:pPr>
      <w:r>
        <w:t>Global Customer Support</w:t>
      </w:r>
    </w:p>
    <w:p w14:paraId="24DB3F75" w14:textId="420B941C" w:rsidR="008E6584" w:rsidRDefault="008E6584" w:rsidP="001A2788">
      <w:pPr>
        <w:pStyle w:val="ListParagraph"/>
        <w:numPr>
          <w:ilvl w:val="0"/>
          <w:numId w:val="28"/>
        </w:numPr>
        <w:ind w:right="2240"/>
      </w:pPr>
      <w:r>
        <w:t>Product Management</w:t>
      </w:r>
    </w:p>
    <w:p w14:paraId="6C7B6F21" w14:textId="07328595" w:rsidR="00CD001B" w:rsidRDefault="00CD001B" w:rsidP="00CD001B">
      <w:pPr>
        <w:pStyle w:val="ListParagraph"/>
        <w:numPr>
          <w:ilvl w:val="0"/>
          <w:numId w:val="28"/>
        </w:numPr>
        <w:ind w:right="2240"/>
      </w:pPr>
      <w:r w:rsidRPr="00CD001B">
        <w:t>Implementation of IANA Functions Stewardship Transition &amp; Enhancing ICANN Accountability</w:t>
      </w:r>
    </w:p>
    <w:p w14:paraId="07F5E95D" w14:textId="77777777" w:rsidR="00703ED2" w:rsidRDefault="00703ED2" w:rsidP="00703ED2">
      <w:pPr>
        <w:pStyle w:val="Heading4"/>
        <w:tabs>
          <w:tab w:val="left" w:pos="2922"/>
        </w:tabs>
        <w:ind w:right="2240"/>
      </w:pPr>
      <w:r>
        <w:t>Key Performance Indicators (metrics)</w:t>
      </w:r>
    </w:p>
    <w:p w14:paraId="0E67C8FC" w14:textId="1459CDBD" w:rsidR="00703ED2" w:rsidRDefault="001A2788" w:rsidP="001A2788">
      <w:pPr>
        <w:pStyle w:val="ListParagraph"/>
        <w:numPr>
          <w:ilvl w:val="0"/>
          <w:numId w:val="5"/>
        </w:numPr>
        <w:ind w:right="2240"/>
      </w:pPr>
      <w:r w:rsidRPr="001A2788">
        <w:t>% of Service Level Targets met across multiple departments including</w:t>
      </w:r>
      <w:r w:rsidR="00A07A76">
        <w:t xml:space="preserve"> but not limited to</w:t>
      </w:r>
      <w:r w:rsidRPr="001A2788">
        <w:t xml:space="preserve"> </w:t>
      </w:r>
      <w:r w:rsidR="00A07A76" w:rsidRPr="001A2788">
        <w:t>IANA</w:t>
      </w:r>
      <w:r w:rsidR="00A07A76">
        <w:t>,</w:t>
      </w:r>
      <w:r w:rsidR="00A07A76" w:rsidRPr="001A2788">
        <w:t xml:space="preserve"> </w:t>
      </w:r>
      <w:r w:rsidRPr="001A2788">
        <w:t xml:space="preserve">GDD Operations, </w:t>
      </w:r>
      <w:r w:rsidR="00A07A76">
        <w:t xml:space="preserve">and Global </w:t>
      </w:r>
      <w:r w:rsidRPr="001A2788">
        <w:t>Customer S</w:t>
      </w:r>
      <w:r w:rsidR="00A07A76">
        <w:t>upport departments.</w:t>
      </w:r>
    </w:p>
    <w:p w14:paraId="3E9633A1" w14:textId="77777777" w:rsidR="00703ED2" w:rsidRDefault="00703ED2" w:rsidP="00703ED2">
      <w:pPr>
        <w:pStyle w:val="Heading4"/>
        <w:tabs>
          <w:tab w:val="left" w:pos="2922"/>
        </w:tabs>
        <w:ind w:right="2240"/>
      </w:pPr>
      <w:r>
        <w:t>Dependencies</w:t>
      </w:r>
    </w:p>
    <w:p w14:paraId="2150AF29" w14:textId="77777777" w:rsidR="001A2788" w:rsidRDefault="001A2788" w:rsidP="001A2788">
      <w:pPr>
        <w:pStyle w:val="ListParagraph"/>
        <w:numPr>
          <w:ilvl w:val="0"/>
          <w:numId w:val="29"/>
        </w:numPr>
        <w:ind w:right="2240"/>
      </w:pPr>
      <w:r>
        <w:t>IT department support</w:t>
      </w:r>
    </w:p>
    <w:p w14:paraId="3DE4D916" w14:textId="77777777" w:rsidR="00703ED2" w:rsidRDefault="00703ED2" w:rsidP="00703ED2">
      <w:pPr>
        <w:pStyle w:val="Heading4"/>
        <w:tabs>
          <w:tab w:val="left" w:pos="2922"/>
        </w:tabs>
        <w:ind w:right="2240"/>
      </w:pPr>
      <w:r>
        <w:t>Phasing</w:t>
      </w:r>
    </w:p>
    <w:tbl>
      <w:tblPr>
        <w:tblStyle w:val="TableGrid"/>
        <w:tblW w:w="0" w:type="auto"/>
        <w:tblLook w:val="04A0" w:firstRow="1" w:lastRow="0" w:firstColumn="1" w:lastColumn="0" w:noHBand="0" w:noVBand="1"/>
      </w:tblPr>
      <w:tblGrid>
        <w:gridCol w:w="646"/>
        <w:gridCol w:w="3842"/>
        <w:gridCol w:w="7502"/>
      </w:tblGrid>
      <w:tr w:rsidR="00703ED2" w14:paraId="4510A5CB" w14:textId="77777777" w:rsidTr="00703ED2">
        <w:tc>
          <w:tcPr>
            <w:tcW w:w="0" w:type="auto"/>
          </w:tcPr>
          <w:p w14:paraId="0F68E58E" w14:textId="77777777" w:rsidR="00703ED2" w:rsidRDefault="00703ED2" w:rsidP="00703ED2">
            <w:r>
              <w:t>FY16</w:t>
            </w:r>
          </w:p>
        </w:tc>
        <w:tc>
          <w:tcPr>
            <w:tcW w:w="0" w:type="auto"/>
          </w:tcPr>
          <w:p w14:paraId="463B33C7" w14:textId="77777777" w:rsidR="00703ED2" w:rsidRPr="000A517C" w:rsidRDefault="00703ED2" w:rsidP="00703ED2">
            <w:pPr>
              <w:ind w:right="122"/>
              <w:rPr>
                <w:b/>
              </w:rPr>
            </w:pPr>
            <w:r w:rsidRPr="000A517C">
              <w:rPr>
                <w:b/>
              </w:rPr>
              <w:t>Planned</w:t>
            </w:r>
          </w:p>
          <w:p w14:paraId="3462CBA4" w14:textId="77777777" w:rsidR="001A2788" w:rsidRDefault="001A2788" w:rsidP="001A2788">
            <w:pPr>
              <w:pStyle w:val="ListParagraph"/>
              <w:numPr>
                <w:ilvl w:val="0"/>
                <w:numId w:val="30"/>
              </w:numPr>
              <w:ind w:right="122"/>
            </w:pPr>
            <w:r>
              <w:t>Develop and achieve community approval of all domain name system (DNS)/Unique identifiers health metrics.</w:t>
            </w:r>
          </w:p>
          <w:p w14:paraId="4D2B2107" w14:textId="77777777" w:rsidR="001A2788" w:rsidRDefault="001A2788" w:rsidP="001A2788">
            <w:pPr>
              <w:pStyle w:val="ListParagraph"/>
              <w:numPr>
                <w:ilvl w:val="0"/>
                <w:numId w:val="30"/>
              </w:numPr>
              <w:ind w:right="122"/>
            </w:pPr>
            <w:r>
              <w:lastRenderedPageBreak/>
              <w:t>Develop and achieve community approval of the stability and resiliency exercises specified.</w:t>
            </w:r>
          </w:p>
          <w:p w14:paraId="0A9EEA34" w14:textId="77777777" w:rsidR="001A2788" w:rsidRDefault="001A2788" w:rsidP="001A2788">
            <w:pPr>
              <w:pStyle w:val="ListParagraph"/>
              <w:numPr>
                <w:ilvl w:val="0"/>
                <w:numId w:val="30"/>
              </w:numPr>
              <w:ind w:right="122"/>
            </w:pPr>
            <w:r>
              <w:t>Develop and achieve community approval of the ICANN legitimacy survey designed.</w:t>
            </w:r>
          </w:p>
          <w:p w14:paraId="0D8B8C82" w14:textId="4CE2CEEB" w:rsidR="001A2788" w:rsidRDefault="001A2788" w:rsidP="001A2788">
            <w:pPr>
              <w:pStyle w:val="ListParagraph"/>
              <w:numPr>
                <w:ilvl w:val="0"/>
                <w:numId w:val="30"/>
              </w:numPr>
              <w:ind w:right="122"/>
            </w:pPr>
            <w:r>
              <w:t>Collaborate with community to reduce gap of IPv6 and DNSSEC deployment by 5% year over year (</w:t>
            </w:r>
            <w:r w:rsidR="00577B82">
              <w:t>Year over Year</w:t>
            </w:r>
            <w:r>
              <w:t>).</w:t>
            </w:r>
          </w:p>
          <w:p w14:paraId="3816902D" w14:textId="3D9A12DF" w:rsidR="00703ED2" w:rsidRDefault="001A2788" w:rsidP="001A2788">
            <w:pPr>
              <w:pStyle w:val="ListParagraph"/>
              <w:numPr>
                <w:ilvl w:val="0"/>
                <w:numId w:val="30"/>
              </w:numPr>
              <w:ind w:right="122"/>
            </w:pPr>
            <w:r>
              <w:t>Develop and achieve community approval of the Identifier registration data access/update system requirements specified</w:t>
            </w:r>
          </w:p>
        </w:tc>
        <w:tc>
          <w:tcPr>
            <w:tcW w:w="0" w:type="auto"/>
          </w:tcPr>
          <w:p w14:paraId="54A5DCCC" w14:textId="022BAF7B" w:rsidR="00703ED2" w:rsidRDefault="004B2B8B" w:rsidP="00703ED2">
            <w:pPr>
              <w:rPr>
                <w:b/>
              </w:rPr>
            </w:pPr>
            <w:r w:rsidRPr="004B2B8B">
              <w:rPr>
                <w:b/>
              </w:rPr>
              <w:lastRenderedPageBreak/>
              <w:t>Intended Status at the end of FY16</w:t>
            </w:r>
          </w:p>
          <w:p w14:paraId="7A145EC3" w14:textId="327C8E39" w:rsidR="00703ED2" w:rsidRDefault="00A07A76" w:rsidP="00A07A76">
            <w:pPr>
              <w:pStyle w:val="ListParagraph"/>
              <w:numPr>
                <w:ilvl w:val="0"/>
                <w:numId w:val="31"/>
              </w:numPr>
              <w:ind w:right="122"/>
            </w:pPr>
            <w:r w:rsidRPr="00A07A76">
              <w:t xml:space="preserve">Adopted Key Performance Indicators for IANA functions (names, numbers, and protocol parameters) after public consultation in 2013 and post </w:t>
            </w:r>
            <w:hyperlink r:id="rId20" w:history="1">
              <w:r w:rsidRPr="00E1060B">
                <w:rPr>
                  <w:rStyle w:val="Hyperlink"/>
                </w:rPr>
                <w:t>monthly reports on measurements</w:t>
              </w:r>
            </w:hyperlink>
            <w:r w:rsidRPr="00A07A76">
              <w:t xml:space="preserve"> for each of the KPIs. Development is </w:t>
            </w:r>
            <w:r w:rsidRPr="00A07A76">
              <w:lastRenderedPageBreak/>
              <w:t xml:space="preserve">underway to collect measurements defined by </w:t>
            </w:r>
            <w:hyperlink r:id="rId21" w:history="1">
              <w:r w:rsidRPr="00A36ABF">
                <w:rPr>
                  <w:rStyle w:val="Hyperlink"/>
                </w:rPr>
                <w:t>CWG</w:t>
              </w:r>
            </w:hyperlink>
            <w:r w:rsidRPr="00A07A76">
              <w:t xml:space="preserve"> for Service Level Expectations in processing root zone and root zone data changes.</w:t>
            </w:r>
            <w:r w:rsidR="00703ED2" w:rsidRPr="00E56494">
              <w:t xml:space="preserve"> </w:t>
            </w:r>
          </w:p>
          <w:p w14:paraId="7C0C1167" w14:textId="77777777" w:rsidR="00A07A76" w:rsidRPr="00A07A76" w:rsidRDefault="00A07A76" w:rsidP="00A07A76">
            <w:pPr>
              <w:pStyle w:val="ListParagraph"/>
              <w:numPr>
                <w:ilvl w:val="0"/>
                <w:numId w:val="31"/>
              </w:numPr>
              <w:ind w:right="122"/>
            </w:pPr>
            <w:r w:rsidRPr="00A07A76">
              <w:t xml:space="preserve">Moved to Goal 2.2 </w:t>
            </w:r>
          </w:p>
          <w:p w14:paraId="1670E1A1" w14:textId="77777777" w:rsidR="00A07A76" w:rsidRPr="00A07A76" w:rsidRDefault="00A07A76" w:rsidP="00A07A76">
            <w:pPr>
              <w:pStyle w:val="ListParagraph"/>
              <w:numPr>
                <w:ilvl w:val="0"/>
                <w:numId w:val="31"/>
              </w:numPr>
              <w:ind w:right="122"/>
            </w:pPr>
            <w:r w:rsidRPr="00A07A76">
              <w:t xml:space="preserve">Moved to Goal 2.3 </w:t>
            </w:r>
          </w:p>
          <w:p w14:paraId="1E0BD22E" w14:textId="77777777" w:rsidR="00A07A76" w:rsidRPr="00A07A76" w:rsidRDefault="00A07A76" w:rsidP="00A07A76">
            <w:pPr>
              <w:pStyle w:val="ListParagraph"/>
              <w:numPr>
                <w:ilvl w:val="0"/>
                <w:numId w:val="31"/>
              </w:numPr>
              <w:ind w:right="122"/>
            </w:pPr>
            <w:r w:rsidRPr="00A07A76">
              <w:t>Moved to Goal 2.2</w:t>
            </w:r>
          </w:p>
          <w:p w14:paraId="518C14F4" w14:textId="3B0AE115" w:rsidR="00A07A76" w:rsidRDefault="00A07A76" w:rsidP="00A07A76">
            <w:pPr>
              <w:pStyle w:val="ListParagraph"/>
              <w:numPr>
                <w:ilvl w:val="0"/>
                <w:numId w:val="31"/>
              </w:numPr>
              <w:ind w:right="122"/>
            </w:pPr>
            <w:r w:rsidRPr="00A07A76">
              <w:t>Moved to goal 2.2</w:t>
            </w:r>
          </w:p>
          <w:p w14:paraId="08E56BB6" w14:textId="77777777" w:rsidR="00A07A76" w:rsidRDefault="00A07A76" w:rsidP="00A07A76">
            <w:pPr>
              <w:ind w:right="122"/>
            </w:pPr>
          </w:p>
          <w:p w14:paraId="7A846B2D" w14:textId="2616646D" w:rsidR="00A07A76" w:rsidRPr="000A517C" w:rsidRDefault="00A07A76" w:rsidP="00A07A76">
            <w:pPr>
              <w:ind w:right="122"/>
            </w:pPr>
            <w:r w:rsidRPr="00A07A76">
              <w:t>In FY16, we deployed a Global Customer Support team to provide 24x5 coverage for inquiries from contracted parties, registrants and the community at large</w:t>
            </w:r>
            <w:r w:rsidR="00166E2D">
              <w:t xml:space="preserve">. </w:t>
            </w:r>
            <w:r w:rsidRPr="00A07A76">
              <w:t>Both the Global Support and GDD Operations teams delivered service according to published service level targets</w:t>
            </w:r>
            <w:r w:rsidR="00166E2D">
              <w:t xml:space="preserve">. </w:t>
            </w:r>
            <w:r w:rsidRPr="00A07A76">
              <w:t>Service delivery against those targets was published on a monthly basis.</w:t>
            </w:r>
          </w:p>
        </w:tc>
      </w:tr>
      <w:tr w:rsidR="00703ED2" w14:paraId="3ED1849B" w14:textId="77777777" w:rsidTr="00703ED2">
        <w:tc>
          <w:tcPr>
            <w:tcW w:w="0" w:type="auto"/>
          </w:tcPr>
          <w:p w14:paraId="2AB52DBF" w14:textId="77777777" w:rsidR="00703ED2" w:rsidRDefault="00703ED2" w:rsidP="00703ED2">
            <w:r>
              <w:lastRenderedPageBreak/>
              <w:t>FY17</w:t>
            </w:r>
          </w:p>
        </w:tc>
        <w:tc>
          <w:tcPr>
            <w:tcW w:w="0" w:type="auto"/>
            <w:gridSpan w:val="2"/>
          </w:tcPr>
          <w:p w14:paraId="4743EA1C" w14:textId="2A810051" w:rsidR="00A07A76" w:rsidRDefault="00A07A76" w:rsidP="00A07A76">
            <w:pPr>
              <w:pStyle w:val="ListParagraph"/>
              <w:numPr>
                <w:ilvl w:val="0"/>
                <w:numId w:val="32"/>
              </w:numPr>
              <w:ind w:right="122"/>
            </w:pPr>
            <w:r>
              <w:t xml:space="preserve">Deliver services to the </w:t>
            </w:r>
            <w:r w:rsidR="00C61CBE">
              <w:t>ICANN Community</w:t>
            </w:r>
            <w:r>
              <w:t xml:space="preserve"> acc</w:t>
            </w:r>
            <w:r w:rsidR="00E1060B">
              <w:t>ording to service level targets</w:t>
            </w:r>
          </w:p>
          <w:p w14:paraId="13790B04" w14:textId="40E5DAB5" w:rsidR="00A07A76" w:rsidRDefault="00A07A76" w:rsidP="00A07A76">
            <w:pPr>
              <w:pStyle w:val="ListParagraph"/>
              <w:numPr>
                <w:ilvl w:val="0"/>
                <w:numId w:val="32"/>
              </w:numPr>
              <w:ind w:right="122"/>
            </w:pPr>
            <w:r>
              <w:t>Monitor and manage service delivery against targets, identify opportunities</w:t>
            </w:r>
            <w:r w:rsidR="00E1060B">
              <w:t xml:space="preserve"> for improvement and efficiency</w:t>
            </w:r>
          </w:p>
          <w:p w14:paraId="25A85FF0" w14:textId="35C9A3B7" w:rsidR="00A07A76" w:rsidRDefault="00A07A76" w:rsidP="00A07A76">
            <w:pPr>
              <w:pStyle w:val="ListParagraph"/>
              <w:numPr>
                <w:ilvl w:val="0"/>
                <w:numId w:val="32"/>
              </w:numPr>
              <w:ind w:right="122"/>
            </w:pPr>
            <w:r>
              <w:t>Implement process improvements for increased operational effic</w:t>
            </w:r>
            <w:r w:rsidR="00E1060B">
              <w:t>iency and customer satisfaction</w:t>
            </w:r>
          </w:p>
          <w:p w14:paraId="7ADE578C" w14:textId="1A7991FF" w:rsidR="00703ED2" w:rsidRDefault="00A07A76" w:rsidP="001A2788">
            <w:pPr>
              <w:pStyle w:val="ListParagraph"/>
              <w:numPr>
                <w:ilvl w:val="0"/>
                <w:numId w:val="32"/>
              </w:numPr>
              <w:ind w:right="122"/>
            </w:pPr>
            <w:r>
              <w:t>Implement system enhancements for increased operational efficiency and effectiveness</w:t>
            </w:r>
          </w:p>
        </w:tc>
      </w:tr>
      <w:tr w:rsidR="00703ED2" w14:paraId="0504DD32" w14:textId="77777777" w:rsidTr="00703ED2">
        <w:tc>
          <w:tcPr>
            <w:tcW w:w="0" w:type="auto"/>
          </w:tcPr>
          <w:p w14:paraId="06D8F3C5" w14:textId="77777777" w:rsidR="00703ED2" w:rsidRDefault="00703ED2" w:rsidP="00703ED2">
            <w:r>
              <w:t>FY18</w:t>
            </w:r>
          </w:p>
        </w:tc>
        <w:tc>
          <w:tcPr>
            <w:tcW w:w="0" w:type="auto"/>
            <w:gridSpan w:val="2"/>
          </w:tcPr>
          <w:p w14:paraId="56C3376E" w14:textId="69734524" w:rsidR="001A2788" w:rsidRDefault="001A2788" w:rsidP="001A2788">
            <w:pPr>
              <w:pStyle w:val="ListParagraph"/>
              <w:numPr>
                <w:ilvl w:val="0"/>
                <w:numId w:val="33"/>
              </w:numPr>
              <w:ind w:right="122"/>
            </w:pPr>
            <w:r>
              <w:t xml:space="preserve">All DNS/Unique identifiers health metrics </w:t>
            </w:r>
            <w:r w:rsidR="00B6789A">
              <w:t xml:space="preserve">v1 </w:t>
            </w:r>
            <w:r>
              <w:t xml:space="preserve">results reviewed and improvements to metrics </w:t>
            </w:r>
            <w:r w:rsidR="00577B82">
              <w:t>and</w:t>
            </w:r>
            <w:r>
              <w:t xml:space="preserve"> functions are recommended</w:t>
            </w:r>
          </w:p>
          <w:p w14:paraId="1A326183" w14:textId="65F382F6" w:rsidR="001A2788" w:rsidRDefault="001A2788" w:rsidP="001A2788">
            <w:pPr>
              <w:pStyle w:val="ListParagraph"/>
              <w:numPr>
                <w:ilvl w:val="0"/>
                <w:numId w:val="33"/>
              </w:numPr>
              <w:ind w:right="122"/>
            </w:pPr>
            <w:r>
              <w:t>Stability and resiliency exercises repeated, gap analysis performed, and necessary improvements made</w:t>
            </w:r>
          </w:p>
          <w:p w14:paraId="19D39D4F" w14:textId="49F41014" w:rsidR="001A2788" w:rsidRDefault="001A2788" w:rsidP="001A2788">
            <w:pPr>
              <w:pStyle w:val="ListParagraph"/>
              <w:numPr>
                <w:ilvl w:val="0"/>
                <w:numId w:val="33"/>
              </w:numPr>
              <w:ind w:right="122"/>
            </w:pPr>
            <w:r>
              <w:t>ICANN legitimacy survey repeated, gap analysis performed, and necessary improvements made</w:t>
            </w:r>
          </w:p>
          <w:p w14:paraId="3CB9D4D2" w14:textId="0A8329FF" w:rsidR="00703ED2" w:rsidRDefault="001A2788" w:rsidP="001A2788">
            <w:pPr>
              <w:pStyle w:val="ListParagraph"/>
              <w:numPr>
                <w:ilvl w:val="0"/>
                <w:numId w:val="33"/>
              </w:numPr>
              <w:ind w:right="122"/>
            </w:pPr>
            <w:r>
              <w:t>Collaborate with community to reduce gap of IPv6 and DNSSEC deployment by 5% year over year</w:t>
            </w:r>
          </w:p>
          <w:p w14:paraId="18C97E74" w14:textId="0CB49674" w:rsidR="001A2788" w:rsidRDefault="001A2788" w:rsidP="001A2788">
            <w:pPr>
              <w:pStyle w:val="ListParagraph"/>
              <w:numPr>
                <w:ilvl w:val="0"/>
                <w:numId w:val="33"/>
              </w:numPr>
              <w:ind w:right="122"/>
            </w:pPr>
            <w:r w:rsidRPr="001A2788">
              <w:t>Identifier registration data access/update system requirements revised and approved by the community</w:t>
            </w:r>
          </w:p>
        </w:tc>
      </w:tr>
      <w:tr w:rsidR="00703ED2" w14:paraId="4B99D770" w14:textId="77777777" w:rsidTr="00703ED2">
        <w:tc>
          <w:tcPr>
            <w:tcW w:w="0" w:type="auto"/>
          </w:tcPr>
          <w:p w14:paraId="26A66B5B" w14:textId="77777777" w:rsidR="00703ED2" w:rsidRDefault="00703ED2" w:rsidP="00703ED2">
            <w:r>
              <w:t>FY19</w:t>
            </w:r>
          </w:p>
        </w:tc>
        <w:tc>
          <w:tcPr>
            <w:tcW w:w="0" w:type="auto"/>
            <w:gridSpan w:val="2"/>
          </w:tcPr>
          <w:p w14:paraId="54FBD42B" w14:textId="063069B2" w:rsidR="001A2788" w:rsidRDefault="001A2788" w:rsidP="001A2788">
            <w:pPr>
              <w:pStyle w:val="ListParagraph"/>
              <w:numPr>
                <w:ilvl w:val="0"/>
                <w:numId w:val="34"/>
              </w:numPr>
              <w:ind w:right="122"/>
            </w:pPr>
            <w:r>
              <w:t xml:space="preserve">All DNS/Unique identifiers health metrics </w:t>
            </w:r>
            <w:r w:rsidR="00B6789A">
              <w:t xml:space="preserve">v2 </w:t>
            </w:r>
            <w:r>
              <w:t>implemented and baselines posted</w:t>
            </w:r>
          </w:p>
          <w:p w14:paraId="5C076B7B" w14:textId="3A91C5EE" w:rsidR="001A2788" w:rsidRDefault="001A2788" w:rsidP="001A2788">
            <w:pPr>
              <w:pStyle w:val="ListParagraph"/>
              <w:numPr>
                <w:ilvl w:val="0"/>
                <w:numId w:val="34"/>
              </w:numPr>
              <w:ind w:right="122"/>
            </w:pPr>
            <w:r>
              <w:t>Stability and resiliency exercises repeated, gap analysis performed, and necessary improvements made</w:t>
            </w:r>
          </w:p>
          <w:p w14:paraId="23B3432C" w14:textId="056307F7" w:rsidR="001A2788" w:rsidRDefault="001A2788" w:rsidP="001A2788">
            <w:pPr>
              <w:pStyle w:val="ListParagraph"/>
              <w:numPr>
                <w:ilvl w:val="0"/>
                <w:numId w:val="34"/>
              </w:numPr>
              <w:ind w:right="122"/>
            </w:pPr>
            <w:r>
              <w:t>ICANN legitimacy survey repeated, gap analysis performed, and necessary improvements made</w:t>
            </w:r>
          </w:p>
          <w:p w14:paraId="2F24C1A2" w14:textId="5014EE07" w:rsidR="001A2788" w:rsidRDefault="001A2788" w:rsidP="001A2788">
            <w:pPr>
              <w:pStyle w:val="ListParagraph"/>
              <w:numPr>
                <w:ilvl w:val="0"/>
                <w:numId w:val="34"/>
              </w:numPr>
              <w:ind w:right="122"/>
            </w:pPr>
            <w:r>
              <w:t>4 Collaborate with community to reduce gap of IPv6 and DNSSEC deployment by 5% year over year</w:t>
            </w:r>
          </w:p>
          <w:p w14:paraId="6B5589F1" w14:textId="302524BE" w:rsidR="00703ED2" w:rsidRDefault="001A2788" w:rsidP="001A2788">
            <w:pPr>
              <w:pStyle w:val="ListParagraph"/>
              <w:numPr>
                <w:ilvl w:val="0"/>
                <w:numId w:val="34"/>
              </w:numPr>
              <w:ind w:right="122"/>
            </w:pPr>
            <w:r>
              <w:t>5. Revised identifier registration data access/update system implemented and beta tested by the community</w:t>
            </w:r>
          </w:p>
        </w:tc>
      </w:tr>
      <w:tr w:rsidR="00703ED2" w14:paraId="2AF30C8C" w14:textId="77777777" w:rsidTr="00703ED2">
        <w:tc>
          <w:tcPr>
            <w:tcW w:w="0" w:type="auto"/>
          </w:tcPr>
          <w:p w14:paraId="67EACB50" w14:textId="77777777" w:rsidR="00703ED2" w:rsidRDefault="00703ED2" w:rsidP="00703ED2">
            <w:r>
              <w:t>FY20</w:t>
            </w:r>
          </w:p>
        </w:tc>
        <w:tc>
          <w:tcPr>
            <w:tcW w:w="0" w:type="auto"/>
            <w:gridSpan w:val="2"/>
          </w:tcPr>
          <w:p w14:paraId="27DA424B" w14:textId="0A538F8F" w:rsidR="001A2788" w:rsidRDefault="001A2788" w:rsidP="001A2788">
            <w:pPr>
              <w:pStyle w:val="ListParagraph"/>
              <w:numPr>
                <w:ilvl w:val="0"/>
                <w:numId w:val="35"/>
              </w:numPr>
              <w:ind w:right="122"/>
            </w:pPr>
            <w:r>
              <w:t xml:space="preserve">All DNS/Unique identifiers health functions recommendations implemented and </w:t>
            </w:r>
            <w:r w:rsidR="00B6789A">
              <w:t xml:space="preserve">v2 </w:t>
            </w:r>
            <w:r>
              <w:t>metrics are reviewed for progress</w:t>
            </w:r>
          </w:p>
          <w:p w14:paraId="7B2E00E6" w14:textId="68EEE50D" w:rsidR="001A2788" w:rsidRDefault="001A2788" w:rsidP="001A2788">
            <w:pPr>
              <w:pStyle w:val="ListParagraph"/>
              <w:numPr>
                <w:ilvl w:val="0"/>
                <w:numId w:val="35"/>
              </w:numPr>
              <w:ind w:right="122"/>
            </w:pPr>
            <w:r>
              <w:t>Stability and resiliency exercises repeated, gap analysis performed, and necessary improvements made</w:t>
            </w:r>
          </w:p>
          <w:p w14:paraId="2EE5669A" w14:textId="2FD613D1" w:rsidR="001A2788" w:rsidRDefault="001A2788" w:rsidP="001A2788">
            <w:pPr>
              <w:pStyle w:val="ListParagraph"/>
              <w:numPr>
                <w:ilvl w:val="0"/>
                <w:numId w:val="35"/>
              </w:numPr>
              <w:ind w:right="122"/>
            </w:pPr>
            <w:r>
              <w:t>ICANN legitimacy survey repeated, gap analysis performed, and necessary improvements made</w:t>
            </w:r>
          </w:p>
          <w:p w14:paraId="319DDCEA" w14:textId="04ACBBA3" w:rsidR="001A2788" w:rsidRDefault="001A2788" w:rsidP="001A2788">
            <w:pPr>
              <w:pStyle w:val="ListParagraph"/>
              <w:numPr>
                <w:ilvl w:val="0"/>
                <w:numId w:val="35"/>
              </w:numPr>
              <w:ind w:right="122"/>
            </w:pPr>
            <w:r>
              <w:t>Collaborate with community to reduce gap of IPv6 and DNSSEC deployment by 5% year over year.</w:t>
            </w:r>
          </w:p>
          <w:p w14:paraId="086522C1" w14:textId="1030D4FA" w:rsidR="00703ED2" w:rsidRDefault="001A2788" w:rsidP="001A2788">
            <w:pPr>
              <w:pStyle w:val="ListParagraph"/>
              <w:numPr>
                <w:ilvl w:val="0"/>
                <w:numId w:val="35"/>
              </w:numPr>
              <w:ind w:right="122"/>
            </w:pPr>
            <w:r>
              <w:t>Revised identifier registration data access/update system put into production</w:t>
            </w:r>
          </w:p>
        </w:tc>
      </w:tr>
    </w:tbl>
    <w:p w14:paraId="171EA5C6" w14:textId="77777777" w:rsidR="00703ED2" w:rsidRDefault="00703ED2">
      <w:pPr>
        <w:rPr>
          <w:rFonts w:eastAsia="MS Gothic" w:cs="Times New Roman"/>
          <w:b/>
          <w:bCs/>
          <w:caps/>
          <w:szCs w:val="22"/>
        </w:rPr>
      </w:pPr>
      <w:r>
        <w:rPr>
          <w:rFonts w:eastAsia="MS Gothic" w:cs="Times New Roman"/>
          <w:b/>
          <w:bCs/>
          <w:caps/>
          <w:szCs w:val="22"/>
        </w:rPr>
        <w:br w:type="page"/>
      </w:r>
    </w:p>
    <w:p w14:paraId="0DCA56DA" w14:textId="77777777" w:rsidR="00703ED2" w:rsidRDefault="00703ED2" w:rsidP="006D3CE5">
      <w:pPr>
        <w:pStyle w:val="Heading2"/>
        <w:ind w:right="480"/>
      </w:pPr>
      <w:r>
        <w:lastRenderedPageBreak/>
        <w:t xml:space="preserve">Strategic Objective </w:t>
      </w:r>
      <w:r w:rsidR="006D3CE5">
        <w:t>2</w:t>
      </w:r>
      <w:r>
        <w:t xml:space="preserve"> – </w:t>
      </w:r>
      <w:r w:rsidR="006D3CE5" w:rsidRPr="006D3CE5">
        <w:t>Support a healthy, stable and resilient unique identifier ecosystem</w:t>
      </w:r>
    </w:p>
    <w:p w14:paraId="2672AC55" w14:textId="77777777" w:rsidR="00703ED2" w:rsidRDefault="00703ED2" w:rsidP="006D3CE5">
      <w:pPr>
        <w:pStyle w:val="Heading3"/>
        <w:ind w:right="480"/>
      </w:pPr>
      <w:r>
        <w:t xml:space="preserve">Strategic Goal </w:t>
      </w:r>
      <w:r w:rsidR="006D3CE5">
        <w:t>2</w:t>
      </w:r>
      <w:r>
        <w:t>.</w:t>
      </w:r>
      <w:r w:rsidR="006D3CE5">
        <w:t>2</w:t>
      </w:r>
      <w:r>
        <w:t xml:space="preserve"> </w:t>
      </w:r>
      <w:r w:rsidR="006D3CE5">
        <w:t>Proactively plan for changes in the use of unique identifiers, and develop technology roadmaps to help guide ICANN activities</w:t>
      </w:r>
    </w:p>
    <w:p w14:paraId="184A0921" w14:textId="77777777" w:rsidR="00703ED2" w:rsidRDefault="00703ED2" w:rsidP="00703ED2">
      <w:pPr>
        <w:pStyle w:val="Heading4"/>
        <w:tabs>
          <w:tab w:val="left" w:pos="2922"/>
        </w:tabs>
        <w:ind w:right="2240"/>
      </w:pPr>
      <w:r>
        <w:t>Portfolios</w:t>
      </w:r>
    </w:p>
    <w:p w14:paraId="6B4CFF11" w14:textId="21B19AF4" w:rsidR="00703ED2" w:rsidRDefault="00674B99" w:rsidP="00674B99">
      <w:pPr>
        <w:pStyle w:val="ListParagraph"/>
        <w:numPr>
          <w:ilvl w:val="0"/>
          <w:numId w:val="36"/>
        </w:numPr>
        <w:ind w:right="2240"/>
      </w:pPr>
      <w:r w:rsidRPr="00674B99">
        <w:t>WHOIS Core Function/Service &amp; Improvements</w:t>
      </w:r>
      <w:r w:rsidR="00703ED2" w:rsidRPr="00E56494">
        <w:t xml:space="preserve"> </w:t>
      </w:r>
    </w:p>
    <w:p w14:paraId="21F20673" w14:textId="77777777" w:rsidR="00674B99" w:rsidRPr="00674B99" w:rsidRDefault="00674B99" w:rsidP="00674B99">
      <w:pPr>
        <w:pStyle w:val="ListParagraph"/>
        <w:numPr>
          <w:ilvl w:val="0"/>
          <w:numId w:val="36"/>
        </w:numPr>
      </w:pPr>
      <w:r w:rsidRPr="00674B99">
        <w:t>Identifier Evolution</w:t>
      </w:r>
    </w:p>
    <w:p w14:paraId="03E22557" w14:textId="512F6139" w:rsidR="00703ED2" w:rsidRDefault="00674B99" w:rsidP="00674B99">
      <w:pPr>
        <w:pStyle w:val="ListParagraph"/>
        <w:numPr>
          <w:ilvl w:val="0"/>
          <w:numId w:val="36"/>
        </w:numPr>
        <w:ind w:right="2240"/>
      </w:pPr>
      <w:r w:rsidRPr="00674B99">
        <w:t>Technical Experts Group</w:t>
      </w:r>
    </w:p>
    <w:p w14:paraId="11B17760" w14:textId="36D85DC1" w:rsidR="00A953F7" w:rsidRDefault="00A953F7" w:rsidP="00A953F7">
      <w:pPr>
        <w:pStyle w:val="ListParagraph"/>
        <w:numPr>
          <w:ilvl w:val="0"/>
          <w:numId w:val="36"/>
        </w:numPr>
        <w:ind w:right="2240"/>
      </w:pPr>
      <w:r w:rsidRPr="00A953F7">
        <w:t>Security, Stability, and Resiliency of Internet Identifiers</w:t>
      </w:r>
    </w:p>
    <w:p w14:paraId="15BF3F51" w14:textId="77777777" w:rsidR="00703ED2" w:rsidRDefault="00703ED2" w:rsidP="00703ED2">
      <w:pPr>
        <w:pStyle w:val="Heading4"/>
        <w:tabs>
          <w:tab w:val="left" w:pos="2922"/>
        </w:tabs>
        <w:ind w:right="2240"/>
      </w:pPr>
      <w:r>
        <w:t>Key Performance Indicators (metrics)</w:t>
      </w:r>
    </w:p>
    <w:p w14:paraId="6BE35F36" w14:textId="1396BC4F" w:rsidR="00703ED2" w:rsidRDefault="0090595B" w:rsidP="0090595B">
      <w:pPr>
        <w:pStyle w:val="ListParagraph"/>
        <w:numPr>
          <w:ilvl w:val="0"/>
          <w:numId w:val="5"/>
        </w:numPr>
        <w:ind w:right="2240"/>
      </w:pPr>
      <w:r w:rsidRPr="0090595B">
        <w:t>Identifier Technologies Health Index will measure ICANN's contribution to health of identifiers in both the ICANN and broader Internet communities</w:t>
      </w:r>
    </w:p>
    <w:p w14:paraId="3F0A0F9A" w14:textId="77777777" w:rsidR="00703ED2" w:rsidRDefault="00703ED2" w:rsidP="00703ED2">
      <w:pPr>
        <w:pStyle w:val="Heading4"/>
        <w:tabs>
          <w:tab w:val="left" w:pos="2922"/>
        </w:tabs>
        <w:ind w:right="2240"/>
      </w:pPr>
      <w:r>
        <w:t>Phasing</w:t>
      </w:r>
    </w:p>
    <w:tbl>
      <w:tblPr>
        <w:tblStyle w:val="TableGrid"/>
        <w:tblW w:w="0" w:type="auto"/>
        <w:tblLook w:val="04A0" w:firstRow="1" w:lastRow="0" w:firstColumn="1" w:lastColumn="0" w:noHBand="0" w:noVBand="1"/>
      </w:tblPr>
      <w:tblGrid>
        <w:gridCol w:w="646"/>
        <w:gridCol w:w="3784"/>
        <w:gridCol w:w="7560"/>
      </w:tblGrid>
      <w:tr w:rsidR="00703ED2" w14:paraId="1E776026" w14:textId="77777777" w:rsidTr="00703ED2">
        <w:tc>
          <w:tcPr>
            <w:tcW w:w="0" w:type="auto"/>
          </w:tcPr>
          <w:p w14:paraId="00056CDA" w14:textId="77777777" w:rsidR="00703ED2" w:rsidRDefault="00703ED2" w:rsidP="00703ED2">
            <w:r>
              <w:t>FY16</w:t>
            </w:r>
          </w:p>
        </w:tc>
        <w:tc>
          <w:tcPr>
            <w:tcW w:w="0" w:type="auto"/>
          </w:tcPr>
          <w:p w14:paraId="6B2D9BDE" w14:textId="77777777" w:rsidR="00703ED2" w:rsidRPr="000A517C" w:rsidRDefault="00703ED2" w:rsidP="00703ED2">
            <w:pPr>
              <w:ind w:right="122"/>
              <w:rPr>
                <w:b/>
              </w:rPr>
            </w:pPr>
            <w:r w:rsidRPr="000A517C">
              <w:rPr>
                <w:b/>
              </w:rPr>
              <w:t>Planned</w:t>
            </w:r>
          </w:p>
          <w:p w14:paraId="7B056412" w14:textId="77777777" w:rsidR="00674B99" w:rsidRDefault="00674B99" w:rsidP="00674B99">
            <w:pPr>
              <w:pStyle w:val="ListParagraph"/>
              <w:numPr>
                <w:ilvl w:val="0"/>
                <w:numId w:val="38"/>
              </w:numPr>
              <w:ind w:right="122"/>
            </w:pPr>
            <w:r>
              <w:t>Department fully staffed.</w:t>
            </w:r>
          </w:p>
          <w:p w14:paraId="18DCF9A2" w14:textId="77777777" w:rsidR="00674B99" w:rsidRDefault="00674B99" w:rsidP="00674B99">
            <w:pPr>
              <w:pStyle w:val="ListParagraph"/>
              <w:numPr>
                <w:ilvl w:val="0"/>
                <w:numId w:val="38"/>
              </w:numPr>
              <w:ind w:right="122"/>
            </w:pPr>
            <w:r>
              <w:t>Draft technology roadmap developed.</w:t>
            </w:r>
          </w:p>
          <w:p w14:paraId="70616F53" w14:textId="77777777" w:rsidR="00674B99" w:rsidRDefault="00674B99" w:rsidP="00674B99">
            <w:pPr>
              <w:pStyle w:val="ListParagraph"/>
              <w:numPr>
                <w:ilvl w:val="0"/>
                <w:numId w:val="38"/>
              </w:numPr>
              <w:ind w:right="122"/>
            </w:pPr>
            <w:r>
              <w:t>Relationships with protocol/technology development organizations enhanced.</w:t>
            </w:r>
          </w:p>
          <w:p w14:paraId="64F8BB30" w14:textId="77777777" w:rsidR="00674B99" w:rsidRDefault="00674B99" w:rsidP="00674B99">
            <w:pPr>
              <w:pStyle w:val="ListParagraph"/>
              <w:numPr>
                <w:ilvl w:val="0"/>
                <w:numId w:val="38"/>
              </w:numPr>
              <w:ind w:right="122"/>
            </w:pPr>
            <w:r>
              <w:t>Ratio of registered domain names to active IP addresses base lined.</w:t>
            </w:r>
          </w:p>
          <w:p w14:paraId="4E8EA61B" w14:textId="3CEFE840" w:rsidR="00703ED2" w:rsidRDefault="00674B99" w:rsidP="00C61CBE">
            <w:pPr>
              <w:pStyle w:val="ListParagraph"/>
              <w:numPr>
                <w:ilvl w:val="0"/>
                <w:numId w:val="38"/>
              </w:numPr>
              <w:ind w:right="122"/>
            </w:pPr>
            <w:r>
              <w:t xml:space="preserve">Ratio of registered domain names to </w:t>
            </w:r>
            <w:r w:rsidR="00C61CBE">
              <w:t xml:space="preserve">Internet </w:t>
            </w:r>
            <w:r>
              <w:t>users regionally and globally base lined</w:t>
            </w:r>
          </w:p>
        </w:tc>
        <w:tc>
          <w:tcPr>
            <w:tcW w:w="0" w:type="auto"/>
          </w:tcPr>
          <w:p w14:paraId="51874C26" w14:textId="2635A60D" w:rsidR="00703ED2" w:rsidRDefault="00F6174A" w:rsidP="00703ED2">
            <w:pPr>
              <w:rPr>
                <w:b/>
              </w:rPr>
            </w:pPr>
            <w:r>
              <w:rPr>
                <w:b/>
              </w:rPr>
              <w:t>Intended Status at the end of FY16</w:t>
            </w:r>
          </w:p>
          <w:p w14:paraId="27B79DC2" w14:textId="02935C9C" w:rsidR="00C2119C" w:rsidRDefault="00C2119C" w:rsidP="00C2119C">
            <w:pPr>
              <w:pStyle w:val="ListParagraph"/>
              <w:numPr>
                <w:ilvl w:val="0"/>
                <w:numId w:val="39"/>
              </w:numPr>
              <w:ind w:right="122"/>
            </w:pPr>
            <w:r>
              <w:t>O</w:t>
            </w:r>
            <w:r w:rsidR="006C54D2">
              <w:t xml:space="preserve">ffice of the </w:t>
            </w:r>
            <w:r w:rsidR="00FB02C8">
              <w:t xml:space="preserve">Chief Technology Officer </w:t>
            </w:r>
            <w:r>
              <w:t xml:space="preserve">department researchers and administrative staff hired, </w:t>
            </w:r>
            <w:r w:rsidR="00577B82">
              <w:t xml:space="preserve">although more </w:t>
            </w:r>
            <w:r>
              <w:t>staff needed.</w:t>
            </w:r>
          </w:p>
          <w:p w14:paraId="4A2BD76B" w14:textId="20D73328" w:rsidR="00C2119C" w:rsidRDefault="00C2119C" w:rsidP="00C2119C">
            <w:pPr>
              <w:pStyle w:val="ListParagraph"/>
              <w:numPr>
                <w:ilvl w:val="0"/>
                <w:numId w:val="39"/>
              </w:numPr>
              <w:ind w:right="122"/>
            </w:pPr>
            <w:r>
              <w:t xml:space="preserve">Roadmap for evolution for Root Zone Management System has been drafted based on requirements from the </w:t>
            </w:r>
            <w:hyperlink r:id="rId22" w:history="1">
              <w:r w:rsidRPr="00FB02C8">
                <w:rPr>
                  <w:rStyle w:val="Hyperlink"/>
                </w:rPr>
                <w:t>CWG</w:t>
              </w:r>
            </w:hyperlink>
            <w:r w:rsidR="00166E2D">
              <w:t xml:space="preserve">. </w:t>
            </w:r>
            <w:r>
              <w:t xml:space="preserve">Implementation of the roadmap has begun with milestones set for delivery of </w:t>
            </w:r>
            <w:hyperlink r:id="rId23" w:history="1">
              <w:r w:rsidRPr="00A65494">
                <w:rPr>
                  <w:rStyle w:val="Hyperlink"/>
                </w:rPr>
                <w:t>SLE</w:t>
              </w:r>
            </w:hyperlink>
            <w:r>
              <w:t xml:space="preserve"> measurements and removal of the NTIA authorization module</w:t>
            </w:r>
            <w:r w:rsidR="00166E2D">
              <w:t xml:space="preserve">. </w:t>
            </w:r>
            <w:r>
              <w:t>Project to draft technology roadmap initiated.</w:t>
            </w:r>
          </w:p>
          <w:p w14:paraId="0EF409B4" w14:textId="13B8C882" w:rsidR="00C2119C" w:rsidRDefault="0090595B" w:rsidP="0090595B">
            <w:pPr>
              <w:pStyle w:val="ListParagraph"/>
              <w:numPr>
                <w:ilvl w:val="0"/>
                <w:numId w:val="39"/>
              </w:numPr>
              <w:ind w:right="122"/>
            </w:pPr>
            <w:r w:rsidRPr="0090595B">
              <w:t xml:space="preserve">Relationship with </w:t>
            </w:r>
            <w:hyperlink r:id="rId24" w:history="1">
              <w:r w:rsidRPr="00FB02C8">
                <w:rPr>
                  <w:rStyle w:val="Hyperlink"/>
                </w:rPr>
                <w:t>IETF</w:t>
              </w:r>
            </w:hyperlink>
            <w:r w:rsidRPr="0090595B">
              <w:t xml:space="preserve">, </w:t>
            </w:r>
            <w:hyperlink r:id="rId25" w:history="1">
              <w:r w:rsidRPr="00FB02C8">
                <w:rPr>
                  <w:rStyle w:val="Hyperlink"/>
                </w:rPr>
                <w:t>DNS-OARC</w:t>
              </w:r>
            </w:hyperlink>
            <w:r w:rsidRPr="0090595B">
              <w:t xml:space="preserve">, and other technology development organizations enhanced by increased participation. </w:t>
            </w:r>
            <w:hyperlink r:id="rId26" w:history="1">
              <w:r w:rsidRPr="00FB02C8">
                <w:rPr>
                  <w:rStyle w:val="Hyperlink"/>
                </w:rPr>
                <w:t>ISOC</w:t>
              </w:r>
            </w:hyperlink>
            <w:r w:rsidRPr="0090595B">
              <w:t xml:space="preserve"> invited ICANN staff to teach joint sessions on ICANN-related topics to policy attendees (fellows) to IETF. Relationships with </w:t>
            </w:r>
            <w:hyperlink r:id="rId27" w:history="1">
              <w:r w:rsidRPr="00C02098">
                <w:rPr>
                  <w:rStyle w:val="Hyperlink"/>
                </w:rPr>
                <w:t>RIRs</w:t>
              </w:r>
            </w:hyperlink>
            <w:r w:rsidRPr="0090595B">
              <w:t xml:space="preserve"> still being developed</w:t>
            </w:r>
            <w:r w:rsidR="00C2119C">
              <w:t xml:space="preserve">. </w:t>
            </w:r>
          </w:p>
          <w:p w14:paraId="4324EC19" w14:textId="77777777" w:rsidR="00C2119C" w:rsidRDefault="00C2119C" w:rsidP="00C2119C">
            <w:pPr>
              <w:pStyle w:val="ListParagraph"/>
              <w:numPr>
                <w:ilvl w:val="0"/>
                <w:numId w:val="39"/>
              </w:numPr>
              <w:ind w:right="122"/>
            </w:pPr>
            <w:r>
              <w:t>Ratios being established.</w:t>
            </w:r>
          </w:p>
          <w:p w14:paraId="4CE8EA75" w14:textId="1F180060" w:rsidR="00703ED2" w:rsidRPr="000A517C" w:rsidRDefault="00C2119C" w:rsidP="002211F0">
            <w:pPr>
              <w:pStyle w:val="ListParagraph"/>
              <w:numPr>
                <w:ilvl w:val="0"/>
                <w:numId w:val="39"/>
              </w:numPr>
              <w:ind w:right="122"/>
            </w:pPr>
            <w:r>
              <w:t>Ratios being established.</w:t>
            </w:r>
          </w:p>
        </w:tc>
      </w:tr>
      <w:tr w:rsidR="00703ED2" w14:paraId="0CFD85E2" w14:textId="77777777" w:rsidTr="00703ED2">
        <w:tc>
          <w:tcPr>
            <w:tcW w:w="0" w:type="auto"/>
          </w:tcPr>
          <w:p w14:paraId="64B05CE2" w14:textId="77777777" w:rsidR="00703ED2" w:rsidRDefault="00703ED2" w:rsidP="00703ED2">
            <w:r>
              <w:lastRenderedPageBreak/>
              <w:t>FY17</w:t>
            </w:r>
          </w:p>
        </w:tc>
        <w:tc>
          <w:tcPr>
            <w:tcW w:w="0" w:type="auto"/>
            <w:gridSpan w:val="2"/>
          </w:tcPr>
          <w:p w14:paraId="017DEE8C" w14:textId="55AEC3F9" w:rsidR="00674B99" w:rsidRDefault="0090595B" w:rsidP="00674B99">
            <w:pPr>
              <w:pStyle w:val="ListParagraph"/>
              <w:numPr>
                <w:ilvl w:val="0"/>
                <w:numId w:val="154"/>
              </w:numPr>
              <w:ind w:right="122"/>
            </w:pPr>
            <w:r>
              <w:t xml:space="preserve">Additional technology </w:t>
            </w:r>
            <w:r w:rsidR="00674B99">
              <w:t>roadmap</w:t>
            </w:r>
            <w:r>
              <w:t>s</w:t>
            </w:r>
            <w:r w:rsidR="00674B99">
              <w:t xml:space="preserve"> approved by community</w:t>
            </w:r>
          </w:p>
          <w:p w14:paraId="57352216" w14:textId="0D7F3EB2" w:rsidR="00674B99" w:rsidRDefault="00674B99" w:rsidP="00674B99">
            <w:pPr>
              <w:pStyle w:val="ListParagraph"/>
              <w:numPr>
                <w:ilvl w:val="0"/>
                <w:numId w:val="154"/>
              </w:numPr>
              <w:ind w:right="122"/>
            </w:pPr>
            <w:r>
              <w:t>At least five identifier technology-related white papers are published</w:t>
            </w:r>
          </w:p>
          <w:p w14:paraId="50BD65F7" w14:textId="2C698CCC" w:rsidR="00703ED2" w:rsidRDefault="00674B99" w:rsidP="00674B99">
            <w:pPr>
              <w:pStyle w:val="ListParagraph"/>
              <w:numPr>
                <w:ilvl w:val="0"/>
                <w:numId w:val="154"/>
              </w:numPr>
              <w:ind w:right="122"/>
            </w:pPr>
            <w:r>
              <w:t>Demonstrate growth in ratios in developing regions</w:t>
            </w:r>
          </w:p>
        </w:tc>
      </w:tr>
      <w:tr w:rsidR="00703ED2" w14:paraId="0A13BB0A" w14:textId="77777777" w:rsidTr="00703ED2">
        <w:tc>
          <w:tcPr>
            <w:tcW w:w="0" w:type="auto"/>
          </w:tcPr>
          <w:p w14:paraId="7505D7B6" w14:textId="77777777" w:rsidR="00703ED2" w:rsidRDefault="00703ED2" w:rsidP="00703ED2">
            <w:r>
              <w:t>FY18</w:t>
            </w:r>
          </w:p>
        </w:tc>
        <w:tc>
          <w:tcPr>
            <w:tcW w:w="0" w:type="auto"/>
            <w:gridSpan w:val="2"/>
          </w:tcPr>
          <w:p w14:paraId="7B68FA17" w14:textId="748005A8" w:rsidR="00674B99" w:rsidRDefault="00674B99" w:rsidP="00674B99">
            <w:pPr>
              <w:pStyle w:val="ListParagraph"/>
              <w:numPr>
                <w:ilvl w:val="0"/>
                <w:numId w:val="40"/>
              </w:numPr>
              <w:ind w:right="122"/>
            </w:pPr>
            <w:r>
              <w:t>Implementation of year one of technology roadmap</w:t>
            </w:r>
            <w:r w:rsidR="0090595B">
              <w:t>s</w:t>
            </w:r>
            <w:r>
              <w:t xml:space="preserve"> done</w:t>
            </w:r>
          </w:p>
          <w:p w14:paraId="054F31FB" w14:textId="6CD92949" w:rsidR="00674B99" w:rsidRDefault="00674B99" w:rsidP="00674B99">
            <w:pPr>
              <w:pStyle w:val="ListParagraph"/>
              <w:numPr>
                <w:ilvl w:val="0"/>
                <w:numId w:val="40"/>
              </w:numPr>
              <w:ind w:right="122"/>
            </w:pPr>
            <w:r>
              <w:t xml:space="preserve">At least two </w:t>
            </w:r>
            <w:r w:rsidR="00577B82">
              <w:t xml:space="preserve">more </w:t>
            </w:r>
            <w:r>
              <w:t>identifier technology-related white papers are published</w:t>
            </w:r>
          </w:p>
          <w:p w14:paraId="0A44BD02" w14:textId="4A3D13C5" w:rsidR="00703ED2" w:rsidRDefault="00674B99" w:rsidP="00674B99">
            <w:pPr>
              <w:pStyle w:val="ListParagraph"/>
              <w:numPr>
                <w:ilvl w:val="0"/>
                <w:numId w:val="40"/>
              </w:numPr>
              <w:ind w:right="122"/>
            </w:pPr>
            <w:r>
              <w:t>Demonstrate growth in ratios in developing regions</w:t>
            </w:r>
          </w:p>
        </w:tc>
      </w:tr>
      <w:tr w:rsidR="00703ED2" w14:paraId="0D7D97FA" w14:textId="77777777" w:rsidTr="00703ED2">
        <w:tc>
          <w:tcPr>
            <w:tcW w:w="0" w:type="auto"/>
          </w:tcPr>
          <w:p w14:paraId="31FB22C9" w14:textId="77777777" w:rsidR="00703ED2" w:rsidRDefault="00703ED2" w:rsidP="00703ED2">
            <w:r>
              <w:t>FY19</w:t>
            </w:r>
          </w:p>
        </w:tc>
        <w:tc>
          <w:tcPr>
            <w:tcW w:w="0" w:type="auto"/>
            <w:gridSpan w:val="2"/>
          </w:tcPr>
          <w:p w14:paraId="06A8CF69" w14:textId="6E6604D3" w:rsidR="00674B99" w:rsidRDefault="00674B99" w:rsidP="00674B99">
            <w:pPr>
              <w:pStyle w:val="ListParagraph"/>
              <w:numPr>
                <w:ilvl w:val="0"/>
                <w:numId w:val="41"/>
              </w:numPr>
              <w:ind w:right="122"/>
            </w:pPr>
            <w:r>
              <w:t>Implementation of year two of technology roadmap</w:t>
            </w:r>
            <w:r w:rsidR="0090595B">
              <w:t>s</w:t>
            </w:r>
            <w:r>
              <w:t xml:space="preserve"> done</w:t>
            </w:r>
          </w:p>
          <w:p w14:paraId="1529A1B9" w14:textId="61B106FC" w:rsidR="00674B99" w:rsidRDefault="00674B99" w:rsidP="00674B99">
            <w:pPr>
              <w:pStyle w:val="ListParagraph"/>
              <w:numPr>
                <w:ilvl w:val="0"/>
                <w:numId w:val="41"/>
              </w:numPr>
              <w:ind w:right="122"/>
            </w:pPr>
            <w:r>
              <w:t>Additional identifier technology-related white papers are published</w:t>
            </w:r>
          </w:p>
          <w:p w14:paraId="5B8EB9DF" w14:textId="792E00FB" w:rsidR="00703ED2" w:rsidRDefault="00674B99" w:rsidP="00674B99">
            <w:pPr>
              <w:pStyle w:val="ListParagraph"/>
              <w:numPr>
                <w:ilvl w:val="0"/>
                <w:numId w:val="41"/>
              </w:numPr>
              <w:ind w:right="122"/>
            </w:pPr>
            <w:r>
              <w:t>Demonstrate growth in ratios in developing regions</w:t>
            </w:r>
          </w:p>
        </w:tc>
      </w:tr>
      <w:tr w:rsidR="00703ED2" w14:paraId="209DB203" w14:textId="77777777" w:rsidTr="00703ED2">
        <w:tc>
          <w:tcPr>
            <w:tcW w:w="0" w:type="auto"/>
          </w:tcPr>
          <w:p w14:paraId="263BFDE1" w14:textId="77777777" w:rsidR="00703ED2" w:rsidRDefault="00703ED2" w:rsidP="00703ED2">
            <w:r>
              <w:t>FY20</w:t>
            </w:r>
          </w:p>
        </w:tc>
        <w:tc>
          <w:tcPr>
            <w:tcW w:w="0" w:type="auto"/>
            <w:gridSpan w:val="2"/>
          </w:tcPr>
          <w:p w14:paraId="7132428F" w14:textId="5AD40A29" w:rsidR="00674B99" w:rsidRDefault="00674B99" w:rsidP="00674B99">
            <w:pPr>
              <w:pStyle w:val="ListParagraph"/>
              <w:numPr>
                <w:ilvl w:val="0"/>
                <w:numId w:val="42"/>
              </w:numPr>
              <w:ind w:right="122"/>
            </w:pPr>
            <w:r>
              <w:t>Review of technology roadmap</w:t>
            </w:r>
            <w:r w:rsidR="0090595B">
              <w:t>s</w:t>
            </w:r>
            <w:r>
              <w:t xml:space="preserve"> and recommendations received</w:t>
            </w:r>
          </w:p>
          <w:p w14:paraId="3030665B" w14:textId="6026FBE7" w:rsidR="00674B99" w:rsidRDefault="00674B99" w:rsidP="00674B99">
            <w:pPr>
              <w:pStyle w:val="ListParagraph"/>
              <w:numPr>
                <w:ilvl w:val="0"/>
                <w:numId w:val="42"/>
              </w:numPr>
              <w:ind w:right="122"/>
            </w:pPr>
            <w:r>
              <w:t>Implementation of year three of technology roadmap done</w:t>
            </w:r>
          </w:p>
          <w:p w14:paraId="4BD37505" w14:textId="529AA987" w:rsidR="00674B99" w:rsidRDefault="00674B99" w:rsidP="00674B99">
            <w:pPr>
              <w:pStyle w:val="ListParagraph"/>
              <w:numPr>
                <w:ilvl w:val="0"/>
                <w:numId w:val="42"/>
              </w:numPr>
              <w:ind w:right="122"/>
            </w:pPr>
            <w:r>
              <w:t>Additional identifier technology-related white papers are published</w:t>
            </w:r>
          </w:p>
          <w:p w14:paraId="7556DE5E" w14:textId="0A3D10FE" w:rsidR="00703ED2" w:rsidRDefault="00674B99" w:rsidP="00674B99">
            <w:pPr>
              <w:pStyle w:val="ListParagraph"/>
              <w:numPr>
                <w:ilvl w:val="0"/>
                <w:numId w:val="42"/>
              </w:numPr>
              <w:ind w:right="122"/>
            </w:pPr>
            <w:r>
              <w:t>Demonstrate growth in ratios in developing region</w:t>
            </w:r>
          </w:p>
        </w:tc>
      </w:tr>
    </w:tbl>
    <w:p w14:paraId="5CC2EC4A" w14:textId="77777777" w:rsidR="00703ED2" w:rsidRDefault="00703ED2">
      <w:pPr>
        <w:rPr>
          <w:rFonts w:eastAsia="MS Gothic" w:cs="Times New Roman"/>
          <w:b/>
          <w:bCs/>
          <w:caps/>
          <w:szCs w:val="22"/>
        </w:rPr>
      </w:pPr>
    </w:p>
    <w:p w14:paraId="3CEFAC7F" w14:textId="77777777" w:rsidR="00703ED2" w:rsidRDefault="00703ED2">
      <w:pPr>
        <w:rPr>
          <w:rFonts w:eastAsia="MS Gothic" w:cs="Times New Roman"/>
          <w:b/>
          <w:bCs/>
          <w:caps/>
          <w:szCs w:val="22"/>
        </w:rPr>
      </w:pPr>
      <w:r>
        <w:rPr>
          <w:rFonts w:eastAsia="MS Gothic" w:cs="Times New Roman"/>
          <w:b/>
          <w:bCs/>
          <w:caps/>
          <w:szCs w:val="22"/>
        </w:rPr>
        <w:br w:type="page"/>
      </w:r>
    </w:p>
    <w:p w14:paraId="51B96744" w14:textId="77777777" w:rsidR="00703ED2" w:rsidRDefault="00703ED2" w:rsidP="00BD6A13">
      <w:pPr>
        <w:pStyle w:val="Heading2"/>
        <w:ind w:right="480"/>
      </w:pPr>
      <w:r>
        <w:lastRenderedPageBreak/>
        <w:t xml:space="preserve">Strategic Objective </w:t>
      </w:r>
      <w:r w:rsidR="00BD6A13">
        <w:t>2</w:t>
      </w:r>
      <w:r>
        <w:t xml:space="preserve"> – </w:t>
      </w:r>
      <w:r w:rsidR="00BD6A13" w:rsidRPr="00BD6A13">
        <w:t>Support a healthy, stable and resilient unique identifier ecosystem</w:t>
      </w:r>
    </w:p>
    <w:p w14:paraId="50BB8174" w14:textId="77777777" w:rsidR="00703ED2" w:rsidRDefault="00703ED2" w:rsidP="00BD6A13">
      <w:pPr>
        <w:pStyle w:val="Heading3"/>
        <w:ind w:right="480"/>
      </w:pPr>
      <w:r>
        <w:t xml:space="preserve">Strategic Goal </w:t>
      </w:r>
      <w:r w:rsidR="00BD6A13">
        <w:t>2</w:t>
      </w:r>
      <w:r>
        <w:t>.</w:t>
      </w:r>
      <w:r w:rsidR="00BD6A13">
        <w:t>3</w:t>
      </w:r>
      <w:r>
        <w:t xml:space="preserve"> </w:t>
      </w:r>
      <w:r w:rsidR="00BD6A13" w:rsidRPr="00BD6A13">
        <w:t>Support the evolution of the domain name marketplace to be robust, stable and trusted</w:t>
      </w:r>
    </w:p>
    <w:p w14:paraId="4462329B" w14:textId="77777777" w:rsidR="00703ED2" w:rsidRDefault="00703ED2" w:rsidP="00703ED2">
      <w:pPr>
        <w:pStyle w:val="Heading4"/>
        <w:tabs>
          <w:tab w:val="left" w:pos="2922"/>
        </w:tabs>
        <w:ind w:right="2240"/>
      </w:pPr>
      <w:r>
        <w:t>Portfolios</w:t>
      </w:r>
    </w:p>
    <w:p w14:paraId="72440DF4" w14:textId="79A29125" w:rsidR="00D2311D" w:rsidRDefault="00106B56" w:rsidP="00D2311D">
      <w:pPr>
        <w:pStyle w:val="ListParagraph"/>
        <w:numPr>
          <w:ilvl w:val="0"/>
          <w:numId w:val="43"/>
        </w:numPr>
        <w:ind w:right="2240"/>
      </w:pPr>
      <w:r w:rsidRPr="00106B56">
        <w:t>WHOI</w:t>
      </w:r>
      <w:r>
        <w:t>S Coordination &amp; Implementation</w:t>
      </w:r>
    </w:p>
    <w:p w14:paraId="7C205D0B" w14:textId="6CA72F33" w:rsidR="00D2311D" w:rsidRDefault="005B0156" w:rsidP="005B0156">
      <w:pPr>
        <w:pStyle w:val="ListParagraph"/>
        <w:numPr>
          <w:ilvl w:val="0"/>
          <w:numId w:val="43"/>
        </w:numPr>
        <w:ind w:right="2240"/>
      </w:pPr>
      <w:r w:rsidRPr="005B0156">
        <w:t>GDD Registrant Engagement &amp; Support</w:t>
      </w:r>
    </w:p>
    <w:p w14:paraId="30DA2319" w14:textId="4FC8EEBF" w:rsidR="00D2311D" w:rsidRDefault="00D2311D" w:rsidP="00D2311D">
      <w:pPr>
        <w:pStyle w:val="ListParagraph"/>
        <w:numPr>
          <w:ilvl w:val="0"/>
          <w:numId w:val="43"/>
        </w:numPr>
        <w:ind w:right="2240"/>
      </w:pPr>
      <w:r>
        <w:t>GDD Technical Services</w:t>
      </w:r>
    </w:p>
    <w:p w14:paraId="460E4895" w14:textId="77777777" w:rsidR="00D2311D" w:rsidRDefault="00D2311D" w:rsidP="00D2311D">
      <w:pPr>
        <w:pStyle w:val="ListParagraph"/>
        <w:numPr>
          <w:ilvl w:val="0"/>
          <w:numId w:val="43"/>
        </w:numPr>
        <w:ind w:right="2240"/>
      </w:pPr>
      <w:r>
        <w:t xml:space="preserve">Internationalized Domain Names </w:t>
      </w:r>
    </w:p>
    <w:p w14:paraId="4BD1BA8B" w14:textId="2D03693A" w:rsidR="00D2311D" w:rsidRDefault="00D2311D" w:rsidP="00D2311D">
      <w:pPr>
        <w:pStyle w:val="ListParagraph"/>
        <w:numPr>
          <w:ilvl w:val="0"/>
          <w:numId w:val="43"/>
        </w:numPr>
        <w:ind w:right="2240"/>
      </w:pPr>
      <w:r>
        <w:t>New gTLD Program</w:t>
      </w:r>
    </w:p>
    <w:p w14:paraId="4FA1EF8E" w14:textId="212705FD" w:rsidR="00703ED2" w:rsidRDefault="00D2311D" w:rsidP="00D2311D">
      <w:pPr>
        <w:pStyle w:val="ListParagraph"/>
        <w:numPr>
          <w:ilvl w:val="0"/>
          <w:numId w:val="43"/>
        </w:numPr>
        <w:ind w:right="2240"/>
      </w:pPr>
      <w:r>
        <w:t>Outreach and Relationship Management with Existing and new Registry, Registrar Community</w:t>
      </w:r>
    </w:p>
    <w:p w14:paraId="3EF6938E" w14:textId="13CE1E0F" w:rsidR="00106B56" w:rsidRDefault="00106B56" w:rsidP="00106B56">
      <w:pPr>
        <w:pStyle w:val="ListParagraph"/>
        <w:numPr>
          <w:ilvl w:val="0"/>
          <w:numId w:val="43"/>
        </w:numPr>
        <w:ind w:right="2240"/>
      </w:pPr>
      <w:r>
        <w:t>Domain Name Services</w:t>
      </w:r>
    </w:p>
    <w:p w14:paraId="78A4EBAD" w14:textId="45F28653" w:rsidR="00106B56" w:rsidRDefault="00106B56" w:rsidP="00106B56">
      <w:pPr>
        <w:pStyle w:val="ListParagraph"/>
        <w:numPr>
          <w:ilvl w:val="0"/>
          <w:numId w:val="43"/>
        </w:numPr>
        <w:ind w:right="2240"/>
      </w:pPr>
      <w:r>
        <w:t>Next gTLD Round Planning</w:t>
      </w:r>
    </w:p>
    <w:p w14:paraId="0E1A6EF5" w14:textId="44E05ABB" w:rsidR="00106B56" w:rsidRDefault="00106B56" w:rsidP="00106B56">
      <w:pPr>
        <w:pStyle w:val="ListParagraph"/>
        <w:numPr>
          <w:ilvl w:val="0"/>
          <w:numId w:val="43"/>
        </w:numPr>
        <w:ind w:right="2240"/>
      </w:pPr>
      <w:r>
        <w:t xml:space="preserve">Universal Acceptance </w:t>
      </w:r>
    </w:p>
    <w:p w14:paraId="7AED3308" w14:textId="14F6B18F" w:rsidR="00106B56" w:rsidRDefault="00106B56" w:rsidP="00106B56">
      <w:pPr>
        <w:pStyle w:val="ListParagraph"/>
        <w:numPr>
          <w:ilvl w:val="0"/>
          <w:numId w:val="43"/>
        </w:numPr>
        <w:ind w:right="2240"/>
      </w:pPr>
      <w:r>
        <w:t>Registry Services</w:t>
      </w:r>
    </w:p>
    <w:p w14:paraId="3A3F7AE3" w14:textId="5706692E" w:rsidR="00106B56" w:rsidRDefault="00106B56" w:rsidP="00106B56">
      <w:pPr>
        <w:pStyle w:val="ListParagraph"/>
        <w:numPr>
          <w:ilvl w:val="0"/>
          <w:numId w:val="43"/>
        </w:numPr>
        <w:ind w:right="2240"/>
      </w:pPr>
      <w:r>
        <w:t>Registrar Services</w:t>
      </w:r>
    </w:p>
    <w:p w14:paraId="126FF5DA" w14:textId="77777777" w:rsidR="00703ED2" w:rsidRDefault="00703ED2" w:rsidP="00703ED2">
      <w:pPr>
        <w:pStyle w:val="Heading4"/>
        <w:tabs>
          <w:tab w:val="left" w:pos="2922"/>
        </w:tabs>
        <w:ind w:right="2240"/>
      </w:pPr>
      <w:r>
        <w:t>Key Performance Indicators (metrics)</w:t>
      </w:r>
    </w:p>
    <w:p w14:paraId="24BCCB61" w14:textId="6E14578B" w:rsidR="00703ED2" w:rsidRDefault="00106B56" w:rsidP="00D2311D">
      <w:pPr>
        <w:pStyle w:val="ListParagraph"/>
        <w:numPr>
          <w:ilvl w:val="0"/>
          <w:numId w:val="5"/>
        </w:numPr>
        <w:ind w:right="2240"/>
      </w:pPr>
      <w:r w:rsidRPr="00106B56">
        <w:rPr>
          <w:color w:val="000000"/>
          <w:szCs w:val="22"/>
        </w:rPr>
        <w:t>Domain Name Marketplace Health Index</w:t>
      </w:r>
      <w:r w:rsidR="00166E2D">
        <w:t xml:space="preserve">. </w:t>
      </w:r>
    </w:p>
    <w:p w14:paraId="79D31D94" w14:textId="77777777" w:rsidR="00703ED2" w:rsidRDefault="00703ED2" w:rsidP="00703ED2">
      <w:pPr>
        <w:pStyle w:val="Heading4"/>
        <w:tabs>
          <w:tab w:val="left" w:pos="2922"/>
        </w:tabs>
        <w:ind w:right="2240"/>
      </w:pPr>
      <w:r>
        <w:t>Dependencies</w:t>
      </w:r>
    </w:p>
    <w:p w14:paraId="06F7A8D9" w14:textId="56DDBA9E" w:rsidR="00D2311D" w:rsidRDefault="00D2311D" w:rsidP="00D2311D">
      <w:pPr>
        <w:pStyle w:val="ListParagraph"/>
        <w:numPr>
          <w:ilvl w:val="0"/>
          <w:numId w:val="44"/>
        </w:numPr>
        <w:ind w:right="2240"/>
      </w:pPr>
      <w:r>
        <w:t xml:space="preserve">IT </w:t>
      </w:r>
      <w:r w:rsidR="00106B56">
        <w:t xml:space="preserve">resources </w:t>
      </w:r>
      <w:r w:rsidR="00E675AA">
        <w:t>a</w:t>
      </w:r>
      <w:r w:rsidR="00106B56">
        <w:t>vailability and prioritization</w:t>
      </w:r>
    </w:p>
    <w:p w14:paraId="6A8B7990" w14:textId="77777777" w:rsidR="00703ED2" w:rsidRDefault="00703ED2" w:rsidP="00703ED2">
      <w:pPr>
        <w:pStyle w:val="Heading4"/>
        <w:tabs>
          <w:tab w:val="left" w:pos="2922"/>
        </w:tabs>
        <w:ind w:right="2240"/>
      </w:pPr>
      <w:r>
        <w:t>Phasing</w:t>
      </w:r>
    </w:p>
    <w:tbl>
      <w:tblPr>
        <w:tblStyle w:val="TableGrid"/>
        <w:tblW w:w="0" w:type="auto"/>
        <w:tblLook w:val="04A0" w:firstRow="1" w:lastRow="0" w:firstColumn="1" w:lastColumn="0" w:noHBand="0" w:noVBand="1"/>
      </w:tblPr>
      <w:tblGrid>
        <w:gridCol w:w="646"/>
        <w:gridCol w:w="3962"/>
        <w:gridCol w:w="7382"/>
      </w:tblGrid>
      <w:tr w:rsidR="00703ED2" w14:paraId="4C03ADBA" w14:textId="77777777" w:rsidTr="00703ED2">
        <w:tc>
          <w:tcPr>
            <w:tcW w:w="0" w:type="auto"/>
          </w:tcPr>
          <w:p w14:paraId="03C386AC" w14:textId="77777777" w:rsidR="00703ED2" w:rsidRDefault="00703ED2" w:rsidP="00703ED2">
            <w:r>
              <w:t>FY16</w:t>
            </w:r>
          </w:p>
        </w:tc>
        <w:tc>
          <w:tcPr>
            <w:tcW w:w="0" w:type="auto"/>
          </w:tcPr>
          <w:p w14:paraId="7F122389" w14:textId="77777777" w:rsidR="00703ED2" w:rsidRPr="000A517C" w:rsidRDefault="00703ED2" w:rsidP="00703ED2">
            <w:pPr>
              <w:ind w:right="122"/>
              <w:rPr>
                <w:b/>
              </w:rPr>
            </w:pPr>
            <w:r w:rsidRPr="000A517C">
              <w:rPr>
                <w:b/>
              </w:rPr>
              <w:t>Planned</w:t>
            </w:r>
          </w:p>
          <w:p w14:paraId="21F4BEEC" w14:textId="77777777" w:rsidR="00D2311D" w:rsidRDefault="00D2311D" w:rsidP="00D2311D">
            <w:pPr>
              <w:pStyle w:val="ListParagraph"/>
              <w:numPr>
                <w:ilvl w:val="0"/>
                <w:numId w:val="45"/>
              </w:numPr>
              <w:ind w:right="122"/>
            </w:pPr>
            <w:r>
              <w:t>Multistakeholder satisfaction survey baseline completed.</w:t>
            </w:r>
          </w:p>
          <w:p w14:paraId="36E6238D" w14:textId="454D2C44" w:rsidR="00703ED2" w:rsidRDefault="00D2311D" w:rsidP="00D2311D">
            <w:pPr>
              <w:pStyle w:val="ListParagraph"/>
              <w:numPr>
                <w:ilvl w:val="0"/>
                <w:numId w:val="45"/>
              </w:numPr>
              <w:ind w:right="122"/>
            </w:pPr>
            <w:r>
              <w:lastRenderedPageBreak/>
              <w:t>Baseline of Domain Name industry segments defined</w:t>
            </w:r>
          </w:p>
        </w:tc>
        <w:tc>
          <w:tcPr>
            <w:tcW w:w="0" w:type="auto"/>
          </w:tcPr>
          <w:p w14:paraId="35EE9763" w14:textId="72F57EE6" w:rsidR="00703ED2" w:rsidRDefault="00F6174A" w:rsidP="00703ED2">
            <w:pPr>
              <w:rPr>
                <w:b/>
              </w:rPr>
            </w:pPr>
            <w:r>
              <w:rPr>
                <w:b/>
              </w:rPr>
              <w:lastRenderedPageBreak/>
              <w:t>Intended Status at the end of FY16</w:t>
            </w:r>
          </w:p>
          <w:p w14:paraId="7984D882" w14:textId="1D3F1E1D" w:rsidR="00244A3C" w:rsidRPr="00244A3C" w:rsidRDefault="00244A3C" w:rsidP="00244A3C">
            <w:pPr>
              <w:pStyle w:val="ListParagraph"/>
              <w:numPr>
                <w:ilvl w:val="0"/>
                <w:numId w:val="46"/>
              </w:numPr>
            </w:pPr>
            <w:r w:rsidRPr="00244A3C">
              <w:t xml:space="preserve">Development of customer satisfaction on track for completion by end </w:t>
            </w:r>
            <w:r w:rsidR="00414324" w:rsidRPr="00244A3C">
              <w:t>of</w:t>
            </w:r>
            <w:r w:rsidR="00414324">
              <w:t xml:space="preserve"> </w:t>
            </w:r>
            <w:r w:rsidRPr="00244A3C">
              <w:t>FY16</w:t>
            </w:r>
            <w:r w:rsidR="00B6789A">
              <w:t xml:space="preserve">. </w:t>
            </w:r>
            <w:r w:rsidRPr="00244A3C">
              <w:t>Baseline to include results from Global Support and IANA ratings.</w:t>
            </w:r>
          </w:p>
          <w:p w14:paraId="37B8EA5C" w14:textId="5B23DC88" w:rsidR="00703ED2" w:rsidRPr="000A517C" w:rsidRDefault="006E3D94" w:rsidP="002211F0">
            <w:pPr>
              <w:pStyle w:val="ListParagraph"/>
              <w:numPr>
                <w:ilvl w:val="0"/>
                <w:numId w:val="46"/>
              </w:numPr>
              <w:ind w:right="122"/>
            </w:pPr>
            <w:r>
              <w:lastRenderedPageBreak/>
              <w:t>Development of Domain Name Marketplace Health Index on target</w:t>
            </w:r>
            <w:r w:rsidR="00166E2D">
              <w:t xml:space="preserve">. </w:t>
            </w:r>
            <w:r>
              <w:t>Baseline to be completed by end of FY16</w:t>
            </w:r>
          </w:p>
        </w:tc>
      </w:tr>
      <w:tr w:rsidR="00703ED2" w14:paraId="25AB402C" w14:textId="77777777" w:rsidTr="00703ED2">
        <w:tc>
          <w:tcPr>
            <w:tcW w:w="0" w:type="auto"/>
          </w:tcPr>
          <w:p w14:paraId="442C9E66" w14:textId="77777777" w:rsidR="00703ED2" w:rsidRDefault="00703ED2" w:rsidP="00703ED2">
            <w:r>
              <w:lastRenderedPageBreak/>
              <w:t>FY17</w:t>
            </w:r>
          </w:p>
        </w:tc>
        <w:tc>
          <w:tcPr>
            <w:tcW w:w="0" w:type="auto"/>
            <w:gridSpan w:val="2"/>
          </w:tcPr>
          <w:p w14:paraId="717CABE9" w14:textId="5FEEBC23" w:rsidR="00244A3C" w:rsidRDefault="00244A3C" w:rsidP="00B23E24">
            <w:pPr>
              <w:ind w:right="122"/>
            </w:pPr>
            <w:r>
              <w:t xml:space="preserve">In </w:t>
            </w:r>
            <w:r w:rsidRPr="00244A3C">
              <w:t>FY17</w:t>
            </w:r>
            <w:r w:rsidR="00B16018">
              <w:t>,</w:t>
            </w:r>
            <w:r w:rsidRPr="00244A3C">
              <w:t xml:space="preserve"> we will continue to support the development of a robust, stable and trusted domain marketplace by:</w:t>
            </w:r>
          </w:p>
          <w:p w14:paraId="3F570E9F" w14:textId="23A45E77" w:rsidR="006E3D94" w:rsidRDefault="006E3D94" w:rsidP="006E3D94">
            <w:pPr>
              <w:pStyle w:val="ListParagraph"/>
              <w:numPr>
                <w:ilvl w:val="0"/>
                <w:numId w:val="47"/>
              </w:numPr>
              <w:ind w:right="122"/>
            </w:pPr>
            <w:r>
              <w:t xml:space="preserve">Ongoing </w:t>
            </w:r>
            <w:r w:rsidR="00244A3C">
              <w:t xml:space="preserve">development and </w:t>
            </w:r>
            <w:r>
              <w:t>monitoring of the Domai</w:t>
            </w:r>
            <w:r w:rsidR="00E1060B">
              <w:t>n Name Marketplace Health Index</w:t>
            </w:r>
          </w:p>
          <w:p w14:paraId="09D8CD7F" w14:textId="6ACBA7D3" w:rsidR="006E3D94" w:rsidRDefault="006E3D94" w:rsidP="006E3D94">
            <w:pPr>
              <w:pStyle w:val="ListParagraph"/>
              <w:numPr>
                <w:ilvl w:val="0"/>
                <w:numId w:val="47"/>
              </w:numPr>
              <w:ind w:right="122"/>
            </w:pPr>
            <w:r>
              <w:t xml:space="preserve">Improve </w:t>
            </w:r>
            <w:r w:rsidR="00316D96">
              <w:t xml:space="preserve">customer </w:t>
            </w:r>
            <w:r>
              <w:t xml:space="preserve">satisfaction by reducing survey gap by at least 10% </w:t>
            </w:r>
            <w:r w:rsidR="00E1060B">
              <w:t>y</w:t>
            </w:r>
            <w:r w:rsidR="00577B82">
              <w:t xml:space="preserve">ear over </w:t>
            </w:r>
            <w:r w:rsidR="00E1060B">
              <w:t>y</w:t>
            </w:r>
            <w:r w:rsidR="00577B82">
              <w:t>ear</w:t>
            </w:r>
            <w:r w:rsidR="00166E2D">
              <w:t xml:space="preserve"> </w:t>
            </w:r>
          </w:p>
          <w:p w14:paraId="5D502B8B" w14:textId="4022F788" w:rsidR="006E3D94" w:rsidRDefault="006E3D94" w:rsidP="006E3D94">
            <w:pPr>
              <w:pStyle w:val="ListParagraph"/>
              <w:numPr>
                <w:ilvl w:val="0"/>
                <w:numId w:val="47"/>
              </w:numPr>
              <w:ind w:right="122"/>
            </w:pPr>
            <w:r>
              <w:t xml:space="preserve">Show stable healthy year over year growth in the </w:t>
            </w:r>
            <w:r w:rsidR="002D7F1D">
              <w:t>domain name</w:t>
            </w:r>
            <w:r>
              <w:t xml:space="preserve"> industry</w:t>
            </w:r>
            <w:r w:rsidR="00166E2D">
              <w:t xml:space="preserve"> </w:t>
            </w:r>
          </w:p>
          <w:p w14:paraId="20CEA337" w14:textId="1972FBFB" w:rsidR="00703ED2" w:rsidRDefault="006E3D94" w:rsidP="00D2311D">
            <w:pPr>
              <w:pStyle w:val="ListParagraph"/>
              <w:numPr>
                <w:ilvl w:val="0"/>
                <w:numId w:val="47"/>
              </w:numPr>
              <w:ind w:right="122"/>
            </w:pPr>
            <w:r>
              <w:t xml:space="preserve">Finish the current round of the New gTLD </w:t>
            </w:r>
            <w:r w:rsidR="00F568B7">
              <w:t>P</w:t>
            </w:r>
            <w:r>
              <w:t xml:space="preserve">rogram </w:t>
            </w:r>
            <w:r w:rsidRPr="00244A3C">
              <w:t xml:space="preserve">and </w:t>
            </w:r>
            <w:r w:rsidR="00244A3C" w:rsidRPr="00244A3C">
              <w:t>a committed plan toward the start of a subsequent round</w:t>
            </w:r>
            <w:r w:rsidR="00166E2D">
              <w:t xml:space="preserve"> </w:t>
            </w:r>
            <w:r w:rsidR="00E1060B">
              <w:t>y</w:t>
            </w:r>
            <w:r w:rsidR="00577B82">
              <w:t xml:space="preserve">ear over </w:t>
            </w:r>
            <w:r w:rsidR="00E1060B">
              <w:t>y</w:t>
            </w:r>
            <w:r w:rsidR="00577B82">
              <w:t>ear</w:t>
            </w:r>
          </w:p>
          <w:p w14:paraId="7A6CD23F" w14:textId="77777777" w:rsidR="00E770A8" w:rsidRDefault="00E770A8" w:rsidP="00E770A8">
            <w:pPr>
              <w:pStyle w:val="ListParagraph"/>
              <w:numPr>
                <w:ilvl w:val="0"/>
                <w:numId w:val="47"/>
              </w:numPr>
              <w:ind w:right="122"/>
            </w:pPr>
            <w:r>
              <w:t>Conclude policy work on WHOIS improvements and the Next Generation Registry Directory Services</w:t>
            </w:r>
          </w:p>
          <w:p w14:paraId="7A4434D1" w14:textId="24B55860" w:rsidR="00E770A8" w:rsidRDefault="00E770A8" w:rsidP="00E770A8">
            <w:pPr>
              <w:pStyle w:val="ListParagraph"/>
              <w:numPr>
                <w:ilvl w:val="0"/>
                <w:numId w:val="47"/>
              </w:numPr>
              <w:ind w:right="122"/>
            </w:pPr>
            <w:r>
              <w:t>Develop implementation plans for new WHOIS policies or Next Generation Registration Directory Services as appropriate</w:t>
            </w:r>
          </w:p>
        </w:tc>
      </w:tr>
      <w:tr w:rsidR="00244A3C" w14:paraId="2BFFD24A" w14:textId="77777777" w:rsidTr="00703ED2">
        <w:tc>
          <w:tcPr>
            <w:tcW w:w="0" w:type="auto"/>
          </w:tcPr>
          <w:p w14:paraId="35C99068" w14:textId="77777777" w:rsidR="00244A3C" w:rsidRDefault="00244A3C" w:rsidP="00244A3C">
            <w:r>
              <w:t>FY18</w:t>
            </w:r>
          </w:p>
        </w:tc>
        <w:tc>
          <w:tcPr>
            <w:tcW w:w="0" w:type="auto"/>
            <w:gridSpan w:val="2"/>
          </w:tcPr>
          <w:p w14:paraId="04E9EC29" w14:textId="3C1505F2" w:rsidR="00244A3C" w:rsidRPr="00244A3C" w:rsidRDefault="00244A3C" w:rsidP="00244A3C">
            <w:pPr>
              <w:numPr>
                <w:ilvl w:val="0"/>
                <w:numId w:val="161"/>
              </w:numPr>
              <w:spacing w:line="259" w:lineRule="auto"/>
              <w:ind w:hanging="237"/>
            </w:pPr>
            <w:r w:rsidRPr="00244A3C">
              <w:t>Ongoing development and monitoring of the Domai</w:t>
            </w:r>
            <w:r w:rsidR="002D7F1D">
              <w:t>n Name Marketplace Health Index</w:t>
            </w:r>
          </w:p>
          <w:p w14:paraId="38F4A1BF" w14:textId="6B397D8F" w:rsidR="002D7F1D" w:rsidRDefault="00244A3C" w:rsidP="00B23E24">
            <w:pPr>
              <w:numPr>
                <w:ilvl w:val="0"/>
                <w:numId w:val="161"/>
              </w:numPr>
              <w:spacing w:line="259" w:lineRule="auto"/>
              <w:ind w:hanging="237"/>
            </w:pPr>
            <w:r w:rsidRPr="00244A3C">
              <w:t xml:space="preserve">Improve customer satisfaction by reducing survey gap by at least 10% </w:t>
            </w:r>
            <w:r w:rsidR="002D7F1D">
              <w:t>year over year</w:t>
            </w:r>
            <w:r w:rsidR="00B71290">
              <w:t xml:space="preserve">  </w:t>
            </w:r>
          </w:p>
          <w:p w14:paraId="263A774F" w14:textId="1792CBB1" w:rsidR="00244A3C" w:rsidRPr="00244A3C" w:rsidRDefault="00244A3C" w:rsidP="0090595B">
            <w:pPr>
              <w:pStyle w:val="ListParagraph"/>
              <w:numPr>
                <w:ilvl w:val="0"/>
                <w:numId w:val="168"/>
              </w:numPr>
              <w:ind w:right="122"/>
            </w:pPr>
            <w:r w:rsidRPr="00244A3C">
              <w:t xml:space="preserve">Show stable healthy year over year growth in the </w:t>
            </w:r>
            <w:r w:rsidR="002D7F1D">
              <w:t>domain name</w:t>
            </w:r>
            <w:r w:rsidRPr="00244A3C">
              <w:t xml:space="preserve"> industry</w:t>
            </w:r>
            <w:r w:rsidR="00B71290">
              <w:t xml:space="preserve">  </w:t>
            </w:r>
          </w:p>
        </w:tc>
      </w:tr>
      <w:tr w:rsidR="00244A3C" w14:paraId="708C9D02" w14:textId="77777777" w:rsidTr="00703ED2">
        <w:tc>
          <w:tcPr>
            <w:tcW w:w="0" w:type="auto"/>
          </w:tcPr>
          <w:p w14:paraId="10332A64" w14:textId="77777777" w:rsidR="00244A3C" w:rsidRDefault="00244A3C" w:rsidP="00244A3C">
            <w:r>
              <w:t>FY19</w:t>
            </w:r>
          </w:p>
        </w:tc>
        <w:tc>
          <w:tcPr>
            <w:tcW w:w="0" w:type="auto"/>
            <w:gridSpan w:val="2"/>
          </w:tcPr>
          <w:p w14:paraId="497D555E" w14:textId="77777777" w:rsidR="00244A3C" w:rsidRPr="00244A3C" w:rsidRDefault="00244A3C" w:rsidP="00244A3C">
            <w:pPr>
              <w:numPr>
                <w:ilvl w:val="0"/>
                <w:numId w:val="163"/>
              </w:numPr>
              <w:spacing w:line="259" w:lineRule="auto"/>
              <w:ind w:hanging="237"/>
            </w:pPr>
            <w:r w:rsidRPr="00244A3C">
              <w:t>Ongoing development and monitoring of the Domain Name Marketplace Health Index.</w:t>
            </w:r>
          </w:p>
          <w:p w14:paraId="6840D362" w14:textId="759CF8C6" w:rsidR="00244A3C" w:rsidRPr="00244A3C" w:rsidRDefault="00244A3C" w:rsidP="00244A3C">
            <w:pPr>
              <w:numPr>
                <w:ilvl w:val="0"/>
                <w:numId w:val="163"/>
              </w:numPr>
              <w:spacing w:line="259" w:lineRule="auto"/>
              <w:ind w:hanging="237"/>
            </w:pPr>
            <w:r w:rsidRPr="00244A3C">
              <w:t xml:space="preserve">Improve customer satisfaction by reducing survey gap by at least 10% </w:t>
            </w:r>
            <w:r w:rsidR="002D7F1D">
              <w:t>year over year</w:t>
            </w:r>
            <w:r w:rsidR="00B71290">
              <w:t xml:space="preserve">  </w:t>
            </w:r>
          </w:p>
          <w:p w14:paraId="657910F6" w14:textId="2200BBF8" w:rsidR="00244A3C" w:rsidRPr="00244A3C" w:rsidRDefault="00244A3C" w:rsidP="0090595B">
            <w:pPr>
              <w:pStyle w:val="ListParagraph"/>
              <w:numPr>
                <w:ilvl w:val="0"/>
                <w:numId w:val="170"/>
              </w:numPr>
              <w:ind w:right="122"/>
            </w:pPr>
            <w:r w:rsidRPr="00244A3C">
              <w:t xml:space="preserve">Show stable healthy year over year growth in the </w:t>
            </w:r>
            <w:r w:rsidR="002D7F1D">
              <w:t>domain name</w:t>
            </w:r>
            <w:r w:rsidRPr="00244A3C">
              <w:t xml:space="preserve"> industry</w:t>
            </w:r>
            <w:r w:rsidR="00B71290">
              <w:t xml:space="preserve">  </w:t>
            </w:r>
          </w:p>
        </w:tc>
      </w:tr>
      <w:tr w:rsidR="00244A3C" w14:paraId="7DB03E3B" w14:textId="77777777" w:rsidTr="00703ED2">
        <w:tc>
          <w:tcPr>
            <w:tcW w:w="0" w:type="auto"/>
          </w:tcPr>
          <w:p w14:paraId="5D70484A" w14:textId="77777777" w:rsidR="00244A3C" w:rsidRDefault="00244A3C" w:rsidP="00244A3C">
            <w:r>
              <w:t>FY20</w:t>
            </w:r>
          </w:p>
        </w:tc>
        <w:tc>
          <w:tcPr>
            <w:tcW w:w="0" w:type="auto"/>
            <w:gridSpan w:val="2"/>
          </w:tcPr>
          <w:p w14:paraId="1E3C3BD1" w14:textId="21F22BF6" w:rsidR="00244A3C" w:rsidRPr="00244A3C" w:rsidRDefault="00244A3C" w:rsidP="00244A3C">
            <w:pPr>
              <w:numPr>
                <w:ilvl w:val="0"/>
                <w:numId w:val="165"/>
              </w:numPr>
              <w:spacing w:line="259" w:lineRule="auto"/>
              <w:ind w:hanging="237"/>
            </w:pPr>
            <w:r w:rsidRPr="00244A3C">
              <w:t>Ongoing development and monitoring of the Domain Name Marketplace Health Index</w:t>
            </w:r>
          </w:p>
          <w:p w14:paraId="07CF827E" w14:textId="1137CC46" w:rsidR="00244A3C" w:rsidRPr="00244A3C" w:rsidRDefault="00244A3C" w:rsidP="00244A3C">
            <w:pPr>
              <w:numPr>
                <w:ilvl w:val="0"/>
                <w:numId w:val="165"/>
              </w:numPr>
              <w:spacing w:line="259" w:lineRule="auto"/>
              <w:ind w:hanging="237"/>
            </w:pPr>
            <w:r w:rsidRPr="00244A3C">
              <w:t xml:space="preserve">Improve customer satisfaction by reducing survey gap by at least 10% </w:t>
            </w:r>
            <w:r w:rsidR="002D7F1D">
              <w:t>year over year</w:t>
            </w:r>
            <w:r w:rsidR="00B71290">
              <w:t xml:space="preserve">  </w:t>
            </w:r>
          </w:p>
          <w:p w14:paraId="7EFE5282" w14:textId="24A44F3B" w:rsidR="00244A3C" w:rsidRPr="00244A3C" w:rsidRDefault="00244A3C" w:rsidP="0090595B">
            <w:pPr>
              <w:pStyle w:val="ListParagraph"/>
              <w:numPr>
                <w:ilvl w:val="0"/>
                <w:numId w:val="169"/>
              </w:numPr>
              <w:ind w:right="122"/>
            </w:pPr>
            <w:r w:rsidRPr="00244A3C">
              <w:t xml:space="preserve">Show stable healthy year over year growth in the </w:t>
            </w:r>
            <w:r w:rsidR="002D7F1D">
              <w:t>domain name</w:t>
            </w:r>
            <w:r w:rsidRPr="00244A3C">
              <w:t xml:space="preserve"> industry</w:t>
            </w:r>
            <w:r w:rsidR="00B71290">
              <w:t xml:space="preserve">  </w:t>
            </w:r>
          </w:p>
        </w:tc>
      </w:tr>
    </w:tbl>
    <w:p w14:paraId="6D506B1F" w14:textId="77777777" w:rsidR="00703ED2" w:rsidRDefault="00703ED2">
      <w:pPr>
        <w:rPr>
          <w:rFonts w:eastAsia="MS Gothic" w:cs="Times New Roman"/>
          <w:b/>
          <w:bCs/>
          <w:caps/>
          <w:szCs w:val="22"/>
        </w:rPr>
      </w:pPr>
    </w:p>
    <w:p w14:paraId="412A70AF" w14:textId="77777777" w:rsidR="00703ED2" w:rsidRDefault="00703ED2">
      <w:pPr>
        <w:rPr>
          <w:rFonts w:eastAsia="MS Gothic" w:cs="Times New Roman"/>
          <w:b/>
          <w:bCs/>
          <w:caps/>
          <w:szCs w:val="22"/>
        </w:rPr>
      </w:pPr>
      <w:r>
        <w:rPr>
          <w:rFonts w:eastAsia="MS Gothic" w:cs="Times New Roman"/>
          <w:b/>
          <w:bCs/>
          <w:caps/>
          <w:szCs w:val="22"/>
        </w:rPr>
        <w:br w:type="page"/>
      </w:r>
    </w:p>
    <w:p w14:paraId="1431BD1F" w14:textId="77777777" w:rsidR="00703ED2" w:rsidRDefault="00BD6A13" w:rsidP="00BD6A13">
      <w:pPr>
        <w:pStyle w:val="Heading2"/>
        <w:ind w:right="480"/>
      </w:pPr>
      <w:r>
        <w:lastRenderedPageBreak/>
        <w:t>Strategic Objective 3</w:t>
      </w:r>
      <w:r w:rsidR="00703ED2">
        <w:t xml:space="preserve"> – </w:t>
      </w:r>
      <w:r w:rsidRPr="00BD6A13">
        <w:t>Advance organizational, technological and operational excellence</w:t>
      </w:r>
    </w:p>
    <w:p w14:paraId="5331160B" w14:textId="2CF4C919" w:rsidR="00703ED2" w:rsidRDefault="00703ED2" w:rsidP="00BD6A13">
      <w:pPr>
        <w:pStyle w:val="Heading3"/>
        <w:ind w:right="480"/>
      </w:pPr>
      <w:r>
        <w:t xml:space="preserve">Strategic Goal </w:t>
      </w:r>
      <w:r w:rsidR="002009F6">
        <w:t>3</w:t>
      </w:r>
      <w:r>
        <w:t xml:space="preserve">.1 </w:t>
      </w:r>
      <w:r w:rsidR="00BD6A13" w:rsidRPr="00BD6A13">
        <w:t>Ensure ICANN’s long-term financial accountability, stability and sustainability</w:t>
      </w:r>
    </w:p>
    <w:p w14:paraId="1D277E4A" w14:textId="77777777" w:rsidR="00703ED2" w:rsidRDefault="00703ED2" w:rsidP="00703ED2">
      <w:pPr>
        <w:pStyle w:val="Heading4"/>
        <w:tabs>
          <w:tab w:val="left" w:pos="2922"/>
        </w:tabs>
        <w:ind w:right="2240"/>
      </w:pPr>
      <w:r>
        <w:t>Portfolios</w:t>
      </w:r>
    </w:p>
    <w:p w14:paraId="28CD65FA" w14:textId="77777777" w:rsidR="009A7DE4" w:rsidRDefault="009A7DE4" w:rsidP="009A7DE4">
      <w:pPr>
        <w:pStyle w:val="ListParagraph"/>
        <w:numPr>
          <w:ilvl w:val="0"/>
          <w:numId w:val="51"/>
        </w:numPr>
        <w:ind w:right="2240"/>
      </w:pPr>
      <w:r>
        <w:t>Strategic and Operating Planning</w:t>
      </w:r>
    </w:p>
    <w:p w14:paraId="6ACDE93B" w14:textId="2CA100B3" w:rsidR="009A7DE4" w:rsidRDefault="002009F6" w:rsidP="009A7DE4">
      <w:pPr>
        <w:pStyle w:val="ListParagraph"/>
        <w:numPr>
          <w:ilvl w:val="0"/>
          <w:numId w:val="51"/>
        </w:numPr>
        <w:ind w:right="2240"/>
      </w:pPr>
      <w:r>
        <w:t xml:space="preserve">Organizational </w:t>
      </w:r>
      <w:r w:rsidR="009A7DE4">
        <w:t>Excellence and Intelligence</w:t>
      </w:r>
    </w:p>
    <w:p w14:paraId="78796C39" w14:textId="77777777" w:rsidR="009A7DE4" w:rsidRDefault="009A7DE4" w:rsidP="009A7DE4">
      <w:pPr>
        <w:pStyle w:val="ListParagraph"/>
        <w:numPr>
          <w:ilvl w:val="0"/>
          <w:numId w:val="51"/>
        </w:numPr>
        <w:ind w:right="2240"/>
      </w:pPr>
      <w:r>
        <w:t>Finance and Procurement</w:t>
      </w:r>
    </w:p>
    <w:p w14:paraId="6539C735" w14:textId="77777777" w:rsidR="009A7DE4" w:rsidRDefault="009A7DE4" w:rsidP="009A7DE4">
      <w:pPr>
        <w:pStyle w:val="ListParagraph"/>
        <w:numPr>
          <w:ilvl w:val="0"/>
          <w:numId w:val="51"/>
        </w:numPr>
        <w:ind w:right="2240"/>
      </w:pPr>
      <w:r>
        <w:t>Enterprise Risk Management</w:t>
      </w:r>
    </w:p>
    <w:p w14:paraId="080DD33F" w14:textId="25FF4640" w:rsidR="00703ED2" w:rsidRDefault="009A7DE4" w:rsidP="009A7DE4">
      <w:pPr>
        <w:pStyle w:val="ListParagraph"/>
        <w:numPr>
          <w:ilvl w:val="0"/>
          <w:numId w:val="51"/>
        </w:numPr>
        <w:ind w:right="2240"/>
      </w:pPr>
      <w:r>
        <w:t>Support Operations</w:t>
      </w:r>
    </w:p>
    <w:p w14:paraId="156DC200" w14:textId="77777777" w:rsidR="00703ED2" w:rsidRDefault="00703ED2" w:rsidP="00703ED2">
      <w:pPr>
        <w:pStyle w:val="Heading4"/>
        <w:tabs>
          <w:tab w:val="left" w:pos="2922"/>
        </w:tabs>
        <w:ind w:right="2240"/>
      </w:pPr>
      <w:r>
        <w:t>Key Performance Indicators (metrics)</w:t>
      </w:r>
    </w:p>
    <w:p w14:paraId="6D30D97A" w14:textId="77777777" w:rsidR="009A7DE4" w:rsidRDefault="009A7DE4" w:rsidP="009A7DE4">
      <w:pPr>
        <w:pStyle w:val="ListParagraph"/>
        <w:numPr>
          <w:ilvl w:val="0"/>
          <w:numId w:val="5"/>
        </w:numPr>
        <w:ind w:right="2240"/>
      </w:pPr>
      <w:r>
        <w:t>Financial accountability, stability &amp; sustainability indices (composite index of ratios and metrics) including but not limited to:</w:t>
      </w:r>
    </w:p>
    <w:p w14:paraId="06141343" w14:textId="16E84073" w:rsidR="009A7DE4" w:rsidRDefault="009A7DE4" w:rsidP="009A7DE4">
      <w:pPr>
        <w:pStyle w:val="ListParagraph"/>
        <w:numPr>
          <w:ilvl w:val="1"/>
          <w:numId w:val="5"/>
        </w:numPr>
        <w:ind w:right="2240"/>
      </w:pPr>
      <w:r>
        <w:t xml:space="preserve">Actual to budget </w:t>
      </w:r>
      <w:r w:rsidR="00C61CBE">
        <w:t xml:space="preserve">Reserve Fund </w:t>
      </w:r>
      <w:r>
        <w:t>balance &amp; utilization, and financial performance metrics</w:t>
      </w:r>
    </w:p>
    <w:p w14:paraId="4B33A138" w14:textId="77777777" w:rsidR="009A7DE4" w:rsidRDefault="009A7DE4" w:rsidP="009A7DE4">
      <w:pPr>
        <w:pStyle w:val="ListParagraph"/>
        <w:numPr>
          <w:ilvl w:val="1"/>
          <w:numId w:val="5"/>
        </w:numPr>
        <w:ind w:right="2240"/>
      </w:pPr>
      <w:r>
        <w:t>Internal control performance indicators</w:t>
      </w:r>
    </w:p>
    <w:p w14:paraId="16BCBDCF" w14:textId="77777777" w:rsidR="009A7DE4" w:rsidRDefault="009A7DE4" w:rsidP="009A7DE4">
      <w:pPr>
        <w:pStyle w:val="ListParagraph"/>
        <w:numPr>
          <w:ilvl w:val="1"/>
          <w:numId w:val="5"/>
        </w:numPr>
        <w:ind w:right="2240"/>
      </w:pPr>
      <w:r>
        <w:t>% project completion indices (with emphasis on major projects)</w:t>
      </w:r>
    </w:p>
    <w:p w14:paraId="61CA6738" w14:textId="77777777" w:rsidR="009A7DE4" w:rsidRDefault="009A7DE4" w:rsidP="009A7DE4">
      <w:pPr>
        <w:pStyle w:val="ListParagraph"/>
        <w:numPr>
          <w:ilvl w:val="1"/>
          <w:numId w:val="5"/>
        </w:numPr>
        <w:ind w:right="2240"/>
      </w:pPr>
      <w:r>
        <w:t>% comparisons of actual to target succession plan readiness</w:t>
      </w:r>
    </w:p>
    <w:p w14:paraId="2CE6B1F3" w14:textId="77777777" w:rsidR="009A7DE4" w:rsidRDefault="009A7DE4" w:rsidP="009A7DE4">
      <w:pPr>
        <w:pStyle w:val="ListParagraph"/>
        <w:numPr>
          <w:ilvl w:val="1"/>
          <w:numId w:val="5"/>
        </w:numPr>
        <w:ind w:right="2240"/>
      </w:pPr>
      <w:r>
        <w:t>% comparisons of actual to target enterprise risk management roadmap achievements</w:t>
      </w:r>
    </w:p>
    <w:p w14:paraId="6B2E2D8F" w14:textId="66FD3000" w:rsidR="00703ED2" w:rsidRDefault="009A7DE4" w:rsidP="009A7DE4">
      <w:pPr>
        <w:pStyle w:val="ListParagraph"/>
        <w:numPr>
          <w:ilvl w:val="0"/>
          <w:numId w:val="5"/>
        </w:numPr>
        <w:ind w:right="2240"/>
      </w:pPr>
      <w:r>
        <w:t xml:space="preserve">On-time delivery index of the ICANN Planning process (includes: ICANN Five-Year Strategic Plan for FY16-FY20, Five-Year Operating Plan, </w:t>
      </w:r>
      <w:r w:rsidR="00501474">
        <w:t xml:space="preserve">Fiscal-Year </w:t>
      </w:r>
      <w:r>
        <w:t>Operating Plan &amp; Budget, achievements and progress reporting)</w:t>
      </w:r>
    </w:p>
    <w:p w14:paraId="6596B312" w14:textId="77777777" w:rsidR="00703ED2" w:rsidRDefault="00703ED2" w:rsidP="00703ED2">
      <w:pPr>
        <w:pStyle w:val="Heading4"/>
        <w:tabs>
          <w:tab w:val="left" w:pos="2922"/>
        </w:tabs>
        <w:ind w:right="2240"/>
      </w:pPr>
      <w:r>
        <w:t>Dependencies</w:t>
      </w:r>
    </w:p>
    <w:p w14:paraId="19913414" w14:textId="47BF84D1" w:rsidR="009A7DE4" w:rsidRDefault="009A7DE4" w:rsidP="009A7DE4">
      <w:pPr>
        <w:pStyle w:val="ListParagraph"/>
        <w:numPr>
          <w:ilvl w:val="0"/>
          <w:numId w:val="52"/>
        </w:numPr>
        <w:ind w:right="2240"/>
      </w:pPr>
      <w:r>
        <w:t>IT system implementation roadmap enabling efficiency &amp; advancement in analytics, metric tracking/reporting/review, process improvement implementation, and mitigation assessment &amp; implementation</w:t>
      </w:r>
    </w:p>
    <w:p w14:paraId="51A3BAAB" w14:textId="5AE79811" w:rsidR="00703ED2" w:rsidRDefault="009A7DE4" w:rsidP="009A7DE4">
      <w:pPr>
        <w:pStyle w:val="ListParagraph"/>
        <w:numPr>
          <w:ilvl w:val="0"/>
          <w:numId w:val="52"/>
        </w:numPr>
        <w:ind w:right="2240"/>
      </w:pPr>
      <w:r>
        <w:t>Community bandwidth and focus to provide direction and feedback</w:t>
      </w:r>
    </w:p>
    <w:p w14:paraId="113D0AEA" w14:textId="77777777" w:rsidR="00703ED2" w:rsidRDefault="00703ED2" w:rsidP="00703ED2">
      <w:pPr>
        <w:pStyle w:val="Heading4"/>
        <w:tabs>
          <w:tab w:val="left" w:pos="2922"/>
        </w:tabs>
        <w:ind w:right="2240"/>
      </w:pPr>
      <w:r>
        <w:lastRenderedPageBreak/>
        <w:t>Phasing</w:t>
      </w:r>
    </w:p>
    <w:tbl>
      <w:tblPr>
        <w:tblStyle w:val="TableGrid"/>
        <w:tblW w:w="0" w:type="auto"/>
        <w:tblLook w:val="04A0" w:firstRow="1" w:lastRow="0" w:firstColumn="1" w:lastColumn="0" w:noHBand="0" w:noVBand="1"/>
      </w:tblPr>
      <w:tblGrid>
        <w:gridCol w:w="646"/>
        <w:gridCol w:w="5892"/>
        <w:gridCol w:w="5452"/>
      </w:tblGrid>
      <w:tr w:rsidR="00703ED2" w14:paraId="1BA4F5C4" w14:textId="77777777" w:rsidTr="00703ED2">
        <w:tc>
          <w:tcPr>
            <w:tcW w:w="0" w:type="auto"/>
          </w:tcPr>
          <w:p w14:paraId="6DD86FD9" w14:textId="77777777" w:rsidR="00703ED2" w:rsidRDefault="00703ED2" w:rsidP="00703ED2">
            <w:r>
              <w:t>FY16</w:t>
            </w:r>
          </w:p>
        </w:tc>
        <w:tc>
          <w:tcPr>
            <w:tcW w:w="0" w:type="auto"/>
          </w:tcPr>
          <w:p w14:paraId="2347C48E" w14:textId="77777777" w:rsidR="00703ED2" w:rsidRPr="000A517C" w:rsidRDefault="00703ED2" w:rsidP="00703ED2">
            <w:pPr>
              <w:ind w:right="122"/>
              <w:rPr>
                <w:b/>
              </w:rPr>
            </w:pPr>
            <w:r w:rsidRPr="000A517C">
              <w:rPr>
                <w:b/>
              </w:rPr>
              <w:t>Planned</w:t>
            </w:r>
          </w:p>
          <w:p w14:paraId="54C5671F" w14:textId="77777777" w:rsidR="009A7DE4" w:rsidRDefault="009A7DE4" w:rsidP="009A7DE4">
            <w:pPr>
              <w:pStyle w:val="ListParagraph"/>
              <w:numPr>
                <w:ilvl w:val="0"/>
                <w:numId w:val="53"/>
              </w:numPr>
              <w:ind w:right="122"/>
            </w:pPr>
            <w:r>
              <w:t>Refine the FY15 model – financial framework, roadmap, targets and metrics - with target to achieve within three years the foundation for Key Success Factors (KSFs) (outcome) supported by adequate system advancement in place.</w:t>
            </w:r>
          </w:p>
          <w:p w14:paraId="3411F8CA" w14:textId="77777777" w:rsidR="009A7DE4" w:rsidRDefault="009A7DE4" w:rsidP="009A7DE4">
            <w:pPr>
              <w:pStyle w:val="ListParagraph"/>
              <w:numPr>
                <w:ilvl w:val="0"/>
                <w:numId w:val="53"/>
              </w:numPr>
              <w:ind w:right="122"/>
            </w:pPr>
            <w:r>
              <w:t>Align with budget availability and IT system implementation roadmap.</w:t>
            </w:r>
          </w:p>
          <w:p w14:paraId="6FF2253C" w14:textId="30821FC5" w:rsidR="00703ED2" w:rsidRDefault="009A7DE4" w:rsidP="009A7DE4">
            <w:pPr>
              <w:pStyle w:val="ListParagraph"/>
              <w:numPr>
                <w:ilvl w:val="0"/>
                <w:numId w:val="53"/>
              </w:numPr>
              <w:ind w:right="122"/>
            </w:pPr>
            <w:r>
              <w:t>Review and obtain approval by Board, staff and stakeholders</w:t>
            </w:r>
          </w:p>
        </w:tc>
        <w:tc>
          <w:tcPr>
            <w:tcW w:w="0" w:type="auto"/>
          </w:tcPr>
          <w:p w14:paraId="378B70F3" w14:textId="09C3C0BD" w:rsidR="00703ED2" w:rsidRDefault="00F6174A" w:rsidP="00703ED2">
            <w:pPr>
              <w:rPr>
                <w:b/>
              </w:rPr>
            </w:pPr>
            <w:r>
              <w:rPr>
                <w:b/>
              </w:rPr>
              <w:t>Intended Status at the end of FY16</w:t>
            </w:r>
          </w:p>
          <w:p w14:paraId="2691F4FE" w14:textId="708CABF9" w:rsidR="002009F6" w:rsidRDefault="002009F6" w:rsidP="002009F6">
            <w:pPr>
              <w:pStyle w:val="ListParagraph"/>
              <w:numPr>
                <w:ilvl w:val="0"/>
                <w:numId w:val="54"/>
              </w:numPr>
              <w:ind w:right="122"/>
            </w:pPr>
            <w:r>
              <w:t xml:space="preserve">Developed roadmap </w:t>
            </w:r>
            <w:r w:rsidR="00AC2AA0">
              <w:t xml:space="preserve">to complete </w:t>
            </w:r>
            <w:r>
              <w:t>Five-Year Operating Plan update and FY17 Operating Plan &amp; Budget</w:t>
            </w:r>
          </w:p>
          <w:p w14:paraId="48706C65" w14:textId="459811E6" w:rsidR="002009F6" w:rsidRDefault="002009F6" w:rsidP="002009F6">
            <w:pPr>
              <w:pStyle w:val="ListParagraph"/>
              <w:numPr>
                <w:ilvl w:val="0"/>
                <w:numId w:val="54"/>
              </w:numPr>
              <w:ind w:right="122"/>
            </w:pPr>
            <w:r>
              <w:t>Launched and to complete FY16 total organization continuous improvement internal assessment based on EFQM organization excellence framework, and identify gaps and develop improvement roadmap</w:t>
            </w:r>
          </w:p>
          <w:p w14:paraId="1BFB3A68" w14:textId="5FAE6518" w:rsidR="002009F6" w:rsidRDefault="002009F6" w:rsidP="00AC2AA0">
            <w:pPr>
              <w:pStyle w:val="ListParagraph"/>
              <w:numPr>
                <w:ilvl w:val="0"/>
                <w:numId w:val="54"/>
              </w:numPr>
              <w:ind w:right="122"/>
            </w:pPr>
            <w:r>
              <w:t xml:space="preserve">Launched Dashboard reporting beta </w:t>
            </w:r>
            <w:r w:rsidR="00AC2AA0" w:rsidRPr="00AC2AA0">
              <w:t>, progressed to Version 1 and continue on advancements on metrics, contents and systems</w:t>
            </w:r>
            <w:r>
              <w:t xml:space="preserve"> </w:t>
            </w:r>
          </w:p>
          <w:p w14:paraId="0FFC67D9" w14:textId="4C5EA978" w:rsidR="002009F6" w:rsidRDefault="002009F6" w:rsidP="002009F6">
            <w:pPr>
              <w:pStyle w:val="ListParagraph"/>
              <w:numPr>
                <w:ilvl w:val="0"/>
                <w:numId w:val="54"/>
              </w:numPr>
              <w:ind w:right="122"/>
            </w:pPr>
            <w:r>
              <w:t>Continue to conduct and refine quarterly stakeholders calls increasing accountability and transparency</w:t>
            </w:r>
          </w:p>
          <w:p w14:paraId="6128AEEC" w14:textId="669831BD" w:rsidR="002009F6" w:rsidRDefault="002009F6" w:rsidP="002009F6">
            <w:pPr>
              <w:pStyle w:val="ListParagraph"/>
              <w:numPr>
                <w:ilvl w:val="0"/>
                <w:numId w:val="54"/>
              </w:numPr>
              <w:ind w:right="122"/>
            </w:pPr>
            <w:r>
              <w:t>Completed FY15 financial reporting and annual audit with no deficiencies noted</w:t>
            </w:r>
          </w:p>
          <w:p w14:paraId="70CB6B53" w14:textId="77B914FF" w:rsidR="002009F6" w:rsidRDefault="002009F6" w:rsidP="002009F6">
            <w:pPr>
              <w:pStyle w:val="ListParagraph"/>
              <w:numPr>
                <w:ilvl w:val="0"/>
                <w:numId w:val="54"/>
              </w:numPr>
              <w:ind w:right="122"/>
            </w:pPr>
            <w:r>
              <w:t>Concluded enterprise risk management maturity assessment and working on deriving maturity targets to refine risk management discipline.</w:t>
            </w:r>
          </w:p>
          <w:p w14:paraId="676B54E6" w14:textId="126765B6" w:rsidR="00703ED2" w:rsidRPr="000A517C" w:rsidRDefault="002009F6" w:rsidP="002211F0">
            <w:pPr>
              <w:pStyle w:val="ListParagraph"/>
              <w:numPr>
                <w:ilvl w:val="0"/>
                <w:numId w:val="54"/>
              </w:numPr>
              <w:ind w:right="122"/>
            </w:pPr>
            <w:r>
              <w:t>Selected ERP system and begin to launch implementation</w:t>
            </w:r>
          </w:p>
        </w:tc>
      </w:tr>
      <w:tr w:rsidR="00703ED2" w14:paraId="0A4D9891" w14:textId="77777777" w:rsidTr="00703ED2">
        <w:tc>
          <w:tcPr>
            <w:tcW w:w="0" w:type="auto"/>
          </w:tcPr>
          <w:p w14:paraId="22751D7F" w14:textId="77777777" w:rsidR="00703ED2" w:rsidRDefault="00703ED2" w:rsidP="00703ED2">
            <w:r>
              <w:t>FY17</w:t>
            </w:r>
          </w:p>
        </w:tc>
        <w:tc>
          <w:tcPr>
            <w:tcW w:w="0" w:type="auto"/>
            <w:gridSpan w:val="2"/>
          </w:tcPr>
          <w:p w14:paraId="73DE76F6" w14:textId="77777777" w:rsidR="00703ED2" w:rsidRDefault="009A7DE4" w:rsidP="009A7DE4">
            <w:pPr>
              <w:pStyle w:val="ListParagraph"/>
              <w:numPr>
                <w:ilvl w:val="0"/>
                <w:numId w:val="55"/>
              </w:numPr>
              <w:ind w:right="122"/>
            </w:pPr>
            <w:r w:rsidRPr="009A7DE4">
              <w:t>Achieve financial roadmap targets</w:t>
            </w:r>
          </w:p>
          <w:p w14:paraId="404F52FC" w14:textId="7512CB11" w:rsidR="009A7DE4" w:rsidRDefault="009A7DE4" w:rsidP="009A7DE4">
            <w:pPr>
              <w:pStyle w:val="ListParagraph"/>
              <w:numPr>
                <w:ilvl w:val="0"/>
                <w:numId w:val="55"/>
              </w:numPr>
              <w:ind w:right="122"/>
            </w:pPr>
            <w:r>
              <w:t xml:space="preserve">Review operational processes </w:t>
            </w:r>
            <w:r w:rsidR="002009F6">
              <w:t xml:space="preserve">and implement </w:t>
            </w:r>
            <w:r>
              <w:t>improvements</w:t>
            </w:r>
          </w:p>
          <w:p w14:paraId="5622A62B" w14:textId="7DCE7BD6" w:rsidR="009A7DE4" w:rsidRDefault="009A7DE4" w:rsidP="00144DAD">
            <w:pPr>
              <w:pStyle w:val="ListParagraph"/>
              <w:numPr>
                <w:ilvl w:val="0"/>
                <w:numId w:val="55"/>
              </w:numPr>
              <w:ind w:right="122"/>
            </w:pPr>
            <w:r>
              <w:t xml:space="preserve">Modify roadmap as needed </w:t>
            </w:r>
          </w:p>
        </w:tc>
      </w:tr>
      <w:tr w:rsidR="00703ED2" w14:paraId="612727DA" w14:textId="77777777" w:rsidTr="00703ED2">
        <w:tc>
          <w:tcPr>
            <w:tcW w:w="0" w:type="auto"/>
          </w:tcPr>
          <w:p w14:paraId="5DE2AE18" w14:textId="77777777" w:rsidR="00703ED2" w:rsidRDefault="00703ED2" w:rsidP="00703ED2">
            <w:r>
              <w:t>FY18</w:t>
            </w:r>
          </w:p>
        </w:tc>
        <w:tc>
          <w:tcPr>
            <w:tcW w:w="0" w:type="auto"/>
            <w:gridSpan w:val="2"/>
          </w:tcPr>
          <w:p w14:paraId="2F793E8C" w14:textId="6D053E1D" w:rsidR="009A7DE4" w:rsidRDefault="009A7DE4" w:rsidP="009A7DE4">
            <w:pPr>
              <w:pStyle w:val="ListParagraph"/>
              <w:numPr>
                <w:ilvl w:val="0"/>
                <w:numId w:val="56"/>
              </w:numPr>
              <w:ind w:right="122"/>
            </w:pPr>
            <w:r>
              <w:t>Achieve the foundation for K</w:t>
            </w:r>
            <w:r w:rsidR="006C54D2">
              <w:t xml:space="preserve">ey </w:t>
            </w:r>
            <w:r>
              <w:t>S</w:t>
            </w:r>
            <w:r w:rsidR="006C54D2">
              <w:t xml:space="preserve">uccess </w:t>
            </w:r>
            <w:r>
              <w:t>F</w:t>
            </w:r>
            <w:r w:rsidR="006C54D2">
              <w:t>actor</w:t>
            </w:r>
            <w:r>
              <w:t>s (outcome) supported by adequate system advancement in place</w:t>
            </w:r>
          </w:p>
          <w:p w14:paraId="59615920" w14:textId="7D2CD0F2" w:rsidR="009A7DE4" w:rsidRDefault="009A7DE4" w:rsidP="009A7DE4">
            <w:pPr>
              <w:pStyle w:val="ListParagraph"/>
              <w:numPr>
                <w:ilvl w:val="0"/>
                <w:numId w:val="56"/>
              </w:numPr>
              <w:ind w:right="122"/>
            </w:pPr>
            <w:r>
              <w:t>Continue to improve and achieve elevated target performance levels as per roadmap</w:t>
            </w:r>
          </w:p>
          <w:p w14:paraId="44B4A4E8" w14:textId="261B2BA6" w:rsidR="00703ED2" w:rsidRDefault="009A7DE4" w:rsidP="00144DAD">
            <w:pPr>
              <w:pStyle w:val="ListParagraph"/>
              <w:numPr>
                <w:ilvl w:val="0"/>
                <w:numId w:val="56"/>
              </w:numPr>
              <w:ind w:right="122"/>
            </w:pPr>
            <w:r>
              <w:t xml:space="preserve">Modify roadmap as needed </w:t>
            </w:r>
          </w:p>
        </w:tc>
      </w:tr>
      <w:tr w:rsidR="00703ED2" w14:paraId="65CB7174" w14:textId="77777777" w:rsidTr="00703ED2">
        <w:tc>
          <w:tcPr>
            <w:tcW w:w="0" w:type="auto"/>
          </w:tcPr>
          <w:p w14:paraId="3630D2A7" w14:textId="77777777" w:rsidR="00703ED2" w:rsidRDefault="00703ED2" w:rsidP="00703ED2">
            <w:r>
              <w:t>FY19</w:t>
            </w:r>
          </w:p>
        </w:tc>
        <w:tc>
          <w:tcPr>
            <w:tcW w:w="0" w:type="auto"/>
            <w:gridSpan w:val="2"/>
          </w:tcPr>
          <w:p w14:paraId="44B331F9" w14:textId="3B58E234" w:rsidR="009A7DE4" w:rsidRDefault="009A7DE4" w:rsidP="009A7DE4">
            <w:pPr>
              <w:pStyle w:val="ListParagraph"/>
              <w:numPr>
                <w:ilvl w:val="0"/>
                <w:numId w:val="57"/>
              </w:numPr>
              <w:ind w:right="122"/>
            </w:pPr>
            <w:r>
              <w:t>Continue to improve and achieve elevated target performance levels as per roadmap</w:t>
            </w:r>
          </w:p>
          <w:p w14:paraId="0E1DF46D" w14:textId="7B664369" w:rsidR="00703ED2" w:rsidRDefault="009A7DE4" w:rsidP="009A7DE4">
            <w:pPr>
              <w:pStyle w:val="ListParagraph"/>
              <w:numPr>
                <w:ilvl w:val="0"/>
                <w:numId w:val="57"/>
              </w:numPr>
              <w:ind w:right="122"/>
            </w:pPr>
            <w:r>
              <w:t xml:space="preserve">Modify roadmap as needed </w:t>
            </w:r>
          </w:p>
          <w:p w14:paraId="5ACF826D" w14:textId="2A710E7E" w:rsidR="002D2560" w:rsidRDefault="002D2560" w:rsidP="009A7DE4">
            <w:pPr>
              <w:pStyle w:val="ListParagraph"/>
              <w:numPr>
                <w:ilvl w:val="0"/>
                <w:numId w:val="57"/>
              </w:numPr>
              <w:ind w:right="122"/>
            </w:pPr>
            <w:r>
              <w:t>Initiate strategic planning process</w:t>
            </w:r>
          </w:p>
        </w:tc>
      </w:tr>
      <w:tr w:rsidR="00703ED2" w14:paraId="3E0B779E" w14:textId="77777777" w:rsidTr="00703ED2">
        <w:tc>
          <w:tcPr>
            <w:tcW w:w="0" w:type="auto"/>
          </w:tcPr>
          <w:p w14:paraId="48CC5185" w14:textId="77777777" w:rsidR="00703ED2" w:rsidRDefault="00703ED2" w:rsidP="00703ED2">
            <w:r>
              <w:t>FY20</w:t>
            </w:r>
          </w:p>
        </w:tc>
        <w:tc>
          <w:tcPr>
            <w:tcW w:w="0" w:type="auto"/>
            <w:gridSpan w:val="2"/>
          </w:tcPr>
          <w:p w14:paraId="3ADC7BCB" w14:textId="5BEABC55" w:rsidR="009A7DE4" w:rsidRDefault="009A7DE4" w:rsidP="009A7DE4">
            <w:pPr>
              <w:pStyle w:val="ListParagraph"/>
              <w:numPr>
                <w:ilvl w:val="0"/>
                <w:numId w:val="58"/>
              </w:numPr>
              <w:ind w:right="122"/>
            </w:pPr>
            <w:r>
              <w:t>Complete roadmap as planned</w:t>
            </w:r>
          </w:p>
          <w:p w14:paraId="4E45CA32" w14:textId="77777777" w:rsidR="00703ED2" w:rsidRDefault="009A7DE4" w:rsidP="009A7DE4">
            <w:pPr>
              <w:pStyle w:val="ListParagraph"/>
              <w:numPr>
                <w:ilvl w:val="0"/>
                <w:numId w:val="58"/>
              </w:numPr>
              <w:ind w:right="122"/>
            </w:pPr>
            <w:r>
              <w:t>Reassess and plan for future years</w:t>
            </w:r>
          </w:p>
          <w:p w14:paraId="45BB507C" w14:textId="666AB282" w:rsidR="002D2560" w:rsidRDefault="002D2560" w:rsidP="009A7DE4">
            <w:pPr>
              <w:pStyle w:val="ListParagraph"/>
              <w:numPr>
                <w:ilvl w:val="0"/>
                <w:numId w:val="58"/>
              </w:numPr>
              <w:ind w:right="122"/>
            </w:pPr>
            <w:r>
              <w:t>Conclude strategic planning process and develop Five-Year Operating Plan</w:t>
            </w:r>
          </w:p>
        </w:tc>
      </w:tr>
    </w:tbl>
    <w:p w14:paraId="00B6AA5F" w14:textId="77777777" w:rsidR="00703ED2" w:rsidRDefault="00703ED2" w:rsidP="00BD6A13">
      <w:pPr>
        <w:pStyle w:val="Heading2"/>
        <w:ind w:right="480"/>
      </w:pPr>
      <w:r>
        <w:lastRenderedPageBreak/>
        <w:t xml:space="preserve">Strategic Objective </w:t>
      </w:r>
      <w:r w:rsidR="00BD6A13">
        <w:t>3</w:t>
      </w:r>
      <w:r>
        <w:t xml:space="preserve"> – </w:t>
      </w:r>
      <w:r w:rsidR="00BD6A13" w:rsidRPr="00BD6A13">
        <w:t>Advance organizational, technological and operational excellence</w:t>
      </w:r>
    </w:p>
    <w:p w14:paraId="7AB2A03A" w14:textId="77777777" w:rsidR="00703ED2" w:rsidRDefault="00703ED2" w:rsidP="00BD6A13">
      <w:pPr>
        <w:pStyle w:val="Heading3"/>
        <w:ind w:right="480"/>
      </w:pPr>
      <w:r>
        <w:t xml:space="preserve">Strategic Goal </w:t>
      </w:r>
      <w:r w:rsidR="00BD6A13">
        <w:t>3</w:t>
      </w:r>
      <w:r>
        <w:t>.</w:t>
      </w:r>
      <w:r w:rsidR="00BD6A13">
        <w:t>2</w:t>
      </w:r>
      <w:r>
        <w:t xml:space="preserve"> </w:t>
      </w:r>
      <w:r w:rsidR="00BD6A13" w:rsidRPr="00BD6A13">
        <w:t>Ensure structured coordination of ICANN’s technical resources</w:t>
      </w:r>
    </w:p>
    <w:p w14:paraId="31B9C73C" w14:textId="77777777" w:rsidR="00703ED2" w:rsidRDefault="00703ED2" w:rsidP="00703ED2">
      <w:pPr>
        <w:pStyle w:val="Heading4"/>
        <w:tabs>
          <w:tab w:val="left" w:pos="2922"/>
        </w:tabs>
        <w:ind w:right="2240"/>
      </w:pPr>
      <w:r>
        <w:t>Portfolios</w:t>
      </w:r>
    </w:p>
    <w:p w14:paraId="39F2C744" w14:textId="5747E1BE" w:rsidR="00CC1E56" w:rsidRDefault="00CC1E56" w:rsidP="00CC1E56">
      <w:pPr>
        <w:pStyle w:val="ListParagraph"/>
        <w:numPr>
          <w:ilvl w:val="0"/>
          <w:numId w:val="59"/>
        </w:numPr>
        <w:ind w:right="2240"/>
      </w:pPr>
      <w:r>
        <w:t xml:space="preserve">Cybersecurity Hardening and Control </w:t>
      </w:r>
    </w:p>
    <w:p w14:paraId="231BF080" w14:textId="4397EA48" w:rsidR="00CC1E56" w:rsidRDefault="00CC1E56" w:rsidP="00CC1E56">
      <w:pPr>
        <w:pStyle w:val="ListParagraph"/>
        <w:numPr>
          <w:ilvl w:val="0"/>
          <w:numId w:val="59"/>
        </w:numPr>
        <w:ind w:right="2240"/>
      </w:pPr>
      <w:r>
        <w:t>IT Infrastructure and Service Scaling</w:t>
      </w:r>
    </w:p>
    <w:p w14:paraId="521A73F2" w14:textId="1E4BB3F0" w:rsidR="00B41D6E" w:rsidRDefault="00B41D6E" w:rsidP="00B41D6E">
      <w:pPr>
        <w:pStyle w:val="ListParagraph"/>
        <w:numPr>
          <w:ilvl w:val="0"/>
          <w:numId w:val="59"/>
        </w:numPr>
        <w:ind w:right="2240"/>
      </w:pPr>
      <w:r w:rsidRPr="00B41D6E">
        <w:t>Root Systems Operations</w:t>
      </w:r>
    </w:p>
    <w:p w14:paraId="49AF23D9" w14:textId="77777777" w:rsidR="00703ED2" w:rsidRDefault="00703ED2" w:rsidP="00703ED2">
      <w:pPr>
        <w:pStyle w:val="Heading4"/>
        <w:tabs>
          <w:tab w:val="left" w:pos="2922"/>
        </w:tabs>
        <w:ind w:right="2240"/>
      </w:pPr>
      <w:r>
        <w:t>Key Performance Indicators (metrics)</w:t>
      </w:r>
    </w:p>
    <w:p w14:paraId="7D817B8A" w14:textId="3603A65F" w:rsidR="00703ED2" w:rsidRDefault="003105C4" w:rsidP="003105C4">
      <w:pPr>
        <w:pStyle w:val="ListParagraph"/>
        <w:numPr>
          <w:ilvl w:val="0"/>
          <w:numId w:val="5"/>
        </w:numPr>
        <w:ind w:right="2240"/>
      </w:pPr>
      <w:r w:rsidRPr="003105C4">
        <w:t>% of global IT infrastructure uptime (scaling from 99.9% in FY 2016 to 99.999 % in 2020 for top tier services)</w:t>
      </w:r>
    </w:p>
    <w:p w14:paraId="2A5EE278" w14:textId="77777777" w:rsidR="00703ED2" w:rsidRDefault="00703ED2" w:rsidP="00703ED2">
      <w:pPr>
        <w:pStyle w:val="Heading4"/>
        <w:tabs>
          <w:tab w:val="left" w:pos="2922"/>
        </w:tabs>
        <w:ind w:right="2240"/>
      </w:pPr>
      <w:r>
        <w:t>Phasing</w:t>
      </w:r>
    </w:p>
    <w:tbl>
      <w:tblPr>
        <w:tblStyle w:val="TableGrid"/>
        <w:tblW w:w="0" w:type="auto"/>
        <w:tblLook w:val="04A0" w:firstRow="1" w:lastRow="0" w:firstColumn="1" w:lastColumn="0" w:noHBand="0" w:noVBand="1"/>
      </w:tblPr>
      <w:tblGrid>
        <w:gridCol w:w="646"/>
        <w:gridCol w:w="5487"/>
        <w:gridCol w:w="5857"/>
      </w:tblGrid>
      <w:tr w:rsidR="00703ED2" w14:paraId="6629FC54" w14:textId="77777777" w:rsidTr="00703ED2">
        <w:tc>
          <w:tcPr>
            <w:tcW w:w="0" w:type="auto"/>
          </w:tcPr>
          <w:p w14:paraId="1522D3B6" w14:textId="77777777" w:rsidR="00703ED2" w:rsidRDefault="00703ED2" w:rsidP="00703ED2">
            <w:r>
              <w:t>FY16</w:t>
            </w:r>
          </w:p>
        </w:tc>
        <w:tc>
          <w:tcPr>
            <w:tcW w:w="0" w:type="auto"/>
          </w:tcPr>
          <w:p w14:paraId="7420B6D8" w14:textId="77777777" w:rsidR="00703ED2" w:rsidRPr="000A517C" w:rsidRDefault="00703ED2" w:rsidP="00703ED2">
            <w:pPr>
              <w:ind w:right="122"/>
              <w:rPr>
                <w:b/>
              </w:rPr>
            </w:pPr>
            <w:r w:rsidRPr="000A517C">
              <w:rPr>
                <w:b/>
              </w:rPr>
              <w:t>Planned</w:t>
            </w:r>
          </w:p>
          <w:p w14:paraId="1E96B30B" w14:textId="77777777" w:rsidR="003105C4" w:rsidRDefault="003105C4" w:rsidP="003105C4">
            <w:pPr>
              <w:pStyle w:val="ListParagraph"/>
              <w:numPr>
                <w:ilvl w:val="0"/>
                <w:numId w:val="61"/>
              </w:numPr>
              <w:ind w:right="122"/>
            </w:pPr>
            <w:r>
              <w:t>Develop and socialize a suite of uptime metrics for IT Services.</w:t>
            </w:r>
          </w:p>
          <w:p w14:paraId="165F7D3F" w14:textId="77777777" w:rsidR="003105C4" w:rsidRDefault="003105C4" w:rsidP="003105C4">
            <w:pPr>
              <w:pStyle w:val="ListParagraph"/>
              <w:numPr>
                <w:ilvl w:val="0"/>
                <w:numId w:val="61"/>
              </w:numPr>
              <w:ind w:right="122"/>
            </w:pPr>
            <w:r>
              <w:t>Define, divide and socialize IT services into a three-tier classification.</w:t>
            </w:r>
          </w:p>
          <w:p w14:paraId="6854A1F7" w14:textId="77777777" w:rsidR="003105C4" w:rsidRDefault="003105C4" w:rsidP="003105C4">
            <w:pPr>
              <w:pStyle w:val="ListParagraph"/>
              <w:numPr>
                <w:ilvl w:val="0"/>
                <w:numId w:val="61"/>
              </w:numPr>
              <w:ind w:right="122"/>
            </w:pPr>
            <w:r>
              <w:t>Define, socialize and adopt a baseline Lean Process Capability metric for IANA functions.</w:t>
            </w:r>
          </w:p>
          <w:p w14:paraId="11D676E5" w14:textId="77777777" w:rsidR="003105C4" w:rsidRDefault="003105C4" w:rsidP="003105C4">
            <w:pPr>
              <w:pStyle w:val="ListParagraph"/>
              <w:numPr>
                <w:ilvl w:val="0"/>
                <w:numId w:val="61"/>
              </w:numPr>
              <w:ind w:right="122"/>
            </w:pPr>
            <w:r>
              <w:t>Measure and record a baseline for the IANA functions.</w:t>
            </w:r>
          </w:p>
          <w:p w14:paraId="531BB5D2" w14:textId="58E5CE2D" w:rsidR="00703ED2" w:rsidRDefault="003105C4" w:rsidP="003105C4">
            <w:pPr>
              <w:pStyle w:val="ListParagraph"/>
              <w:numPr>
                <w:ilvl w:val="0"/>
                <w:numId w:val="61"/>
              </w:numPr>
              <w:ind w:right="122"/>
            </w:pPr>
            <w:r>
              <w:t>Define, develop and socialize a metric for on-time, on-budget IT projects delivery</w:t>
            </w:r>
            <w:r w:rsidR="00703ED2" w:rsidRPr="00E56494">
              <w:t xml:space="preserve">. </w:t>
            </w:r>
          </w:p>
        </w:tc>
        <w:tc>
          <w:tcPr>
            <w:tcW w:w="0" w:type="auto"/>
          </w:tcPr>
          <w:p w14:paraId="691B0AA9" w14:textId="7C590469" w:rsidR="00703ED2" w:rsidRDefault="00F6174A" w:rsidP="00703ED2">
            <w:pPr>
              <w:rPr>
                <w:b/>
              </w:rPr>
            </w:pPr>
            <w:r>
              <w:rPr>
                <w:b/>
              </w:rPr>
              <w:t>Intended Status at the end of FY16</w:t>
            </w:r>
          </w:p>
          <w:p w14:paraId="1355838B" w14:textId="7F41D13C" w:rsidR="00F71E28" w:rsidRDefault="00F71E28" w:rsidP="00F71E28">
            <w:pPr>
              <w:pStyle w:val="ListParagraph"/>
              <w:numPr>
                <w:ilvl w:val="0"/>
                <w:numId w:val="62"/>
              </w:numPr>
              <w:ind w:right="122"/>
            </w:pPr>
            <w:r w:rsidRPr="00F71E28">
              <w:t xml:space="preserve">Metrics for all areas of IT have been developed and socialized internally </w:t>
            </w:r>
          </w:p>
          <w:p w14:paraId="2692D281" w14:textId="13994299" w:rsidR="00F71E28" w:rsidRDefault="00F71E28" w:rsidP="00F71E28">
            <w:pPr>
              <w:pStyle w:val="ListParagraph"/>
              <w:numPr>
                <w:ilvl w:val="0"/>
                <w:numId w:val="62"/>
              </w:numPr>
              <w:ind w:right="122"/>
            </w:pPr>
            <w:r w:rsidRPr="00F71E28">
              <w:t xml:space="preserve">All IT services were classified and this has been socialized </w:t>
            </w:r>
          </w:p>
          <w:p w14:paraId="3A52DA4F" w14:textId="799CA1CC" w:rsidR="00F71E28" w:rsidRDefault="00F71E28" w:rsidP="00F71E28">
            <w:pPr>
              <w:pStyle w:val="ListParagraph"/>
              <w:numPr>
                <w:ilvl w:val="0"/>
                <w:numId w:val="62"/>
              </w:numPr>
              <w:ind w:right="122"/>
            </w:pPr>
            <w:r w:rsidRPr="00F71E28">
              <w:t xml:space="preserve">The process capabilities were documented and reviewed </w:t>
            </w:r>
          </w:p>
          <w:p w14:paraId="3C3A2CB7" w14:textId="08F8147C" w:rsidR="00F71E28" w:rsidRDefault="00F71E28" w:rsidP="00F71E28">
            <w:pPr>
              <w:pStyle w:val="ListParagraph"/>
              <w:numPr>
                <w:ilvl w:val="0"/>
                <w:numId w:val="62"/>
              </w:numPr>
              <w:ind w:right="122"/>
            </w:pPr>
            <w:r w:rsidRPr="00F71E28">
              <w:t xml:space="preserve">A baseline for availability was established </w:t>
            </w:r>
          </w:p>
          <w:p w14:paraId="16C03124" w14:textId="303698D0" w:rsidR="00703ED2" w:rsidRPr="000A517C" w:rsidRDefault="00F71E28" w:rsidP="002211F0">
            <w:pPr>
              <w:pStyle w:val="ListParagraph"/>
              <w:numPr>
                <w:ilvl w:val="0"/>
                <w:numId w:val="62"/>
              </w:numPr>
              <w:ind w:right="122"/>
            </w:pPr>
            <w:r w:rsidRPr="00F71E28">
              <w:t>A project delivery metric has been developed and socialized. This is published monthly internally</w:t>
            </w:r>
          </w:p>
        </w:tc>
      </w:tr>
      <w:tr w:rsidR="00703ED2" w14:paraId="0BA779C0" w14:textId="77777777" w:rsidTr="00703ED2">
        <w:tc>
          <w:tcPr>
            <w:tcW w:w="0" w:type="auto"/>
          </w:tcPr>
          <w:p w14:paraId="73C222F1" w14:textId="77777777" w:rsidR="00703ED2" w:rsidRDefault="00703ED2" w:rsidP="00703ED2">
            <w:r>
              <w:t>FY17</w:t>
            </w:r>
          </w:p>
        </w:tc>
        <w:tc>
          <w:tcPr>
            <w:tcW w:w="0" w:type="auto"/>
            <w:gridSpan w:val="2"/>
          </w:tcPr>
          <w:p w14:paraId="51EEABBE" w14:textId="39912D25" w:rsidR="003105C4" w:rsidRDefault="003105C4" w:rsidP="003105C4">
            <w:pPr>
              <w:pStyle w:val="ListParagraph"/>
              <w:numPr>
                <w:ilvl w:val="0"/>
                <w:numId w:val="63"/>
              </w:numPr>
              <w:ind w:right="122"/>
            </w:pPr>
            <w:r>
              <w:t>Measure and record a baseline for IT Services uptime by tier</w:t>
            </w:r>
          </w:p>
          <w:p w14:paraId="4C3F89C4" w14:textId="1230EA9D" w:rsidR="003105C4" w:rsidRDefault="00F71E28" w:rsidP="00F71E28">
            <w:pPr>
              <w:pStyle w:val="ListParagraph"/>
              <w:numPr>
                <w:ilvl w:val="0"/>
                <w:numId w:val="63"/>
              </w:numPr>
              <w:ind w:right="122"/>
            </w:pPr>
            <w:r w:rsidRPr="00F71E28">
              <w:t xml:space="preserve">Reflective of </w:t>
            </w:r>
            <w:r w:rsidR="00F568B7">
              <w:t>P</w:t>
            </w:r>
            <w:r w:rsidRPr="00F71E28">
              <w:t>ost-</w:t>
            </w:r>
            <w:r w:rsidR="00F568B7">
              <w:t>T</w:t>
            </w:r>
            <w:r w:rsidRPr="00F71E28">
              <w:t>ransition IANA, measure and record a new baseline of capabilities and costs for IANA functions</w:t>
            </w:r>
            <w:r w:rsidR="00385204">
              <w:t xml:space="preserve"> </w:t>
            </w:r>
            <w:r w:rsidR="00E1060B">
              <w:t>y</w:t>
            </w:r>
            <w:r w:rsidR="00577B82">
              <w:t xml:space="preserve">ear over </w:t>
            </w:r>
            <w:r w:rsidR="00E1060B">
              <w:t>y</w:t>
            </w:r>
            <w:r w:rsidR="00577B82">
              <w:t>ear</w:t>
            </w:r>
          </w:p>
          <w:p w14:paraId="56FEE517" w14:textId="3C94F3B4" w:rsidR="00703ED2" w:rsidRDefault="003105C4" w:rsidP="003105C4">
            <w:pPr>
              <w:pStyle w:val="ListParagraph"/>
              <w:numPr>
                <w:ilvl w:val="0"/>
                <w:numId w:val="63"/>
              </w:numPr>
              <w:ind w:right="122"/>
            </w:pPr>
            <w:r>
              <w:t>Report on metric for on-time, on-budget IT projects delivery</w:t>
            </w:r>
          </w:p>
        </w:tc>
      </w:tr>
      <w:tr w:rsidR="00703ED2" w14:paraId="45C9EF8B" w14:textId="77777777" w:rsidTr="00703ED2">
        <w:tc>
          <w:tcPr>
            <w:tcW w:w="0" w:type="auto"/>
          </w:tcPr>
          <w:p w14:paraId="32F67EC9" w14:textId="77777777" w:rsidR="00703ED2" w:rsidRDefault="00703ED2" w:rsidP="00703ED2">
            <w:r>
              <w:lastRenderedPageBreak/>
              <w:t>FY18</w:t>
            </w:r>
          </w:p>
        </w:tc>
        <w:tc>
          <w:tcPr>
            <w:tcW w:w="0" w:type="auto"/>
            <w:gridSpan w:val="2"/>
          </w:tcPr>
          <w:p w14:paraId="731A4373" w14:textId="79A551B6" w:rsidR="003105C4" w:rsidRDefault="003105C4" w:rsidP="003105C4">
            <w:pPr>
              <w:pStyle w:val="ListParagraph"/>
              <w:numPr>
                <w:ilvl w:val="0"/>
                <w:numId w:val="64"/>
              </w:numPr>
              <w:ind w:right="122"/>
            </w:pPr>
            <w:r>
              <w:t>Drive IT Services uptime for Tier 1 towards 99.99% availability</w:t>
            </w:r>
          </w:p>
          <w:p w14:paraId="519A81E5" w14:textId="72D1D5DC" w:rsidR="003105C4" w:rsidRDefault="003105C4" w:rsidP="003105C4">
            <w:pPr>
              <w:pStyle w:val="ListParagraph"/>
              <w:numPr>
                <w:ilvl w:val="0"/>
                <w:numId w:val="64"/>
              </w:numPr>
              <w:ind w:right="122"/>
            </w:pPr>
            <w:r>
              <w:t xml:space="preserve">Measure and compare metric for the IANA functions against baseline for </w:t>
            </w:r>
            <w:r w:rsidR="00E1060B">
              <w:t>y</w:t>
            </w:r>
            <w:r w:rsidR="00577B82">
              <w:t xml:space="preserve">ear over </w:t>
            </w:r>
            <w:r w:rsidR="00E1060B">
              <w:t>y</w:t>
            </w:r>
            <w:r w:rsidR="00577B82">
              <w:t>ear</w:t>
            </w:r>
            <w:r>
              <w:t xml:space="preserve"> improvement</w:t>
            </w:r>
          </w:p>
          <w:p w14:paraId="5AC15440" w14:textId="77064B69" w:rsidR="00703ED2" w:rsidRDefault="003105C4" w:rsidP="00E1060B">
            <w:pPr>
              <w:pStyle w:val="ListParagraph"/>
              <w:numPr>
                <w:ilvl w:val="0"/>
                <w:numId w:val="64"/>
              </w:numPr>
              <w:ind w:right="122"/>
            </w:pPr>
            <w:r>
              <w:t xml:space="preserve">Report on metric for on-time, on-budget IT projects delivery, driving to improvement </w:t>
            </w:r>
            <w:r w:rsidR="00E1060B">
              <w:t>y</w:t>
            </w:r>
            <w:r w:rsidR="00577B82">
              <w:t xml:space="preserve">ear over </w:t>
            </w:r>
            <w:r w:rsidR="00E1060B">
              <w:t>y</w:t>
            </w:r>
            <w:r w:rsidR="00577B82">
              <w:t>ear</w:t>
            </w:r>
            <w:r>
              <w:t xml:space="preserve"> on performance</w:t>
            </w:r>
          </w:p>
        </w:tc>
      </w:tr>
      <w:tr w:rsidR="00703ED2" w14:paraId="47B6460A" w14:textId="77777777" w:rsidTr="00703ED2">
        <w:tc>
          <w:tcPr>
            <w:tcW w:w="0" w:type="auto"/>
          </w:tcPr>
          <w:p w14:paraId="6EF78E98" w14:textId="77777777" w:rsidR="00703ED2" w:rsidRDefault="00703ED2" w:rsidP="00703ED2">
            <w:r>
              <w:t>FY19</w:t>
            </w:r>
          </w:p>
        </w:tc>
        <w:tc>
          <w:tcPr>
            <w:tcW w:w="0" w:type="auto"/>
            <w:gridSpan w:val="2"/>
          </w:tcPr>
          <w:p w14:paraId="1C1FA0C5" w14:textId="4787E9F7" w:rsidR="003105C4" w:rsidRDefault="003105C4" w:rsidP="003105C4">
            <w:pPr>
              <w:pStyle w:val="ListParagraph"/>
              <w:numPr>
                <w:ilvl w:val="0"/>
                <w:numId w:val="65"/>
              </w:numPr>
              <w:ind w:right="122"/>
            </w:pPr>
            <w:r>
              <w:t>Drive IT Services uptime for Tier 1 to 99.999% availability</w:t>
            </w:r>
          </w:p>
          <w:p w14:paraId="04675F0A" w14:textId="44277515" w:rsidR="003105C4" w:rsidRDefault="003105C4" w:rsidP="003105C4">
            <w:pPr>
              <w:pStyle w:val="ListParagraph"/>
              <w:numPr>
                <w:ilvl w:val="0"/>
                <w:numId w:val="65"/>
              </w:numPr>
              <w:ind w:right="122"/>
            </w:pPr>
            <w:r>
              <w:t>Drive uptime for Tier 2 towards 99.99% availability</w:t>
            </w:r>
          </w:p>
          <w:p w14:paraId="0CB5C253" w14:textId="3FAB6730" w:rsidR="003105C4" w:rsidRDefault="003105C4" w:rsidP="003105C4">
            <w:pPr>
              <w:pStyle w:val="ListParagraph"/>
              <w:numPr>
                <w:ilvl w:val="0"/>
                <w:numId w:val="65"/>
              </w:numPr>
              <w:ind w:right="122"/>
            </w:pPr>
            <w:r>
              <w:t xml:space="preserve">Measure and compare metric for the IANA functions against baseline for </w:t>
            </w:r>
            <w:r w:rsidR="00E1060B">
              <w:t>y</w:t>
            </w:r>
            <w:r w:rsidR="00577B82">
              <w:t xml:space="preserve">ear over </w:t>
            </w:r>
            <w:r w:rsidR="00E1060B">
              <w:t>y</w:t>
            </w:r>
            <w:r w:rsidR="00577B82">
              <w:t>ear</w:t>
            </w:r>
            <w:r>
              <w:t xml:space="preserve"> improvement</w:t>
            </w:r>
          </w:p>
          <w:p w14:paraId="1C7ECE1F" w14:textId="2DA273F5" w:rsidR="00703ED2" w:rsidRDefault="003105C4" w:rsidP="00E1060B">
            <w:pPr>
              <w:pStyle w:val="ListParagraph"/>
              <w:numPr>
                <w:ilvl w:val="0"/>
                <w:numId w:val="65"/>
              </w:numPr>
              <w:ind w:right="122"/>
            </w:pPr>
            <w:r>
              <w:t xml:space="preserve">Report on metric for on-time, on-budget IT projects delivery, driving to improvement </w:t>
            </w:r>
            <w:r w:rsidR="00E1060B">
              <w:t>y</w:t>
            </w:r>
            <w:r w:rsidR="00577B82">
              <w:t xml:space="preserve">ear over </w:t>
            </w:r>
            <w:r w:rsidR="00E1060B">
              <w:t>y</w:t>
            </w:r>
            <w:r w:rsidR="00577B82">
              <w:t>ear</w:t>
            </w:r>
            <w:r>
              <w:t xml:space="preserve"> on performance</w:t>
            </w:r>
          </w:p>
        </w:tc>
      </w:tr>
      <w:tr w:rsidR="00703ED2" w14:paraId="746425C1" w14:textId="77777777" w:rsidTr="00703ED2">
        <w:tc>
          <w:tcPr>
            <w:tcW w:w="0" w:type="auto"/>
          </w:tcPr>
          <w:p w14:paraId="36A9D21D" w14:textId="77777777" w:rsidR="00703ED2" w:rsidRDefault="00703ED2" w:rsidP="00703ED2">
            <w:r>
              <w:t>FY20</w:t>
            </w:r>
          </w:p>
        </w:tc>
        <w:tc>
          <w:tcPr>
            <w:tcW w:w="0" w:type="auto"/>
            <w:gridSpan w:val="2"/>
          </w:tcPr>
          <w:p w14:paraId="1F143E19" w14:textId="4C473779" w:rsidR="003105C4" w:rsidRDefault="003105C4" w:rsidP="003105C4">
            <w:pPr>
              <w:pStyle w:val="ListParagraph"/>
              <w:numPr>
                <w:ilvl w:val="0"/>
                <w:numId w:val="66"/>
              </w:numPr>
              <w:ind w:right="122"/>
            </w:pPr>
            <w:r>
              <w:t>Maintain IT Services uptime for Tier 1 to 99.999% availability</w:t>
            </w:r>
          </w:p>
          <w:p w14:paraId="669F0299" w14:textId="63280302" w:rsidR="003105C4" w:rsidRDefault="003105C4" w:rsidP="003105C4">
            <w:pPr>
              <w:pStyle w:val="ListParagraph"/>
              <w:numPr>
                <w:ilvl w:val="0"/>
                <w:numId w:val="66"/>
              </w:numPr>
              <w:ind w:right="122"/>
            </w:pPr>
            <w:r>
              <w:t>Maintain uptime for Tier 2 to 99.99% availability or better</w:t>
            </w:r>
          </w:p>
          <w:p w14:paraId="7D33864A" w14:textId="11084CB4" w:rsidR="003105C4" w:rsidRDefault="003105C4" w:rsidP="003105C4">
            <w:pPr>
              <w:pStyle w:val="ListParagraph"/>
              <w:numPr>
                <w:ilvl w:val="0"/>
                <w:numId w:val="66"/>
              </w:numPr>
              <w:ind w:right="122"/>
            </w:pPr>
            <w:r>
              <w:t>Drive uptime for Tier 3 towards 99.9% availability or better</w:t>
            </w:r>
          </w:p>
          <w:p w14:paraId="3CB3B580" w14:textId="127F7EA3" w:rsidR="003105C4" w:rsidRDefault="003105C4" w:rsidP="003105C4">
            <w:pPr>
              <w:pStyle w:val="ListParagraph"/>
              <w:numPr>
                <w:ilvl w:val="0"/>
                <w:numId w:val="66"/>
              </w:numPr>
              <w:ind w:right="122"/>
            </w:pPr>
            <w:r>
              <w:t xml:space="preserve">Measure and compare metric for the IANA functions against baseline for </w:t>
            </w:r>
            <w:r w:rsidR="00E1060B">
              <w:t>y</w:t>
            </w:r>
            <w:r w:rsidR="00577B82">
              <w:t xml:space="preserve">ear over </w:t>
            </w:r>
            <w:r w:rsidR="00E1060B">
              <w:t>y</w:t>
            </w:r>
            <w:r w:rsidR="00577B82">
              <w:t>ear</w:t>
            </w:r>
            <w:r>
              <w:t xml:space="preserve"> improvement</w:t>
            </w:r>
          </w:p>
          <w:p w14:paraId="74BC3C59" w14:textId="402A0064" w:rsidR="00703ED2" w:rsidRDefault="003105C4" w:rsidP="00E1060B">
            <w:pPr>
              <w:pStyle w:val="ListParagraph"/>
              <w:numPr>
                <w:ilvl w:val="0"/>
                <w:numId w:val="66"/>
              </w:numPr>
              <w:ind w:right="122"/>
            </w:pPr>
            <w:r>
              <w:t xml:space="preserve">Report on metric for on-time, on-budget IT project delivery, driving to improvement </w:t>
            </w:r>
            <w:r w:rsidR="00E1060B">
              <w:t>y</w:t>
            </w:r>
            <w:r w:rsidR="00577B82">
              <w:t xml:space="preserve">ear over </w:t>
            </w:r>
            <w:r w:rsidR="00E1060B">
              <w:t>y</w:t>
            </w:r>
            <w:r w:rsidR="00577B82">
              <w:t>ear</w:t>
            </w:r>
            <w:r>
              <w:t xml:space="preserve"> on performance</w:t>
            </w:r>
          </w:p>
        </w:tc>
      </w:tr>
    </w:tbl>
    <w:p w14:paraId="41094E08" w14:textId="77777777" w:rsidR="00703ED2" w:rsidRDefault="00703ED2">
      <w:pPr>
        <w:rPr>
          <w:rFonts w:eastAsia="MS Gothic" w:cs="Times New Roman"/>
          <w:b/>
          <w:bCs/>
          <w:caps/>
          <w:szCs w:val="22"/>
        </w:rPr>
      </w:pPr>
    </w:p>
    <w:p w14:paraId="1D03588F" w14:textId="77777777" w:rsidR="00703ED2" w:rsidRDefault="00703ED2">
      <w:pPr>
        <w:rPr>
          <w:rFonts w:eastAsia="MS Gothic" w:cs="Times New Roman"/>
          <w:b/>
          <w:bCs/>
          <w:caps/>
          <w:szCs w:val="22"/>
        </w:rPr>
      </w:pPr>
      <w:r>
        <w:rPr>
          <w:rFonts w:eastAsia="MS Gothic" w:cs="Times New Roman"/>
          <w:b/>
          <w:bCs/>
          <w:caps/>
          <w:szCs w:val="22"/>
        </w:rPr>
        <w:br w:type="page"/>
      </w:r>
    </w:p>
    <w:p w14:paraId="24691CA6" w14:textId="566EA8A8" w:rsidR="00703ED2" w:rsidRDefault="00703ED2" w:rsidP="00BD6A13">
      <w:pPr>
        <w:pStyle w:val="Heading2"/>
        <w:ind w:right="480"/>
      </w:pPr>
      <w:r>
        <w:lastRenderedPageBreak/>
        <w:t xml:space="preserve">Strategic Objective </w:t>
      </w:r>
      <w:r w:rsidR="002A0A26">
        <w:t xml:space="preserve">3 </w:t>
      </w:r>
      <w:r>
        <w:t xml:space="preserve">– </w:t>
      </w:r>
      <w:r w:rsidR="00BD6A13" w:rsidRPr="00BD6A13">
        <w:t>Advance organizational, technological and operational excellence</w:t>
      </w:r>
    </w:p>
    <w:p w14:paraId="6F7CD6B5" w14:textId="77777777" w:rsidR="00703ED2" w:rsidRDefault="00703ED2" w:rsidP="00BD6A13">
      <w:pPr>
        <w:pStyle w:val="Heading3"/>
        <w:ind w:right="480"/>
      </w:pPr>
      <w:r>
        <w:t xml:space="preserve">Strategic Goal </w:t>
      </w:r>
      <w:r w:rsidR="00BD6A13">
        <w:t>3</w:t>
      </w:r>
      <w:r>
        <w:t>.</w:t>
      </w:r>
      <w:r w:rsidR="00BD6A13">
        <w:t>3</w:t>
      </w:r>
      <w:r>
        <w:t xml:space="preserve"> </w:t>
      </w:r>
      <w:r w:rsidR="00BD6A13" w:rsidRPr="00BD6A13">
        <w:t>Develop a globally diverse culture of knowledge and expertise available to ICANN’s Board, staff and stakeholders</w:t>
      </w:r>
    </w:p>
    <w:p w14:paraId="2345C5C2" w14:textId="77777777" w:rsidR="00703ED2" w:rsidRDefault="00703ED2" w:rsidP="00703ED2">
      <w:pPr>
        <w:pStyle w:val="Heading4"/>
        <w:tabs>
          <w:tab w:val="left" w:pos="2922"/>
        </w:tabs>
        <w:ind w:right="2240"/>
      </w:pPr>
      <w:r>
        <w:t>Portfolios</w:t>
      </w:r>
    </w:p>
    <w:p w14:paraId="04AF5990" w14:textId="77777777" w:rsidR="00036307" w:rsidRDefault="00036307" w:rsidP="00036307">
      <w:pPr>
        <w:pStyle w:val="ListParagraph"/>
        <w:numPr>
          <w:ilvl w:val="0"/>
          <w:numId w:val="67"/>
        </w:numPr>
        <w:ind w:right="2240"/>
      </w:pPr>
      <w:r>
        <w:t>Talent Management</w:t>
      </w:r>
    </w:p>
    <w:p w14:paraId="5C81188D" w14:textId="5A542B03" w:rsidR="00703ED2" w:rsidRDefault="00036307" w:rsidP="00036307">
      <w:pPr>
        <w:pStyle w:val="ListParagraph"/>
        <w:numPr>
          <w:ilvl w:val="0"/>
          <w:numId w:val="67"/>
        </w:numPr>
        <w:ind w:right="2240"/>
      </w:pPr>
      <w:r>
        <w:t>ICANN Technical University</w:t>
      </w:r>
    </w:p>
    <w:p w14:paraId="5F97C7E4" w14:textId="77777777" w:rsidR="00703ED2" w:rsidRDefault="00703ED2" w:rsidP="00703ED2">
      <w:pPr>
        <w:pStyle w:val="Heading4"/>
        <w:tabs>
          <w:tab w:val="left" w:pos="2922"/>
        </w:tabs>
        <w:ind w:right="2240"/>
      </w:pPr>
      <w:r>
        <w:t>Key Performance Indicators (metrics)</w:t>
      </w:r>
    </w:p>
    <w:p w14:paraId="4A0B0BC3" w14:textId="77777777" w:rsidR="00036307" w:rsidRDefault="00036307" w:rsidP="00036307">
      <w:pPr>
        <w:pStyle w:val="ListParagraph"/>
        <w:numPr>
          <w:ilvl w:val="0"/>
          <w:numId w:val="5"/>
        </w:numPr>
        <w:ind w:right="2240"/>
      </w:pPr>
      <w:r>
        <w:t>% of achievement in comparison to best practice benchmark metrics of global diverse culture, and knowledge levels of Board, staff and stakeholders</w:t>
      </w:r>
    </w:p>
    <w:p w14:paraId="0C89F20B" w14:textId="39ACFFE6" w:rsidR="00703ED2" w:rsidRDefault="00036307" w:rsidP="00036307">
      <w:pPr>
        <w:pStyle w:val="ListParagraph"/>
        <w:numPr>
          <w:ilvl w:val="0"/>
          <w:numId w:val="5"/>
        </w:numPr>
        <w:ind w:right="2240"/>
      </w:pPr>
      <w:r>
        <w:t>% of completion - actual to target implementation milestones of global development programs to advance the knowledge and expertise of staff, Board and stakeholders</w:t>
      </w:r>
    </w:p>
    <w:p w14:paraId="23175349" w14:textId="77777777" w:rsidR="00703ED2" w:rsidRDefault="00703ED2" w:rsidP="00703ED2">
      <w:pPr>
        <w:pStyle w:val="Heading4"/>
        <w:tabs>
          <w:tab w:val="left" w:pos="2922"/>
        </w:tabs>
        <w:ind w:right="2240"/>
      </w:pPr>
      <w:r>
        <w:t>Dependencies</w:t>
      </w:r>
    </w:p>
    <w:p w14:paraId="0849F4A4" w14:textId="77777777" w:rsidR="00036307" w:rsidRDefault="00036307" w:rsidP="00036307">
      <w:pPr>
        <w:pStyle w:val="ListParagraph"/>
        <w:numPr>
          <w:ilvl w:val="0"/>
          <w:numId w:val="68"/>
        </w:numPr>
        <w:ind w:right="2240"/>
      </w:pPr>
      <w:r>
        <w:t>IT system implementation roadmap enabling efficiency &amp; advancement in analytics, metric tracking/reporting/review, process improvement implementation, and mitigation assessment &amp; implementation</w:t>
      </w:r>
    </w:p>
    <w:p w14:paraId="283922CF" w14:textId="27F94284" w:rsidR="00703ED2" w:rsidRDefault="00036307" w:rsidP="00036307">
      <w:pPr>
        <w:pStyle w:val="ListParagraph"/>
        <w:numPr>
          <w:ilvl w:val="0"/>
          <w:numId w:val="68"/>
        </w:numPr>
        <w:ind w:right="2240"/>
      </w:pPr>
      <w:r>
        <w:t>Community bandwidth and focus to provide direction and feedback</w:t>
      </w:r>
    </w:p>
    <w:p w14:paraId="32F92FC0" w14:textId="77777777" w:rsidR="00703ED2" w:rsidRDefault="00703ED2" w:rsidP="00703ED2">
      <w:pPr>
        <w:pStyle w:val="Heading4"/>
        <w:tabs>
          <w:tab w:val="left" w:pos="2922"/>
        </w:tabs>
        <w:ind w:right="2240"/>
      </w:pPr>
      <w:r>
        <w:t>Phasing</w:t>
      </w:r>
    </w:p>
    <w:tbl>
      <w:tblPr>
        <w:tblStyle w:val="TableGrid"/>
        <w:tblW w:w="0" w:type="auto"/>
        <w:tblLook w:val="04A0" w:firstRow="1" w:lastRow="0" w:firstColumn="1" w:lastColumn="0" w:noHBand="0" w:noVBand="1"/>
      </w:tblPr>
      <w:tblGrid>
        <w:gridCol w:w="646"/>
        <w:gridCol w:w="4902"/>
        <w:gridCol w:w="6442"/>
      </w:tblGrid>
      <w:tr w:rsidR="00703ED2" w14:paraId="05AF14FD" w14:textId="77777777" w:rsidTr="00703ED2">
        <w:tc>
          <w:tcPr>
            <w:tcW w:w="0" w:type="auto"/>
          </w:tcPr>
          <w:p w14:paraId="1CA99658" w14:textId="77777777" w:rsidR="00703ED2" w:rsidRDefault="00703ED2" w:rsidP="00703ED2">
            <w:r>
              <w:t>FY16</w:t>
            </w:r>
          </w:p>
        </w:tc>
        <w:tc>
          <w:tcPr>
            <w:tcW w:w="0" w:type="auto"/>
          </w:tcPr>
          <w:p w14:paraId="30F96D49" w14:textId="77777777" w:rsidR="00703ED2" w:rsidRPr="000A517C" w:rsidRDefault="00703ED2" w:rsidP="00703ED2">
            <w:pPr>
              <w:ind w:right="122"/>
              <w:rPr>
                <w:b/>
              </w:rPr>
            </w:pPr>
            <w:r w:rsidRPr="000A517C">
              <w:rPr>
                <w:b/>
              </w:rPr>
              <w:t>Planned</w:t>
            </w:r>
          </w:p>
          <w:p w14:paraId="0D242084" w14:textId="77777777" w:rsidR="00036307" w:rsidRDefault="00036307" w:rsidP="00036307">
            <w:pPr>
              <w:pStyle w:val="ListParagraph"/>
              <w:numPr>
                <w:ilvl w:val="0"/>
                <w:numId w:val="69"/>
              </w:numPr>
              <w:ind w:right="122"/>
            </w:pPr>
            <w:r>
              <w:t>Build on the FY15 achievements related to this goal KSFs (outcome).</w:t>
            </w:r>
          </w:p>
          <w:p w14:paraId="3E0024A5" w14:textId="77777777" w:rsidR="00036307" w:rsidRDefault="00036307" w:rsidP="00036307">
            <w:pPr>
              <w:pStyle w:val="ListParagraph"/>
              <w:numPr>
                <w:ilvl w:val="0"/>
                <w:numId w:val="69"/>
              </w:numPr>
              <w:ind w:right="122"/>
            </w:pPr>
            <w:r>
              <w:t xml:space="preserve">Complete first internal European Foundation for Quality Management (EFQM) radar evaluation &amp; assessment of key areas of </w:t>
            </w:r>
            <w:r>
              <w:lastRenderedPageBreak/>
              <w:t>focus, identify gaps and developed mitigation/ improvement roadmap.</w:t>
            </w:r>
          </w:p>
          <w:p w14:paraId="6416941B" w14:textId="268AACBA" w:rsidR="00703ED2" w:rsidRDefault="00036307" w:rsidP="00036307">
            <w:pPr>
              <w:pStyle w:val="ListParagraph"/>
              <w:numPr>
                <w:ilvl w:val="0"/>
                <w:numId w:val="69"/>
              </w:numPr>
              <w:ind w:right="122"/>
            </w:pPr>
            <w:r>
              <w:t>Identify benchmark organizations and derive key benchmarking metrics</w:t>
            </w:r>
          </w:p>
        </w:tc>
        <w:tc>
          <w:tcPr>
            <w:tcW w:w="0" w:type="auto"/>
          </w:tcPr>
          <w:p w14:paraId="513CB2F0" w14:textId="7E3E864C" w:rsidR="00703ED2" w:rsidRDefault="00F6174A" w:rsidP="00703ED2">
            <w:pPr>
              <w:rPr>
                <w:b/>
              </w:rPr>
            </w:pPr>
            <w:r>
              <w:rPr>
                <w:b/>
              </w:rPr>
              <w:lastRenderedPageBreak/>
              <w:t>Intended Status at the end of FY16</w:t>
            </w:r>
          </w:p>
          <w:p w14:paraId="4148CEEC" w14:textId="2E5B7A9C" w:rsidR="004874DB" w:rsidRDefault="004874DB" w:rsidP="004874DB">
            <w:pPr>
              <w:pStyle w:val="ListParagraph"/>
              <w:numPr>
                <w:ilvl w:val="0"/>
                <w:numId w:val="70"/>
              </w:numPr>
              <w:ind w:right="122"/>
            </w:pPr>
            <w:r>
              <w:t xml:space="preserve">Board Operations continues to improve </w:t>
            </w:r>
            <w:r w:rsidR="00385204">
              <w:t xml:space="preserve">the </w:t>
            </w:r>
            <w:r>
              <w:t>Board</w:t>
            </w:r>
            <w:r w:rsidR="00385204">
              <w:t>’s</w:t>
            </w:r>
            <w:r>
              <w:t xml:space="preserve"> training program and is on track with plan and Chairman’s direction</w:t>
            </w:r>
          </w:p>
          <w:p w14:paraId="213703E9" w14:textId="47E507A6" w:rsidR="004874DB" w:rsidRDefault="004874DB" w:rsidP="004874DB">
            <w:pPr>
              <w:pStyle w:val="ListParagraph"/>
              <w:numPr>
                <w:ilvl w:val="0"/>
                <w:numId w:val="70"/>
              </w:numPr>
              <w:ind w:right="122"/>
            </w:pPr>
            <w:r>
              <w:t>On target with staff talent management roadmap implementation</w:t>
            </w:r>
            <w:r w:rsidR="00577B82">
              <w:t>.</w:t>
            </w:r>
            <w:r>
              <w:t xml:space="preserve"> </w:t>
            </w:r>
            <w:r w:rsidR="00577B82">
              <w:t xml:space="preserve">This includes </w:t>
            </w:r>
            <w:r>
              <w:t xml:space="preserve">the revamp of </w:t>
            </w:r>
            <w:r w:rsidR="00577B82">
              <w:t xml:space="preserve">the </w:t>
            </w:r>
            <w:r>
              <w:t xml:space="preserve">new hire orientation program, continuous improvement of staff communication, elevating quality of management </w:t>
            </w:r>
            <w:r>
              <w:lastRenderedPageBreak/>
              <w:t>development and training, and the development of succession plan</w:t>
            </w:r>
          </w:p>
          <w:p w14:paraId="22AA98A7" w14:textId="38633E67" w:rsidR="00703ED2" w:rsidRPr="000A517C" w:rsidRDefault="004874DB" w:rsidP="002211F0">
            <w:pPr>
              <w:pStyle w:val="ListParagraph"/>
              <w:numPr>
                <w:ilvl w:val="0"/>
                <w:numId w:val="70"/>
              </w:numPr>
              <w:ind w:right="122"/>
            </w:pPr>
            <w:r>
              <w:t>Developed and implementing stakeholder internship program, programs to increase stakeholder participation and collaboration, and educational programs and academic outreach to the community</w:t>
            </w:r>
          </w:p>
        </w:tc>
      </w:tr>
      <w:tr w:rsidR="00703ED2" w14:paraId="00DC147E" w14:textId="77777777" w:rsidTr="00703ED2">
        <w:tc>
          <w:tcPr>
            <w:tcW w:w="0" w:type="auto"/>
          </w:tcPr>
          <w:p w14:paraId="28C4EAFA" w14:textId="77777777" w:rsidR="00703ED2" w:rsidRDefault="00703ED2" w:rsidP="00703ED2">
            <w:r>
              <w:lastRenderedPageBreak/>
              <w:t>FY17</w:t>
            </w:r>
          </w:p>
        </w:tc>
        <w:tc>
          <w:tcPr>
            <w:tcW w:w="0" w:type="auto"/>
            <w:gridSpan w:val="2"/>
          </w:tcPr>
          <w:p w14:paraId="31331F55" w14:textId="77777777" w:rsidR="00700E71" w:rsidRDefault="00700E71" w:rsidP="00700E71">
            <w:pPr>
              <w:pStyle w:val="ListParagraph"/>
              <w:numPr>
                <w:ilvl w:val="0"/>
                <w:numId w:val="71"/>
              </w:numPr>
              <w:ind w:right="122"/>
            </w:pPr>
            <w:r>
              <w:t>Develop and perform regular reporting of performance metrics against key benchmark metrics.</w:t>
            </w:r>
          </w:p>
          <w:p w14:paraId="6DE18C9B" w14:textId="04D3316A" w:rsidR="00703ED2" w:rsidRDefault="00700E71" w:rsidP="00700E71">
            <w:pPr>
              <w:pStyle w:val="ListParagraph"/>
              <w:numPr>
                <w:ilvl w:val="0"/>
                <w:numId w:val="71"/>
              </w:numPr>
              <w:ind w:right="122"/>
            </w:pPr>
            <w:r>
              <w:t>Identify gaps and implement mitigation</w:t>
            </w:r>
          </w:p>
        </w:tc>
      </w:tr>
      <w:tr w:rsidR="00703ED2" w14:paraId="09B3E9E0" w14:textId="77777777" w:rsidTr="00703ED2">
        <w:tc>
          <w:tcPr>
            <w:tcW w:w="0" w:type="auto"/>
          </w:tcPr>
          <w:p w14:paraId="160AD4C2" w14:textId="77777777" w:rsidR="00703ED2" w:rsidRDefault="00703ED2" w:rsidP="00703ED2">
            <w:r>
              <w:t>FY18</w:t>
            </w:r>
          </w:p>
        </w:tc>
        <w:tc>
          <w:tcPr>
            <w:tcW w:w="0" w:type="auto"/>
            <w:gridSpan w:val="2"/>
          </w:tcPr>
          <w:p w14:paraId="345C4734" w14:textId="2FD43123" w:rsidR="00700E71" w:rsidRDefault="00700E71" w:rsidP="00700E71">
            <w:pPr>
              <w:pStyle w:val="ListParagraph"/>
              <w:numPr>
                <w:ilvl w:val="0"/>
                <w:numId w:val="72"/>
              </w:numPr>
              <w:ind w:right="122"/>
            </w:pPr>
            <w:r>
              <w:t>Identify gaps and continue</w:t>
            </w:r>
            <w:r w:rsidR="00166E2D">
              <w:t xml:space="preserve"> to</w:t>
            </w:r>
            <w:r>
              <w:t xml:space="preserve"> improve</w:t>
            </w:r>
          </w:p>
          <w:p w14:paraId="532453A1" w14:textId="319BF0A7" w:rsidR="00700E71" w:rsidRDefault="00700E71" w:rsidP="00700E71">
            <w:pPr>
              <w:pStyle w:val="ListParagraph"/>
              <w:numPr>
                <w:ilvl w:val="0"/>
                <w:numId w:val="72"/>
              </w:numPr>
              <w:ind w:right="122"/>
            </w:pPr>
            <w:r>
              <w:t xml:space="preserve">Advance on </w:t>
            </w:r>
            <w:r w:rsidR="00577B82">
              <w:t>applying</w:t>
            </w:r>
            <w:r>
              <w:t xml:space="preserve"> systems to refine measurements </w:t>
            </w:r>
          </w:p>
          <w:p w14:paraId="24FC9A30" w14:textId="7AF2BB48" w:rsidR="00AF018C" w:rsidRDefault="00700E71" w:rsidP="00700E71">
            <w:pPr>
              <w:pStyle w:val="ListParagraph"/>
              <w:numPr>
                <w:ilvl w:val="0"/>
                <w:numId w:val="72"/>
              </w:numPr>
              <w:ind w:right="122"/>
            </w:pPr>
            <w:r>
              <w:t>Collaborate with stakeholders on progress evaluation and improvements</w:t>
            </w:r>
            <w:r w:rsidDel="00700E71">
              <w:t xml:space="preserve"> </w:t>
            </w:r>
          </w:p>
        </w:tc>
      </w:tr>
      <w:tr w:rsidR="00703ED2" w14:paraId="36D3C218" w14:textId="77777777" w:rsidTr="00703ED2">
        <w:tc>
          <w:tcPr>
            <w:tcW w:w="0" w:type="auto"/>
          </w:tcPr>
          <w:p w14:paraId="561FDFF6" w14:textId="77777777" w:rsidR="00703ED2" w:rsidRDefault="00703ED2" w:rsidP="00703ED2">
            <w:r>
              <w:t>FY19</w:t>
            </w:r>
          </w:p>
        </w:tc>
        <w:tc>
          <w:tcPr>
            <w:tcW w:w="0" w:type="auto"/>
            <w:gridSpan w:val="2"/>
          </w:tcPr>
          <w:p w14:paraId="63E08178" w14:textId="7799810D" w:rsidR="00703ED2" w:rsidRDefault="00700E71" w:rsidP="00700E71">
            <w:pPr>
              <w:pStyle w:val="ListParagraph"/>
              <w:numPr>
                <w:ilvl w:val="0"/>
                <w:numId w:val="73"/>
              </w:numPr>
              <w:ind w:right="122"/>
            </w:pPr>
            <w:r>
              <w:t>Continue evaluation against best practice and advance</w:t>
            </w:r>
          </w:p>
        </w:tc>
      </w:tr>
      <w:tr w:rsidR="00703ED2" w14:paraId="66A9382E" w14:textId="77777777" w:rsidTr="00703ED2">
        <w:tc>
          <w:tcPr>
            <w:tcW w:w="0" w:type="auto"/>
          </w:tcPr>
          <w:p w14:paraId="74C9E2F7" w14:textId="77777777" w:rsidR="00703ED2" w:rsidRDefault="00703ED2" w:rsidP="00703ED2">
            <w:r>
              <w:t>FY20</w:t>
            </w:r>
          </w:p>
        </w:tc>
        <w:tc>
          <w:tcPr>
            <w:tcW w:w="0" w:type="auto"/>
            <w:gridSpan w:val="2"/>
          </w:tcPr>
          <w:p w14:paraId="4280EA4C" w14:textId="2D8C17B5" w:rsidR="00703ED2" w:rsidRDefault="00700E71" w:rsidP="00700E71">
            <w:pPr>
              <w:pStyle w:val="ListParagraph"/>
              <w:numPr>
                <w:ilvl w:val="0"/>
                <w:numId w:val="74"/>
              </w:numPr>
              <w:ind w:right="122"/>
            </w:pPr>
            <w:r w:rsidRPr="00700E71">
              <w:t>Continue evaluation against best practice and advance</w:t>
            </w:r>
          </w:p>
        </w:tc>
      </w:tr>
    </w:tbl>
    <w:p w14:paraId="04DD2AA2" w14:textId="77777777" w:rsidR="00703ED2" w:rsidRDefault="00703ED2">
      <w:pPr>
        <w:rPr>
          <w:rFonts w:eastAsia="MS Gothic" w:cs="Times New Roman"/>
          <w:b/>
          <w:bCs/>
          <w:caps/>
          <w:szCs w:val="22"/>
        </w:rPr>
      </w:pPr>
    </w:p>
    <w:p w14:paraId="33B94E3C" w14:textId="77777777" w:rsidR="00703ED2" w:rsidRDefault="00703ED2">
      <w:pPr>
        <w:rPr>
          <w:rFonts w:eastAsia="MS Gothic" w:cs="Times New Roman"/>
          <w:b/>
          <w:bCs/>
          <w:caps/>
          <w:szCs w:val="22"/>
        </w:rPr>
      </w:pPr>
      <w:r>
        <w:rPr>
          <w:rFonts w:eastAsia="MS Gothic" w:cs="Times New Roman"/>
          <w:b/>
          <w:bCs/>
          <w:caps/>
          <w:szCs w:val="22"/>
        </w:rPr>
        <w:br w:type="page"/>
      </w:r>
    </w:p>
    <w:p w14:paraId="66FB3547" w14:textId="77777777" w:rsidR="00703ED2" w:rsidRDefault="00703ED2" w:rsidP="00887D0B">
      <w:pPr>
        <w:pStyle w:val="Heading2"/>
        <w:ind w:right="480"/>
      </w:pPr>
      <w:r>
        <w:lastRenderedPageBreak/>
        <w:t xml:space="preserve">Strategic Objective </w:t>
      </w:r>
      <w:r w:rsidR="00887D0B">
        <w:t>4</w:t>
      </w:r>
      <w:r>
        <w:t xml:space="preserve"> – </w:t>
      </w:r>
      <w:r w:rsidR="00887D0B" w:rsidRPr="00887D0B">
        <w:t>Promote ICANN’s role and multistakeholder approach</w:t>
      </w:r>
    </w:p>
    <w:p w14:paraId="4E37CAB2" w14:textId="77777777" w:rsidR="00703ED2" w:rsidRDefault="00703ED2" w:rsidP="00887D0B">
      <w:pPr>
        <w:pStyle w:val="Heading3"/>
        <w:ind w:right="480"/>
      </w:pPr>
      <w:r>
        <w:t xml:space="preserve">Strategic Goal </w:t>
      </w:r>
      <w:r w:rsidR="00887D0B">
        <w:t>4</w:t>
      </w:r>
      <w:r>
        <w:t xml:space="preserve">.1 </w:t>
      </w:r>
      <w:r w:rsidR="00887D0B">
        <w:t>Encourage engagement with the existing Internet governance ecosystem at national, regional and global levels</w:t>
      </w:r>
    </w:p>
    <w:p w14:paraId="4D67E9B4" w14:textId="77777777" w:rsidR="00703ED2" w:rsidRDefault="00703ED2" w:rsidP="00703ED2">
      <w:pPr>
        <w:pStyle w:val="Heading4"/>
        <w:tabs>
          <w:tab w:val="left" w:pos="2922"/>
        </w:tabs>
        <w:ind w:right="2240"/>
      </w:pPr>
      <w:r>
        <w:t>Portfolios</w:t>
      </w:r>
    </w:p>
    <w:p w14:paraId="369111AF" w14:textId="77777777" w:rsidR="00C3647D" w:rsidRDefault="00C3647D" w:rsidP="00C3647D">
      <w:pPr>
        <w:pStyle w:val="ListParagraph"/>
        <w:numPr>
          <w:ilvl w:val="0"/>
          <w:numId w:val="75"/>
        </w:numPr>
        <w:ind w:right="2240"/>
      </w:pPr>
      <w:r>
        <w:t>Coordination of ICANN Participation in Internet Governance (IG)</w:t>
      </w:r>
    </w:p>
    <w:p w14:paraId="69F1915D" w14:textId="77777777" w:rsidR="00703ED2" w:rsidRDefault="00703ED2" w:rsidP="00703ED2">
      <w:pPr>
        <w:pStyle w:val="Heading4"/>
        <w:tabs>
          <w:tab w:val="left" w:pos="2922"/>
        </w:tabs>
        <w:ind w:right="2240"/>
      </w:pPr>
      <w:r>
        <w:t>Key Performance Indicators (metrics)</w:t>
      </w:r>
    </w:p>
    <w:p w14:paraId="1B84380F" w14:textId="622AB623" w:rsidR="008D6A25" w:rsidRDefault="007D6D98" w:rsidP="00EE7549">
      <w:pPr>
        <w:pStyle w:val="ListParagraph"/>
        <w:numPr>
          <w:ilvl w:val="0"/>
          <w:numId w:val="5"/>
        </w:numPr>
      </w:pPr>
      <w:r>
        <w:t xml:space="preserve">This is a compound index measuring the </w:t>
      </w:r>
      <w:r w:rsidR="00EE7549" w:rsidRPr="00EE7549">
        <w:t># of touch points between ICANN and national governments, regional governmental entities</w:t>
      </w:r>
      <w:r>
        <w:t>,</w:t>
      </w:r>
      <w:r w:rsidR="00EE7549" w:rsidRPr="00EE7549">
        <w:t xml:space="preserve"> and </w:t>
      </w:r>
      <w:r w:rsidR="00062791">
        <w:t xml:space="preserve">Intergovernmental </w:t>
      </w:r>
      <w:r w:rsidR="00AC3CC7">
        <w:t>organization</w:t>
      </w:r>
      <w:r w:rsidR="00AC3CC7" w:rsidRPr="00EE7549">
        <w:t>s</w:t>
      </w:r>
      <w:r>
        <w:t>,</w:t>
      </w:r>
      <w:r w:rsidR="00EE7549" w:rsidRPr="00EE7549">
        <w:t xml:space="preserve"> and </w:t>
      </w:r>
      <w:r w:rsidR="00AC3CC7">
        <w:t>international organization</w:t>
      </w:r>
      <w:r w:rsidR="00AC3CC7" w:rsidRPr="00EE7549">
        <w:t>s</w:t>
      </w:r>
      <w:r>
        <w:t>.</w:t>
      </w:r>
      <w:r w:rsidR="00EE7549" w:rsidRPr="00EE7549">
        <w:t xml:space="preserve"> </w:t>
      </w:r>
    </w:p>
    <w:p w14:paraId="245F1EEF" w14:textId="7001FE53" w:rsidR="00703ED2" w:rsidRDefault="00EE7549" w:rsidP="00EE7549">
      <w:pPr>
        <w:pStyle w:val="ListParagraph"/>
        <w:numPr>
          <w:ilvl w:val="0"/>
          <w:numId w:val="5"/>
        </w:numPr>
      </w:pPr>
      <w:r w:rsidRPr="00EE7549">
        <w:t xml:space="preserve">Measurement of quarterly engagement comparing to previous </w:t>
      </w:r>
      <w:r w:rsidR="00501474">
        <w:t>fiscal year</w:t>
      </w:r>
      <w:r w:rsidRPr="00EE7549">
        <w:t xml:space="preserve"> quarterly engagement to show trend data</w:t>
      </w:r>
    </w:p>
    <w:p w14:paraId="70328F76" w14:textId="77777777" w:rsidR="00703ED2" w:rsidRDefault="00703ED2" w:rsidP="00703ED2">
      <w:pPr>
        <w:pStyle w:val="Heading4"/>
        <w:tabs>
          <w:tab w:val="left" w:pos="2922"/>
        </w:tabs>
        <w:ind w:right="2240"/>
      </w:pPr>
      <w:r>
        <w:t>Dependencies</w:t>
      </w:r>
    </w:p>
    <w:p w14:paraId="6DA7D2E3" w14:textId="26287192" w:rsidR="00C3647D" w:rsidRDefault="00C3647D" w:rsidP="00C3647D">
      <w:pPr>
        <w:pStyle w:val="ListParagraph"/>
        <w:numPr>
          <w:ilvl w:val="0"/>
          <w:numId w:val="76"/>
        </w:numPr>
        <w:ind w:right="2240"/>
      </w:pPr>
      <w:r>
        <w:t xml:space="preserve">Successful NTIA IANA functions </w:t>
      </w:r>
      <w:r w:rsidR="00C00D87">
        <w:t>Stewardship Transition</w:t>
      </w:r>
    </w:p>
    <w:p w14:paraId="5A5230D8" w14:textId="1B9A4491" w:rsidR="00C3647D" w:rsidRDefault="00C3647D" w:rsidP="00C3647D">
      <w:pPr>
        <w:pStyle w:val="ListParagraph"/>
        <w:numPr>
          <w:ilvl w:val="0"/>
          <w:numId w:val="76"/>
        </w:numPr>
        <w:ind w:right="2240"/>
      </w:pPr>
      <w:r>
        <w:t>Revision of M</w:t>
      </w:r>
      <w:r w:rsidR="001C764A">
        <w:t>o</w:t>
      </w:r>
      <w:r>
        <w:t>Us to more clearly recognize ICANN’s role</w:t>
      </w:r>
    </w:p>
    <w:p w14:paraId="078D9B6C" w14:textId="77777777" w:rsidR="00703ED2" w:rsidRDefault="00703ED2" w:rsidP="00703ED2">
      <w:pPr>
        <w:pStyle w:val="Heading4"/>
        <w:tabs>
          <w:tab w:val="left" w:pos="2922"/>
        </w:tabs>
        <w:ind w:right="2240"/>
      </w:pPr>
      <w:r>
        <w:t>Phasing</w:t>
      </w:r>
    </w:p>
    <w:tbl>
      <w:tblPr>
        <w:tblStyle w:val="TableGrid"/>
        <w:tblW w:w="0" w:type="auto"/>
        <w:tblLook w:val="04A0" w:firstRow="1" w:lastRow="0" w:firstColumn="1" w:lastColumn="0" w:noHBand="0" w:noVBand="1"/>
      </w:tblPr>
      <w:tblGrid>
        <w:gridCol w:w="646"/>
        <w:gridCol w:w="4801"/>
        <w:gridCol w:w="6543"/>
      </w:tblGrid>
      <w:tr w:rsidR="00703ED2" w14:paraId="1A8E3DCC" w14:textId="77777777" w:rsidTr="00703ED2">
        <w:tc>
          <w:tcPr>
            <w:tcW w:w="0" w:type="auto"/>
          </w:tcPr>
          <w:p w14:paraId="5E902D5D" w14:textId="77777777" w:rsidR="00703ED2" w:rsidRDefault="00703ED2" w:rsidP="00703ED2">
            <w:r>
              <w:t>FY16</w:t>
            </w:r>
          </w:p>
        </w:tc>
        <w:tc>
          <w:tcPr>
            <w:tcW w:w="0" w:type="auto"/>
          </w:tcPr>
          <w:p w14:paraId="5C292C4A" w14:textId="77777777" w:rsidR="00703ED2" w:rsidRPr="000A517C" w:rsidRDefault="00703ED2" w:rsidP="00703ED2">
            <w:pPr>
              <w:ind w:right="122"/>
              <w:rPr>
                <w:b/>
              </w:rPr>
            </w:pPr>
            <w:r w:rsidRPr="000A517C">
              <w:rPr>
                <w:b/>
              </w:rPr>
              <w:t>Planned</w:t>
            </w:r>
          </w:p>
          <w:p w14:paraId="152025FF" w14:textId="77777777" w:rsidR="00C3647D" w:rsidRDefault="00C3647D" w:rsidP="00C3647D">
            <w:pPr>
              <w:pStyle w:val="ListParagraph"/>
              <w:numPr>
                <w:ilvl w:val="0"/>
                <w:numId w:val="77"/>
              </w:numPr>
              <w:ind w:right="122"/>
            </w:pPr>
            <w:r>
              <w:t>Increase % participation rates from documented baseline established in FY15.</w:t>
            </w:r>
          </w:p>
          <w:p w14:paraId="178C3866" w14:textId="0D5E72F1" w:rsidR="00703ED2" w:rsidRDefault="00C3647D" w:rsidP="00C3647D">
            <w:pPr>
              <w:pStyle w:val="ListParagraph"/>
              <w:numPr>
                <w:ilvl w:val="0"/>
                <w:numId w:val="77"/>
              </w:numPr>
              <w:ind w:right="122"/>
            </w:pPr>
            <w:r>
              <w:t>Increase # of demonstration projects in the regions reflecting collaboration with organizations active in the IG ecosystem</w:t>
            </w:r>
          </w:p>
        </w:tc>
        <w:tc>
          <w:tcPr>
            <w:tcW w:w="0" w:type="auto"/>
          </w:tcPr>
          <w:p w14:paraId="795C52E1" w14:textId="22A587B5" w:rsidR="00703ED2" w:rsidRDefault="00F6174A" w:rsidP="00703ED2">
            <w:pPr>
              <w:rPr>
                <w:b/>
              </w:rPr>
            </w:pPr>
            <w:r>
              <w:rPr>
                <w:b/>
              </w:rPr>
              <w:t>Intended Status at the end of FY16</w:t>
            </w:r>
          </w:p>
          <w:p w14:paraId="2CA3234E" w14:textId="1B97D453" w:rsidR="0024227B" w:rsidRDefault="00D05920" w:rsidP="0024227B">
            <w:pPr>
              <w:pStyle w:val="ListParagraph"/>
              <w:numPr>
                <w:ilvl w:val="0"/>
                <w:numId w:val="79"/>
              </w:numPr>
              <w:ind w:right="122"/>
            </w:pPr>
            <w:hyperlink r:id="rId28" w:history="1">
              <w:r w:rsidR="00EE7549" w:rsidRPr="008D6A25">
                <w:rPr>
                  <w:rStyle w:val="Hyperlink"/>
                </w:rPr>
                <w:t>WSIS</w:t>
              </w:r>
            </w:hyperlink>
            <w:r w:rsidR="00EE7549" w:rsidRPr="00EE7549">
              <w:t xml:space="preserve"> outcome and participation were successfully concluded which led to continued </w:t>
            </w:r>
            <w:r w:rsidR="00166E2D" w:rsidRPr="00EE7549">
              <w:t>follow</w:t>
            </w:r>
            <w:r w:rsidR="00166E2D">
              <w:t>-</w:t>
            </w:r>
            <w:r w:rsidR="00EE7549" w:rsidRPr="00EE7549">
              <w:t xml:space="preserve">up in </w:t>
            </w:r>
            <w:hyperlink r:id="rId29" w:history="1">
              <w:r w:rsidR="00EE7549" w:rsidRPr="008D6A25">
                <w:rPr>
                  <w:rStyle w:val="Hyperlink"/>
                </w:rPr>
                <w:t>CSTD</w:t>
              </w:r>
            </w:hyperlink>
            <w:r w:rsidR="00EE7549" w:rsidRPr="00EE7549">
              <w:t xml:space="preserve">, </w:t>
            </w:r>
            <w:hyperlink r:id="rId30" w:history="1">
              <w:r w:rsidR="00EE7549" w:rsidRPr="00E42ACE">
                <w:rPr>
                  <w:rStyle w:val="Hyperlink"/>
                </w:rPr>
                <w:t>ITU</w:t>
              </w:r>
            </w:hyperlink>
            <w:r w:rsidR="00EE7549" w:rsidRPr="00EE7549">
              <w:t xml:space="preserve"> and other </w:t>
            </w:r>
            <w:r w:rsidR="008F50BD" w:rsidRPr="00EE7549">
              <w:t>for</w:t>
            </w:r>
            <w:r w:rsidR="008F50BD">
              <w:t>ums</w:t>
            </w:r>
          </w:p>
          <w:p w14:paraId="101260D6" w14:textId="3028275B" w:rsidR="0024227B" w:rsidRDefault="00EE7549" w:rsidP="0024227B">
            <w:pPr>
              <w:pStyle w:val="ListParagraph"/>
              <w:numPr>
                <w:ilvl w:val="0"/>
                <w:numId w:val="79"/>
              </w:numPr>
              <w:ind w:right="122"/>
            </w:pPr>
            <w:r w:rsidRPr="00EE7549">
              <w:t xml:space="preserve">Active participation at IGFs at the global regional and national levels </w:t>
            </w:r>
          </w:p>
          <w:p w14:paraId="29AFCA02" w14:textId="1CCEA8B1" w:rsidR="0024227B" w:rsidRDefault="00EE7549" w:rsidP="0024227B">
            <w:pPr>
              <w:pStyle w:val="ListParagraph"/>
              <w:numPr>
                <w:ilvl w:val="0"/>
                <w:numId w:val="79"/>
              </w:numPr>
              <w:ind w:right="122"/>
            </w:pPr>
            <w:r w:rsidRPr="00EE7549">
              <w:t xml:space="preserve">Continued support for the </w:t>
            </w:r>
            <w:r w:rsidR="008D6A25">
              <w:t>multistakeholder</w:t>
            </w:r>
            <w:r w:rsidR="008D6A25" w:rsidRPr="00EE7549">
              <w:t xml:space="preserve"> </w:t>
            </w:r>
            <w:r w:rsidRPr="00EE7549">
              <w:t xml:space="preserve">model in global IG </w:t>
            </w:r>
            <w:r w:rsidR="008F50BD" w:rsidRPr="00EE7549">
              <w:t>for</w:t>
            </w:r>
            <w:r w:rsidR="008F50BD">
              <w:t>ums</w:t>
            </w:r>
          </w:p>
          <w:p w14:paraId="1FDA6D58" w14:textId="6B472DD4" w:rsidR="0024227B" w:rsidRDefault="00EE7549" w:rsidP="0024227B">
            <w:pPr>
              <w:pStyle w:val="ListParagraph"/>
              <w:numPr>
                <w:ilvl w:val="0"/>
                <w:numId w:val="79"/>
              </w:numPr>
              <w:ind w:right="122"/>
            </w:pPr>
            <w:r w:rsidRPr="00EE7549">
              <w:t xml:space="preserve">Active engagement to support a positive outcome in the </w:t>
            </w:r>
            <w:hyperlink r:id="rId31" w:history="1">
              <w:r w:rsidRPr="008D6A25">
                <w:rPr>
                  <w:rStyle w:val="Hyperlink"/>
                </w:rPr>
                <w:t>OECD</w:t>
              </w:r>
            </w:hyperlink>
            <w:r w:rsidRPr="00EE7549">
              <w:t xml:space="preserve"> Ministerial meeting</w:t>
            </w:r>
          </w:p>
          <w:p w14:paraId="0D8CDF7B" w14:textId="3F2A3D95" w:rsidR="0024227B" w:rsidRDefault="00EE7549" w:rsidP="0024227B">
            <w:pPr>
              <w:pStyle w:val="ListParagraph"/>
              <w:numPr>
                <w:ilvl w:val="0"/>
                <w:numId w:val="79"/>
              </w:numPr>
              <w:ind w:right="122"/>
            </w:pPr>
            <w:r w:rsidRPr="00EE7549">
              <w:lastRenderedPageBreak/>
              <w:t>Increased total participation rates for FY16 compared to the baseline established in FY15. In addition participation data</w:t>
            </w:r>
            <w:r w:rsidR="0024227B">
              <w:t xml:space="preserve"> </w:t>
            </w:r>
            <w:r w:rsidR="0024227B" w:rsidRPr="0024227B">
              <w:t>was collated to compare FY activity by quarters to show trends</w:t>
            </w:r>
          </w:p>
          <w:p w14:paraId="09263A10" w14:textId="2EC57E1F" w:rsidR="00703ED2" w:rsidRPr="000A517C" w:rsidRDefault="0024227B" w:rsidP="002211F0">
            <w:pPr>
              <w:pStyle w:val="ListParagraph"/>
              <w:numPr>
                <w:ilvl w:val="0"/>
                <w:numId w:val="79"/>
              </w:numPr>
              <w:ind w:right="122"/>
            </w:pPr>
            <w:r w:rsidRPr="0024227B">
              <w:t>Joint projects were added as key regional metrics</w:t>
            </w:r>
          </w:p>
        </w:tc>
      </w:tr>
      <w:tr w:rsidR="00703ED2" w14:paraId="65403840" w14:textId="77777777" w:rsidTr="00703ED2">
        <w:tc>
          <w:tcPr>
            <w:tcW w:w="0" w:type="auto"/>
          </w:tcPr>
          <w:p w14:paraId="5DE5879C" w14:textId="77777777" w:rsidR="00703ED2" w:rsidRDefault="00703ED2" w:rsidP="00703ED2">
            <w:r>
              <w:lastRenderedPageBreak/>
              <w:t>FY17</w:t>
            </w:r>
          </w:p>
        </w:tc>
        <w:tc>
          <w:tcPr>
            <w:tcW w:w="0" w:type="auto"/>
            <w:gridSpan w:val="2"/>
          </w:tcPr>
          <w:p w14:paraId="40FEE88F" w14:textId="11B00E46" w:rsidR="00C3647D" w:rsidRDefault="00EA2E41" w:rsidP="00C3647D">
            <w:pPr>
              <w:pStyle w:val="ListParagraph"/>
              <w:numPr>
                <w:ilvl w:val="0"/>
                <w:numId w:val="78"/>
              </w:numPr>
              <w:ind w:right="122"/>
            </w:pPr>
            <w:r>
              <w:t xml:space="preserve">Continuation of FY16 activities to increase </w:t>
            </w:r>
            <w:r w:rsidR="00C3647D">
              <w:t>% participation rates documented as baseline established in FY16</w:t>
            </w:r>
          </w:p>
          <w:p w14:paraId="41654621" w14:textId="5B8F9690" w:rsidR="00703ED2" w:rsidRDefault="00AD67A5" w:rsidP="00AD67A5">
            <w:pPr>
              <w:pStyle w:val="ListParagraph"/>
              <w:numPr>
                <w:ilvl w:val="0"/>
                <w:numId w:val="78"/>
              </w:numPr>
              <w:ind w:right="122"/>
            </w:pPr>
            <w:r>
              <w:t xml:space="preserve">Continuation of FY16 activities to support the development of </w:t>
            </w:r>
            <w:r w:rsidR="00C3647D">
              <w:t xml:space="preserve">global acceptance by stakeholders of the IANA </w:t>
            </w:r>
            <w:r w:rsidR="00C00D87">
              <w:t>Stewardship Transition</w:t>
            </w:r>
          </w:p>
        </w:tc>
      </w:tr>
      <w:tr w:rsidR="00703ED2" w14:paraId="1A56261B" w14:textId="77777777" w:rsidTr="00703ED2">
        <w:tc>
          <w:tcPr>
            <w:tcW w:w="0" w:type="auto"/>
          </w:tcPr>
          <w:p w14:paraId="6BBAEE67" w14:textId="77777777" w:rsidR="00703ED2" w:rsidRDefault="00703ED2" w:rsidP="00703ED2">
            <w:r>
              <w:t>FY18</w:t>
            </w:r>
          </w:p>
        </w:tc>
        <w:tc>
          <w:tcPr>
            <w:tcW w:w="0" w:type="auto"/>
            <w:gridSpan w:val="2"/>
          </w:tcPr>
          <w:p w14:paraId="0E5A0F47" w14:textId="69C62809" w:rsidR="00C3647D" w:rsidRDefault="00C3647D" w:rsidP="00C3647D">
            <w:pPr>
              <w:pStyle w:val="ListParagraph"/>
              <w:numPr>
                <w:ilvl w:val="0"/>
                <w:numId w:val="80"/>
              </w:numPr>
              <w:ind w:right="122"/>
            </w:pPr>
            <w:r>
              <w:t>Third year review of strategy and mapping exercises</w:t>
            </w:r>
          </w:p>
          <w:p w14:paraId="5215687B" w14:textId="3008DE5A" w:rsidR="00703ED2" w:rsidRDefault="00C3647D" w:rsidP="00C3647D">
            <w:pPr>
              <w:pStyle w:val="ListParagraph"/>
              <w:numPr>
                <w:ilvl w:val="0"/>
                <w:numId w:val="80"/>
              </w:numPr>
              <w:ind w:right="122"/>
            </w:pPr>
            <w:r>
              <w:t>Evolution of global and regional work plans to reflect outcome of review</w:t>
            </w:r>
          </w:p>
        </w:tc>
      </w:tr>
      <w:tr w:rsidR="00703ED2" w14:paraId="19F2E03E" w14:textId="77777777" w:rsidTr="00703ED2">
        <w:tc>
          <w:tcPr>
            <w:tcW w:w="0" w:type="auto"/>
          </w:tcPr>
          <w:p w14:paraId="7600911A" w14:textId="77777777" w:rsidR="00703ED2" w:rsidRDefault="00703ED2" w:rsidP="00703ED2">
            <w:r>
              <w:t>FY19</w:t>
            </w:r>
          </w:p>
        </w:tc>
        <w:tc>
          <w:tcPr>
            <w:tcW w:w="0" w:type="auto"/>
            <w:gridSpan w:val="2"/>
          </w:tcPr>
          <w:p w14:paraId="331078B1" w14:textId="650CFF59" w:rsidR="00703ED2" w:rsidRDefault="00C3647D" w:rsidP="00C3647D">
            <w:pPr>
              <w:pStyle w:val="ListParagraph"/>
              <w:numPr>
                <w:ilvl w:val="0"/>
                <w:numId w:val="81"/>
              </w:numPr>
              <w:ind w:right="122"/>
            </w:pPr>
            <w:r w:rsidRPr="00C3647D">
              <w:t>Increase from baseline participation rates documented as baseline established in FY18</w:t>
            </w:r>
          </w:p>
        </w:tc>
      </w:tr>
      <w:tr w:rsidR="00703ED2" w14:paraId="459B0161" w14:textId="77777777" w:rsidTr="00703ED2">
        <w:tc>
          <w:tcPr>
            <w:tcW w:w="0" w:type="auto"/>
          </w:tcPr>
          <w:p w14:paraId="15915802" w14:textId="77777777" w:rsidR="00703ED2" w:rsidRDefault="00703ED2" w:rsidP="00703ED2">
            <w:r>
              <w:t>FY20</w:t>
            </w:r>
          </w:p>
        </w:tc>
        <w:tc>
          <w:tcPr>
            <w:tcW w:w="0" w:type="auto"/>
            <w:gridSpan w:val="2"/>
          </w:tcPr>
          <w:p w14:paraId="435C439F" w14:textId="3C86EE9C" w:rsidR="00703ED2" w:rsidRDefault="00C3647D" w:rsidP="00C00D87">
            <w:pPr>
              <w:pStyle w:val="ListParagraph"/>
              <w:numPr>
                <w:ilvl w:val="0"/>
                <w:numId w:val="82"/>
              </w:numPr>
              <w:ind w:right="122"/>
            </w:pPr>
            <w:r w:rsidRPr="00C3647D">
              <w:t xml:space="preserve">Strong fully structured working relationships with organizations and entities active in the IG following a successful IANA </w:t>
            </w:r>
            <w:r w:rsidR="00C00D87">
              <w:t>S</w:t>
            </w:r>
            <w:r w:rsidR="00C00D87" w:rsidRPr="00C3647D">
              <w:t xml:space="preserve">tewardship </w:t>
            </w:r>
            <w:r w:rsidR="00C00D87">
              <w:t>T</w:t>
            </w:r>
            <w:r w:rsidR="00C00D87" w:rsidRPr="00C3647D">
              <w:t>ransition</w:t>
            </w:r>
          </w:p>
        </w:tc>
      </w:tr>
    </w:tbl>
    <w:p w14:paraId="6690BF2D" w14:textId="77777777" w:rsidR="00703ED2" w:rsidRDefault="00703ED2">
      <w:pPr>
        <w:rPr>
          <w:rFonts w:eastAsia="MS Gothic" w:cs="Times New Roman"/>
          <w:b/>
          <w:bCs/>
          <w:caps/>
          <w:szCs w:val="22"/>
        </w:rPr>
      </w:pPr>
    </w:p>
    <w:p w14:paraId="5A03127D" w14:textId="77777777" w:rsidR="00703ED2" w:rsidRDefault="00703ED2">
      <w:pPr>
        <w:rPr>
          <w:rFonts w:eastAsia="MS Gothic" w:cs="Times New Roman"/>
          <w:b/>
          <w:bCs/>
          <w:caps/>
          <w:szCs w:val="22"/>
        </w:rPr>
      </w:pPr>
      <w:r>
        <w:rPr>
          <w:rFonts w:eastAsia="MS Gothic" w:cs="Times New Roman"/>
          <w:b/>
          <w:bCs/>
          <w:caps/>
          <w:szCs w:val="22"/>
        </w:rPr>
        <w:br w:type="page"/>
      </w:r>
    </w:p>
    <w:p w14:paraId="42E929E4" w14:textId="77777777" w:rsidR="00703ED2" w:rsidRDefault="00703ED2" w:rsidP="00887D0B">
      <w:pPr>
        <w:pStyle w:val="Heading2"/>
        <w:ind w:right="480"/>
      </w:pPr>
      <w:r>
        <w:lastRenderedPageBreak/>
        <w:t xml:space="preserve">Strategic Objective </w:t>
      </w:r>
      <w:r w:rsidR="00887D0B">
        <w:t>4</w:t>
      </w:r>
      <w:r>
        <w:t xml:space="preserve"> – </w:t>
      </w:r>
      <w:r w:rsidR="00887D0B" w:rsidRPr="00887D0B">
        <w:t>Promote ICANN’s role and multistakeholder approach</w:t>
      </w:r>
    </w:p>
    <w:p w14:paraId="05F8D990" w14:textId="77777777" w:rsidR="00703ED2" w:rsidRDefault="00703ED2" w:rsidP="00887D0B">
      <w:pPr>
        <w:pStyle w:val="Heading3"/>
        <w:ind w:right="480"/>
      </w:pPr>
      <w:r>
        <w:t xml:space="preserve">Strategic Goal </w:t>
      </w:r>
      <w:r w:rsidR="00887D0B">
        <w:t>4</w:t>
      </w:r>
      <w:r>
        <w:t>.</w:t>
      </w:r>
      <w:r w:rsidR="00887D0B">
        <w:t>2</w:t>
      </w:r>
      <w:r>
        <w:t xml:space="preserve"> </w:t>
      </w:r>
      <w:r w:rsidR="00887D0B">
        <w:t>Clarify the role of governments in ICANN and work with them to strengthen their commitment to supporting the global Internet ecosystem</w:t>
      </w:r>
    </w:p>
    <w:p w14:paraId="36BF1299" w14:textId="77777777" w:rsidR="00703ED2" w:rsidRDefault="00703ED2" w:rsidP="00703ED2">
      <w:pPr>
        <w:pStyle w:val="Heading4"/>
        <w:tabs>
          <w:tab w:val="left" w:pos="2922"/>
        </w:tabs>
        <w:ind w:right="2240"/>
      </w:pPr>
      <w:r>
        <w:t>Portfolios</w:t>
      </w:r>
    </w:p>
    <w:p w14:paraId="180B7681" w14:textId="77777777" w:rsidR="00C3647D" w:rsidRDefault="00C3647D" w:rsidP="00C3647D">
      <w:pPr>
        <w:pStyle w:val="ListParagraph"/>
        <w:numPr>
          <w:ilvl w:val="0"/>
          <w:numId w:val="83"/>
        </w:numPr>
        <w:ind w:right="2240"/>
      </w:pPr>
      <w:r>
        <w:t>Support GAC Engagement</w:t>
      </w:r>
    </w:p>
    <w:p w14:paraId="41710858" w14:textId="0A170B19" w:rsidR="00703ED2" w:rsidRDefault="00C3647D" w:rsidP="00C3647D">
      <w:pPr>
        <w:pStyle w:val="ListParagraph"/>
        <w:numPr>
          <w:ilvl w:val="0"/>
          <w:numId w:val="83"/>
        </w:numPr>
        <w:ind w:right="2240"/>
      </w:pPr>
      <w:r>
        <w:t>Engagement with Governments and I</w:t>
      </w:r>
      <w:r w:rsidR="00062791">
        <w:t xml:space="preserve">ntergovernmental </w:t>
      </w:r>
      <w:r>
        <w:t>O</w:t>
      </w:r>
      <w:r w:rsidR="00062791">
        <w:t>rganization</w:t>
      </w:r>
      <w:r>
        <w:t>s</w:t>
      </w:r>
    </w:p>
    <w:p w14:paraId="2859FFF9" w14:textId="77777777" w:rsidR="00703ED2" w:rsidRDefault="00703ED2" w:rsidP="00703ED2">
      <w:pPr>
        <w:pStyle w:val="Heading4"/>
        <w:tabs>
          <w:tab w:val="left" w:pos="2922"/>
        </w:tabs>
        <w:ind w:right="2240"/>
      </w:pPr>
      <w:r>
        <w:t>Key Performance Indicators (metrics)</w:t>
      </w:r>
    </w:p>
    <w:p w14:paraId="4A6668BC" w14:textId="00704204" w:rsidR="00703ED2" w:rsidRDefault="00C3647D" w:rsidP="00C3647D">
      <w:pPr>
        <w:pStyle w:val="ListParagraph"/>
        <w:numPr>
          <w:ilvl w:val="0"/>
          <w:numId w:val="5"/>
        </w:numPr>
        <w:ind w:right="2240"/>
      </w:pPr>
      <w:r w:rsidRPr="00C3647D">
        <w:t>Increase # of GAC members (level of actual active participation and level of representation at ICANN meetings)</w:t>
      </w:r>
    </w:p>
    <w:p w14:paraId="23F0B2A8" w14:textId="77777777" w:rsidR="00703ED2" w:rsidRDefault="00703ED2" w:rsidP="00703ED2">
      <w:pPr>
        <w:pStyle w:val="Heading4"/>
        <w:tabs>
          <w:tab w:val="left" w:pos="2922"/>
        </w:tabs>
        <w:ind w:right="2240"/>
      </w:pPr>
      <w:r>
        <w:t>Phasing</w:t>
      </w:r>
    </w:p>
    <w:tbl>
      <w:tblPr>
        <w:tblStyle w:val="TableGrid"/>
        <w:tblW w:w="0" w:type="auto"/>
        <w:tblLook w:val="04A0" w:firstRow="1" w:lastRow="0" w:firstColumn="1" w:lastColumn="0" w:noHBand="0" w:noVBand="1"/>
      </w:tblPr>
      <w:tblGrid>
        <w:gridCol w:w="646"/>
        <w:gridCol w:w="6506"/>
        <w:gridCol w:w="4838"/>
      </w:tblGrid>
      <w:tr w:rsidR="00703ED2" w14:paraId="6B70D59C" w14:textId="77777777" w:rsidTr="00703ED2">
        <w:tc>
          <w:tcPr>
            <w:tcW w:w="0" w:type="auto"/>
          </w:tcPr>
          <w:p w14:paraId="64028EDA" w14:textId="77777777" w:rsidR="00703ED2" w:rsidRDefault="00703ED2" w:rsidP="00703ED2">
            <w:r>
              <w:t>FY16</w:t>
            </w:r>
          </w:p>
        </w:tc>
        <w:tc>
          <w:tcPr>
            <w:tcW w:w="0" w:type="auto"/>
          </w:tcPr>
          <w:p w14:paraId="512F2766" w14:textId="77777777" w:rsidR="00703ED2" w:rsidRPr="000A517C" w:rsidRDefault="00703ED2" w:rsidP="00703ED2">
            <w:pPr>
              <w:ind w:right="122"/>
              <w:rPr>
                <w:b/>
              </w:rPr>
            </w:pPr>
            <w:r w:rsidRPr="000A517C">
              <w:rPr>
                <w:b/>
              </w:rPr>
              <w:t>Planned</w:t>
            </w:r>
          </w:p>
          <w:p w14:paraId="14333901" w14:textId="574708D6" w:rsidR="00C3647D" w:rsidRDefault="00C3647D" w:rsidP="00C3647D">
            <w:pPr>
              <w:pStyle w:val="ListParagraph"/>
              <w:numPr>
                <w:ilvl w:val="0"/>
                <w:numId w:val="85"/>
              </w:numPr>
              <w:ind w:right="122"/>
            </w:pPr>
            <w:r>
              <w:t xml:space="preserve">Updated </w:t>
            </w:r>
            <w:r w:rsidR="00C00D87">
              <w:t xml:space="preserve">Government </w:t>
            </w:r>
            <w:r w:rsidR="00C61CBE">
              <w:t xml:space="preserve">Engagement Strategy </w:t>
            </w:r>
            <w:r>
              <w:t>is reflected in the work plan for each region.</w:t>
            </w:r>
          </w:p>
          <w:p w14:paraId="46DFABE6" w14:textId="0C1EA672" w:rsidR="00703ED2" w:rsidRDefault="00C3647D" w:rsidP="00C3647D">
            <w:pPr>
              <w:pStyle w:val="ListParagraph"/>
              <w:numPr>
                <w:ilvl w:val="0"/>
                <w:numId w:val="85"/>
              </w:numPr>
              <w:ind w:right="122"/>
            </w:pPr>
            <w:r>
              <w:t>Baseline determination completed to map existing entities within the Internet governance (IG) ecosystem and their posture toward ICANN and the multistakeholder model</w:t>
            </w:r>
          </w:p>
        </w:tc>
        <w:tc>
          <w:tcPr>
            <w:tcW w:w="0" w:type="auto"/>
          </w:tcPr>
          <w:p w14:paraId="0DD27C3C" w14:textId="7489A3BE" w:rsidR="00703ED2" w:rsidRDefault="00F6174A" w:rsidP="00703ED2">
            <w:pPr>
              <w:rPr>
                <w:b/>
              </w:rPr>
            </w:pPr>
            <w:r>
              <w:rPr>
                <w:b/>
              </w:rPr>
              <w:t>Intended Status at the end of FY16</w:t>
            </w:r>
          </w:p>
          <w:p w14:paraId="033055F7" w14:textId="77777777" w:rsidR="00014CE4" w:rsidRDefault="00014CE4" w:rsidP="00014CE4">
            <w:pPr>
              <w:pStyle w:val="ListParagraph"/>
              <w:numPr>
                <w:ilvl w:val="0"/>
                <w:numId w:val="86"/>
              </w:numPr>
              <w:ind w:right="122"/>
            </w:pPr>
            <w:r w:rsidRPr="00014CE4">
              <w:t>Effective regional webinars were held increasing regional awareness and participation</w:t>
            </w:r>
          </w:p>
          <w:p w14:paraId="47E1E765" w14:textId="08453F14" w:rsidR="00014CE4" w:rsidRDefault="00014CE4" w:rsidP="00014CE4">
            <w:pPr>
              <w:pStyle w:val="ListParagraph"/>
              <w:numPr>
                <w:ilvl w:val="0"/>
                <w:numId w:val="86"/>
              </w:numPr>
              <w:ind w:right="122"/>
            </w:pPr>
            <w:r w:rsidRPr="00014CE4">
              <w:t xml:space="preserve">Active engagement to work toward successful ICANN 55 </w:t>
            </w:r>
            <w:r w:rsidR="00B6789A">
              <w:t>High-</w:t>
            </w:r>
            <w:r w:rsidR="00FB02C8">
              <w:t>Level Government Meeting</w:t>
            </w:r>
            <w:r w:rsidR="00FB02C8" w:rsidRPr="00014CE4">
              <w:t xml:space="preserve"> </w:t>
            </w:r>
            <w:r w:rsidRPr="00014CE4">
              <w:t>and African Ministerial meeting</w:t>
            </w:r>
          </w:p>
          <w:p w14:paraId="185A9BB2" w14:textId="153D4A38" w:rsidR="00014CE4" w:rsidRDefault="00014CE4" w:rsidP="00014CE4">
            <w:pPr>
              <w:pStyle w:val="ListParagraph"/>
              <w:numPr>
                <w:ilvl w:val="0"/>
                <w:numId w:val="86"/>
              </w:numPr>
              <w:ind w:right="122"/>
            </w:pPr>
            <w:r w:rsidRPr="00014CE4">
              <w:t xml:space="preserve">Active engagement to work toward GAC support for the IANA </w:t>
            </w:r>
            <w:r w:rsidR="00C00D87">
              <w:t>S</w:t>
            </w:r>
            <w:r w:rsidR="00C00D87" w:rsidRPr="00014CE4">
              <w:t xml:space="preserve">tewardship </w:t>
            </w:r>
            <w:r w:rsidR="00C00D87">
              <w:t>T</w:t>
            </w:r>
            <w:r w:rsidR="00C00D87" w:rsidRPr="00014CE4">
              <w:t xml:space="preserve">ransition </w:t>
            </w:r>
            <w:r w:rsidRPr="00014CE4">
              <w:t>process</w:t>
            </w:r>
          </w:p>
          <w:p w14:paraId="70D9B7E6" w14:textId="3EE0A570" w:rsidR="00703ED2" w:rsidRPr="000A517C" w:rsidRDefault="00014CE4" w:rsidP="002211F0">
            <w:pPr>
              <w:pStyle w:val="ListParagraph"/>
              <w:numPr>
                <w:ilvl w:val="0"/>
                <w:numId w:val="86"/>
              </w:numPr>
              <w:ind w:right="122"/>
            </w:pPr>
            <w:r w:rsidRPr="00014CE4">
              <w:t>Effective participation in GAC and ICANN work</w:t>
            </w:r>
          </w:p>
        </w:tc>
      </w:tr>
      <w:tr w:rsidR="00703ED2" w14:paraId="14EE54FE" w14:textId="77777777" w:rsidTr="00703ED2">
        <w:tc>
          <w:tcPr>
            <w:tcW w:w="0" w:type="auto"/>
          </w:tcPr>
          <w:p w14:paraId="62BFA09B" w14:textId="77777777" w:rsidR="00703ED2" w:rsidRDefault="00703ED2" w:rsidP="00703ED2">
            <w:r>
              <w:t>FY17</w:t>
            </w:r>
          </w:p>
        </w:tc>
        <w:tc>
          <w:tcPr>
            <w:tcW w:w="0" w:type="auto"/>
            <w:gridSpan w:val="2"/>
          </w:tcPr>
          <w:p w14:paraId="34895E2B" w14:textId="216C8401" w:rsidR="00703ED2" w:rsidRDefault="00C3647D" w:rsidP="00FA39A8">
            <w:pPr>
              <w:pStyle w:val="ListParagraph"/>
              <w:numPr>
                <w:ilvl w:val="0"/>
                <w:numId w:val="87"/>
              </w:numPr>
              <w:ind w:right="122"/>
            </w:pPr>
            <w:r>
              <w:t>Increase the # of governmental entities actively participating in ICANN</w:t>
            </w:r>
          </w:p>
        </w:tc>
      </w:tr>
      <w:tr w:rsidR="00703ED2" w14:paraId="49A5B9D1" w14:textId="77777777" w:rsidTr="00703ED2">
        <w:tc>
          <w:tcPr>
            <w:tcW w:w="0" w:type="auto"/>
          </w:tcPr>
          <w:p w14:paraId="163F3EB0" w14:textId="77777777" w:rsidR="00703ED2" w:rsidRDefault="00703ED2" w:rsidP="00703ED2">
            <w:r>
              <w:t>FY18</w:t>
            </w:r>
          </w:p>
        </w:tc>
        <w:tc>
          <w:tcPr>
            <w:tcW w:w="0" w:type="auto"/>
            <w:gridSpan w:val="2"/>
          </w:tcPr>
          <w:p w14:paraId="253844AF" w14:textId="031CD1BA" w:rsidR="00C3647D" w:rsidRDefault="00C3647D" w:rsidP="00C3647D">
            <w:pPr>
              <w:pStyle w:val="ListParagraph"/>
              <w:numPr>
                <w:ilvl w:val="0"/>
                <w:numId w:val="88"/>
              </w:numPr>
              <w:ind w:right="122"/>
            </w:pPr>
            <w:r>
              <w:t>Third year review of strategy</w:t>
            </w:r>
          </w:p>
          <w:p w14:paraId="2E7495DB" w14:textId="7AAFA4B8" w:rsidR="00703ED2" w:rsidRDefault="00C3647D" w:rsidP="00C3647D">
            <w:pPr>
              <w:pStyle w:val="ListParagraph"/>
              <w:numPr>
                <w:ilvl w:val="0"/>
                <w:numId w:val="88"/>
              </w:numPr>
              <w:ind w:right="122"/>
            </w:pPr>
            <w:r>
              <w:lastRenderedPageBreak/>
              <w:t>Revise global and regional work plans to reflect outcome of strategy review</w:t>
            </w:r>
          </w:p>
        </w:tc>
      </w:tr>
      <w:tr w:rsidR="00703ED2" w14:paraId="59DF7454" w14:textId="77777777" w:rsidTr="00703ED2">
        <w:tc>
          <w:tcPr>
            <w:tcW w:w="0" w:type="auto"/>
          </w:tcPr>
          <w:p w14:paraId="75D656CC" w14:textId="77777777" w:rsidR="00703ED2" w:rsidRDefault="00703ED2" w:rsidP="00703ED2">
            <w:r>
              <w:lastRenderedPageBreak/>
              <w:t>FY19</w:t>
            </w:r>
          </w:p>
        </w:tc>
        <w:tc>
          <w:tcPr>
            <w:tcW w:w="0" w:type="auto"/>
            <w:gridSpan w:val="2"/>
          </w:tcPr>
          <w:p w14:paraId="5C3E3761" w14:textId="5B10CD77" w:rsidR="00703ED2" w:rsidRDefault="00C3647D" w:rsidP="00FA39A8">
            <w:pPr>
              <w:pStyle w:val="ListParagraph"/>
              <w:numPr>
                <w:ilvl w:val="0"/>
                <w:numId w:val="89"/>
              </w:numPr>
              <w:ind w:right="122"/>
            </w:pPr>
            <w:r>
              <w:t>Increase # of governmental entities actively participating in ICANN</w:t>
            </w:r>
          </w:p>
        </w:tc>
      </w:tr>
      <w:tr w:rsidR="00703ED2" w14:paraId="3BA9C55C" w14:textId="77777777" w:rsidTr="00703ED2">
        <w:tc>
          <w:tcPr>
            <w:tcW w:w="0" w:type="auto"/>
          </w:tcPr>
          <w:p w14:paraId="6C7EB086" w14:textId="77777777" w:rsidR="00703ED2" w:rsidRDefault="00703ED2" w:rsidP="00703ED2">
            <w:r>
              <w:t>FY20</w:t>
            </w:r>
          </w:p>
        </w:tc>
        <w:tc>
          <w:tcPr>
            <w:tcW w:w="0" w:type="auto"/>
            <w:gridSpan w:val="2"/>
          </w:tcPr>
          <w:p w14:paraId="670EBE5C" w14:textId="4E9D31F5" w:rsidR="00703ED2" w:rsidRDefault="00C3647D" w:rsidP="00C3647D">
            <w:pPr>
              <w:pStyle w:val="ListParagraph"/>
              <w:numPr>
                <w:ilvl w:val="0"/>
                <w:numId w:val="90"/>
              </w:numPr>
              <w:ind w:right="122"/>
            </w:pPr>
            <w:r w:rsidRPr="00C3647D">
              <w:t>Enhanced relationships with governments that encourage them to support the adoption of the multistakeholder IG approaches on national, regional and global levels</w:t>
            </w:r>
          </w:p>
        </w:tc>
      </w:tr>
    </w:tbl>
    <w:p w14:paraId="7B053083" w14:textId="77777777" w:rsidR="00703ED2" w:rsidRDefault="00703ED2">
      <w:pPr>
        <w:rPr>
          <w:rFonts w:eastAsia="MS Gothic" w:cs="Times New Roman"/>
          <w:b/>
          <w:bCs/>
          <w:caps/>
          <w:szCs w:val="22"/>
        </w:rPr>
      </w:pPr>
    </w:p>
    <w:p w14:paraId="1123067B" w14:textId="77777777" w:rsidR="00703ED2" w:rsidRDefault="00703ED2">
      <w:pPr>
        <w:rPr>
          <w:rFonts w:eastAsia="MS Gothic" w:cs="Times New Roman"/>
          <w:b/>
          <w:bCs/>
          <w:caps/>
          <w:szCs w:val="22"/>
        </w:rPr>
      </w:pPr>
      <w:r>
        <w:rPr>
          <w:rFonts w:eastAsia="MS Gothic" w:cs="Times New Roman"/>
          <w:b/>
          <w:bCs/>
          <w:caps/>
          <w:szCs w:val="22"/>
        </w:rPr>
        <w:br w:type="page"/>
      </w:r>
    </w:p>
    <w:p w14:paraId="07BC5DF3" w14:textId="77777777" w:rsidR="00703ED2" w:rsidRDefault="00703ED2" w:rsidP="00887D0B">
      <w:pPr>
        <w:pStyle w:val="Heading2"/>
        <w:ind w:right="480"/>
      </w:pPr>
      <w:r>
        <w:lastRenderedPageBreak/>
        <w:t xml:space="preserve">Strategic Objective </w:t>
      </w:r>
      <w:r w:rsidR="00887D0B">
        <w:t>4</w:t>
      </w:r>
      <w:r>
        <w:t xml:space="preserve"> – </w:t>
      </w:r>
      <w:r w:rsidR="00887D0B" w:rsidRPr="00887D0B">
        <w:t>Promote ICANN’s role and multistakeholder approach</w:t>
      </w:r>
    </w:p>
    <w:p w14:paraId="606CEEC5" w14:textId="77777777" w:rsidR="00703ED2" w:rsidRDefault="00703ED2" w:rsidP="00887D0B">
      <w:pPr>
        <w:pStyle w:val="Heading3"/>
        <w:ind w:right="480"/>
      </w:pPr>
      <w:r>
        <w:t xml:space="preserve">Strategic Goal </w:t>
      </w:r>
      <w:r w:rsidR="00887D0B">
        <w:t>4</w:t>
      </w:r>
      <w:r>
        <w:t>.</w:t>
      </w:r>
      <w:r w:rsidR="00887D0B">
        <w:t>3 Participate in the evolution of a global, trusted, inclusive multistakeholder Internet governance ecosystem that addresses Internet issues</w:t>
      </w:r>
    </w:p>
    <w:p w14:paraId="4E10DDF2" w14:textId="77777777" w:rsidR="00703ED2" w:rsidRDefault="00703ED2" w:rsidP="00703ED2">
      <w:pPr>
        <w:pStyle w:val="Heading4"/>
        <w:tabs>
          <w:tab w:val="left" w:pos="2922"/>
        </w:tabs>
        <w:ind w:right="2240"/>
      </w:pPr>
      <w:r>
        <w:t>Portfolios</w:t>
      </w:r>
    </w:p>
    <w:p w14:paraId="6A8D0B10" w14:textId="36AC23AD" w:rsidR="00703ED2" w:rsidRDefault="00BC524E" w:rsidP="00BC524E">
      <w:pPr>
        <w:pStyle w:val="ListParagraph"/>
        <w:numPr>
          <w:ilvl w:val="0"/>
          <w:numId w:val="91"/>
        </w:numPr>
        <w:ind w:right="2240"/>
      </w:pPr>
      <w:r w:rsidRPr="00BC524E">
        <w:t>Support Internet Governance (IG) Ecosystem Advancement</w:t>
      </w:r>
    </w:p>
    <w:p w14:paraId="3FEE5DD2" w14:textId="77777777" w:rsidR="00703ED2" w:rsidRDefault="00703ED2" w:rsidP="00703ED2">
      <w:pPr>
        <w:pStyle w:val="Heading4"/>
        <w:tabs>
          <w:tab w:val="left" w:pos="2922"/>
        </w:tabs>
        <w:ind w:right="2240"/>
      </w:pPr>
      <w:r>
        <w:t>Key Performance Indicators (metrics)</w:t>
      </w:r>
    </w:p>
    <w:p w14:paraId="259D52B1" w14:textId="59E230FA" w:rsidR="00703ED2" w:rsidRDefault="00816516" w:rsidP="00225292">
      <w:pPr>
        <w:pStyle w:val="ListParagraph"/>
        <w:numPr>
          <w:ilvl w:val="0"/>
          <w:numId w:val="5"/>
        </w:numPr>
        <w:ind w:right="2240"/>
      </w:pPr>
      <w:r>
        <w:t>Quarterly trend data showing c</w:t>
      </w:r>
      <w:r w:rsidRPr="00816516">
        <w:t>umulative participation in IG Ecosystem Evolution</w:t>
      </w:r>
    </w:p>
    <w:p w14:paraId="1F7A16D0" w14:textId="77777777" w:rsidR="00703ED2" w:rsidRDefault="00703ED2" w:rsidP="00703ED2">
      <w:pPr>
        <w:pStyle w:val="Heading4"/>
        <w:tabs>
          <w:tab w:val="left" w:pos="2922"/>
        </w:tabs>
        <w:ind w:right="2240"/>
      </w:pPr>
      <w:r>
        <w:t>Phasing</w:t>
      </w:r>
    </w:p>
    <w:tbl>
      <w:tblPr>
        <w:tblStyle w:val="TableGrid"/>
        <w:tblW w:w="0" w:type="auto"/>
        <w:tblLook w:val="04A0" w:firstRow="1" w:lastRow="0" w:firstColumn="1" w:lastColumn="0" w:noHBand="0" w:noVBand="1"/>
      </w:tblPr>
      <w:tblGrid>
        <w:gridCol w:w="646"/>
        <w:gridCol w:w="5412"/>
        <w:gridCol w:w="5932"/>
      </w:tblGrid>
      <w:tr w:rsidR="00062791" w14:paraId="491079BE" w14:textId="77777777" w:rsidTr="00703ED2">
        <w:tc>
          <w:tcPr>
            <w:tcW w:w="0" w:type="auto"/>
          </w:tcPr>
          <w:p w14:paraId="29C9DA1E" w14:textId="77777777" w:rsidR="00703ED2" w:rsidRDefault="00703ED2" w:rsidP="00703ED2">
            <w:r>
              <w:t>FY16</w:t>
            </w:r>
          </w:p>
        </w:tc>
        <w:tc>
          <w:tcPr>
            <w:tcW w:w="0" w:type="auto"/>
          </w:tcPr>
          <w:p w14:paraId="3FC17F59" w14:textId="77777777" w:rsidR="00703ED2" w:rsidRPr="000A517C" w:rsidRDefault="00703ED2" w:rsidP="00703ED2">
            <w:pPr>
              <w:ind w:right="122"/>
              <w:rPr>
                <w:b/>
              </w:rPr>
            </w:pPr>
            <w:r w:rsidRPr="000A517C">
              <w:rPr>
                <w:b/>
              </w:rPr>
              <w:t>Planned</w:t>
            </w:r>
          </w:p>
          <w:p w14:paraId="248AC0D4" w14:textId="77777777" w:rsidR="00BC524E" w:rsidRDefault="00BC524E" w:rsidP="00BC524E">
            <w:pPr>
              <w:pStyle w:val="ListParagraph"/>
              <w:numPr>
                <w:ilvl w:val="0"/>
                <w:numId w:val="93"/>
              </w:numPr>
              <w:ind w:right="122"/>
            </w:pPr>
            <w:r>
              <w:t>Increase in # of cooperation agreements with respective Internet organizations and regional and national multistakeholder IG approaches over baseline established in FY 2015.</w:t>
            </w:r>
          </w:p>
          <w:p w14:paraId="026C24E4" w14:textId="7A145A0E" w:rsidR="00703ED2" w:rsidRDefault="00BC524E" w:rsidP="00BC524E">
            <w:pPr>
              <w:pStyle w:val="ListParagraph"/>
              <w:numPr>
                <w:ilvl w:val="0"/>
                <w:numId w:val="93"/>
              </w:numPr>
              <w:ind w:right="122"/>
            </w:pPr>
            <w:r>
              <w:t>Increase # national IG multistakeholder approaches over baseline established in 2015</w:t>
            </w:r>
          </w:p>
        </w:tc>
        <w:tc>
          <w:tcPr>
            <w:tcW w:w="0" w:type="auto"/>
          </w:tcPr>
          <w:p w14:paraId="09CFFA8D" w14:textId="742078BF" w:rsidR="00703ED2" w:rsidRDefault="00F6174A" w:rsidP="00703ED2">
            <w:pPr>
              <w:rPr>
                <w:b/>
              </w:rPr>
            </w:pPr>
            <w:r>
              <w:rPr>
                <w:b/>
              </w:rPr>
              <w:t>Intended Status at the end of FY16</w:t>
            </w:r>
          </w:p>
          <w:p w14:paraId="2CEA2A93" w14:textId="177FBAA2" w:rsidR="005E3699" w:rsidRDefault="005E3699" w:rsidP="005E3699">
            <w:pPr>
              <w:pStyle w:val="ListParagraph"/>
              <w:numPr>
                <w:ilvl w:val="0"/>
                <w:numId w:val="94"/>
              </w:numPr>
              <w:ind w:right="122"/>
            </w:pPr>
            <w:r w:rsidRPr="005E3699">
              <w:t xml:space="preserve">Worked to develop and finalize cooperation agreements with </w:t>
            </w:r>
            <w:r w:rsidR="00062791" w:rsidRPr="005E3699">
              <w:t>I</w:t>
            </w:r>
            <w:r w:rsidR="00062791">
              <w:t xml:space="preserve">ntergovernmental </w:t>
            </w:r>
            <w:r w:rsidR="00062791" w:rsidRPr="005E3699">
              <w:t>O</w:t>
            </w:r>
            <w:r w:rsidR="00062791">
              <w:t>rganization</w:t>
            </w:r>
            <w:r w:rsidR="00062791" w:rsidRPr="005E3699">
              <w:t>s</w:t>
            </w:r>
            <w:r w:rsidRPr="005E3699">
              <w:t>/I</w:t>
            </w:r>
            <w:r w:rsidR="00062791">
              <w:t xml:space="preserve">nternational </w:t>
            </w:r>
            <w:r w:rsidRPr="005E3699">
              <w:t>O</w:t>
            </w:r>
            <w:r w:rsidR="00062791">
              <w:t>rganization</w:t>
            </w:r>
            <w:r w:rsidRPr="005E3699">
              <w:t xml:space="preserve">s (such as </w:t>
            </w:r>
            <w:hyperlink r:id="rId32" w:history="1">
              <w:r w:rsidRPr="00062791">
                <w:rPr>
                  <w:rStyle w:val="Hyperlink"/>
                </w:rPr>
                <w:t>GSMA</w:t>
              </w:r>
            </w:hyperlink>
            <w:r w:rsidRPr="005E3699">
              <w:t xml:space="preserve">, </w:t>
            </w:r>
            <w:hyperlink r:id="rId33" w:history="1">
              <w:r w:rsidRPr="00347264">
                <w:rPr>
                  <w:rStyle w:val="Hyperlink"/>
                </w:rPr>
                <w:t>CTO</w:t>
              </w:r>
            </w:hyperlink>
            <w:r w:rsidRPr="005E3699">
              <w:t xml:space="preserve">, </w:t>
            </w:r>
            <w:hyperlink r:id="rId34" w:history="1">
              <w:r w:rsidRPr="00062791">
                <w:rPr>
                  <w:rStyle w:val="Hyperlink"/>
                </w:rPr>
                <w:t>OSCE</w:t>
              </w:r>
            </w:hyperlink>
            <w:r w:rsidRPr="005E3699">
              <w:t xml:space="preserve"> and others)</w:t>
            </w:r>
          </w:p>
          <w:p w14:paraId="11341827" w14:textId="77777777" w:rsidR="005E3699" w:rsidRDefault="005E3699" w:rsidP="005E3699">
            <w:pPr>
              <w:pStyle w:val="ListParagraph"/>
              <w:numPr>
                <w:ilvl w:val="0"/>
                <w:numId w:val="94"/>
              </w:numPr>
              <w:ind w:right="122"/>
            </w:pPr>
            <w:r w:rsidRPr="005E3699">
              <w:t>Increased participation of governments and IGOs in ICANN work</w:t>
            </w:r>
          </w:p>
          <w:p w14:paraId="4070F915" w14:textId="1A27947F" w:rsidR="00703ED2" w:rsidRPr="000A517C" w:rsidRDefault="005E3699" w:rsidP="00062791">
            <w:pPr>
              <w:pStyle w:val="ListParagraph"/>
              <w:numPr>
                <w:ilvl w:val="0"/>
                <w:numId w:val="94"/>
              </w:numPr>
              <w:ind w:right="122"/>
            </w:pPr>
            <w:r w:rsidRPr="005E3699">
              <w:t xml:space="preserve">Promoted </w:t>
            </w:r>
            <w:r w:rsidR="00062791">
              <w:t>multistakeholder</w:t>
            </w:r>
            <w:r w:rsidR="00062791" w:rsidRPr="005E3699">
              <w:t xml:space="preserve"> </w:t>
            </w:r>
            <w:r w:rsidRPr="005E3699">
              <w:t>model for IG at national and regional levels</w:t>
            </w:r>
          </w:p>
        </w:tc>
      </w:tr>
      <w:tr w:rsidR="00703ED2" w14:paraId="33806B49" w14:textId="77777777" w:rsidTr="00703ED2">
        <w:tc>
          <w:tcPr>
            <w:tcW w:w="0" w:type="auto"/>
          </w:tcPr>
          <w:p w14:paraId="181B3C2D" w14:textId="77777777" w:rsidR="00703ED2" w:rsidRDefault="00703ED2" w:rsidP="00703ED2">
            <w:r>
              <w:t>FY17</w:t>
            </w:r>
          </w:p>
        </w:tc>
        <w:tc>
          <w:tcPr>
            <w:tcW w:w="0" w:type="auto"/>
            <w:gridSpan w:val="2"/>
          </w:tcPr>
          <w:p w14:paraId="1E64F6F3" w14:textId="77777777" w:rsidR="00703ED2" w:rsidRDefault="00BC524E" w:rsidP="00BC524E">
            <w:pPr>
              <w:pStyle w:val="ListParagraph"/>
              <w:numPr>
                <w:ilvl w:val="0"/>
                <w:numId w:val="95"/>
              </w:numPr>
              <w:ind w:right="122"/>
            </w:pPr>
            <w:r>
              <w:t>Identification of potential best practices among national and regional multistakeholder IG approaches</w:t>
            </w:r>
            <w:r w:rsidR="00577B82">
              <w:t>. These are</w:t>
            </w:r>
            <w:r>
              <w:t xml:space="preserve"> to be highlighted in outreach work for further adoption of multistakeholder model IG governance mechanisms</w:t>
            </w:r>
          </w:p>
          <w:p w14:paraId="23489B74" w14:textId="08E4CD19" w:rsidR="001E64A2" w:rsidRDefault="001E64A2" w:rsidP="00BC524E">
            <w:pPr>
              <w:pStyle w:val="ListParagraph"/>
              <w:numPr>
                <w:ilvl w:val="0"/>
                <w:numId w:val="95"/>
              </w:numPr>
              <w:ind w:right="122"/>
            </w:pPr>
            <w:r>
              <w:t>Establish a baseline measurement of projects and work reflecting collaboration with respective Internet organizations</w:t>
            </w:r>
          </w:p>
        </w:tc>
      </w:tr>
      <w:tr w:rsidR="00703ED2" w14:paraId="554CE588" w14:textId="77777777" w:rsidTr="00703ED2">
        <w:tc>
          <w:tcPr>
            <w:tcW w:w="0" w:type="auto"/>
          </w:tcPr>
          <w:p w14:paraId="60A0A78F" w14:textId="77777777" w:rsidR="00703ED2" w:rsidRDefault="00703ED2" w:rsidP="00703ED2">
            <w:r>
              <w:t>FY18</w:t>
            </w:r>
          </w:p>
        </w:tc>
        <w:tc>
          <w:tcPr>
            <w:tcW w:w="0" w:type="auto"/>
            <w:gridSpan w:val="2"/>
          </w:tcPr>
          <w:p w14:paraId="777C7263" w14:textId="77777777" w:rsidR="00AA4D80" w:rsidRDefault="00BC524E" w:rsidP="00AA4D80">
            <w:pPr>
              <w:pStyle w:val="ListParagraph"/>
              <w:numPr>
                <w:ilvl w:val="0"/>
                <w:numId w:val="167"/>
              </w:numPr>
              <w:ind w:right="122"/>
            </w:pPr>
            <w:r>
              <w:t>Year three review of the goals and delivery strategy for those goals</w:t>
            </w:r>
          </w:p>
          <w:p w14:paraId="52977D07" w14:textId="6297D24A" w:rsidR="00AA4D80" w:rsidRDefault="00BC524E" w:rsidP="00AA4D80">
            <w:pPr>
              <w:pStyle w:val="ListParagraph"/>
              <w:numPr>
                <w:ilvl w:val="0"/>
                <w:numId w:val="167"/>
              </w:numPr>
              <w:ind w:right="122"/>
            </w:pPr>
            <w:r>
              <w:t>Evolution and improvement of global engagement work plan based on completed review</w:t>
            </w:r>
          </w:p>
          <w:p w14:paraId="220C84BC" w14:textId="18A45D79" w:rsidR="00703ED2" w:rsidRDefault="001E64A2" w:rsidP="00AA4D80">
            <w:pPr>
              <w:pStyle w:val="ListParagraph"/>
              <w:numPr>
                <w:ilvl w:val="0"/>
                <w:numId w:val="167"/>
              </w:numPr>
              <w:ind w:right="122"/>
            </w:pPr>
            <w:r>
              <w:t xml:space="preserve">Continuation of FY17 </w:t>
            </w:r>
            <w:r w:rsidR="00BC524E">
              <w:t xml:space="preserve">projects and work </w:t>
            </w:r>
            <w:r>
              <w:t xml:space="preserve">to </w:t>
            </w:r>
            <w:r w:rsidR="00BC524E">
              <w:t xml:space="preserve">reflect collaboration with respective Internet organizations </w:t>
            </w:r>
          </w:p>
        </w:tc>
      </w:tr>
      <w:tr w:rsidR="00703ED2" w14:paraId="3BE956CD" w14:textId="77777777" w:rsidTr="00703ED2">
        <w:tc>
          <w:tcPr>
            <w:tcW w:w="0" w:type="auto"/>
          </w:tcPr>
          <w:p w14:paraId="020E65F5" w14:textId="77777777" w:rsidR="00703ED2" w:rsidRDefault="00703ED2" w:rsidP="00703ED2">
            <w:r>
              <w:t>FY19</w:t>
            </w:r>
          </w:p>
        </w:tc>
        <w:tc>
          <w:tcPr>
            <w:tcW w:w="0" w:type="auto"/>
            <w:gridSpan w:val="2"/>
          </w:tcPr>
          <w:p w14:paraId="03CBE16C" w14:textId="2069127A" w:rsidR="00BC524E" w:rsidRDefault="00BC524E" w:rsidP="00BC524E">
            <w:pPr>
              <w:pStyle w:val="ListParagraph"/>
              <w:numPr>
                <w:ilvl w:val="0"/>
                <w:numId w:val="97"/>
              </w:numPr>
              <w:ind w:right="122"/>
            </w:pPr>
            <w:r>
              <w:t>Revise global strategy and goals reflected in regional strategies and work plans</w:t>
            </w:r>
          </w:p>
          <w:p w14:paraId="67F84E86" w14:textId="3F93A1CF" w:rsidR="00703ED2" w:rsidRDefault="00BC524E" w:rsidP="00BC524E">
            <w:pPr>
              <w:pStyle w:val="ListParagraph"/>
              <w:numPr>
                <w:ilvl w:val="0"/>
                <w:numId w:val="97"/>
              </w:numPr>
              <w:ind w:right="122"/>
            </w:pPr>
            <w:r>
              <w:t>Increase in # of projects and work reflecting collaboration with respective Internet organizations over baseline established in FY18</w:t>
            </w:r>
          </w:p>
        </w:tc>
      </w:tr>
      <w:tr w:rsidR="00703ED2" w14:paraId="00C41F66" w14:textId="77777777" w:rsidTr="00703ED2">
        <w:tc>
          <w:tcPr>
            <w:tcW w:w="0" w:type="auto"/>
          </w:tcPr>
          <w:p w14:paraId="01B3D470" w14:textId="77777777" w:rsidR="00703ED2" w:rsidRDefault="00703ED2" w:rsidP="00703ED2">
            <w:r>
              <w:lastRenderedPageBreak/>
              <w:t>FY20</w:t>
            </w:r>
          </w:p>
        </w:tc>
        <w:tc>
          <w:tcPr>
            <w:tcW w:w="0" w:type="auto"/>
            <w:gridSpan w:val="2"/>
          </w:tcPr>
          <w:p w14:paraId="7E425249" w14:textId="79F68ABD" w:rsidR="005E3699" w:rsidRDefault="00BC524E" w:rsidP="005E3699">
            <w:pPr>
              <w:pStyle w:val="ListParagraph"/>
              <w:numPr>
                <w:ilvl w:val="0"/>
                <w:numId w:val="98"/>
              </w:numPr>
              <w:ind w:right="122"/>
            </w:pPr>
            <w:r w:rsidRPr="00BC524E">
              <w:t>ICANN involvement, consistent with its mission and within its mandate, in a full implementation of a distributed trusted fully inclusive multistakeholder IG ecosystem</w:t>
            </w:r>
          </w:p>
          <w:p w14:paraId="199EEBAE" w14:textId="44E0D682" w:rsidR="00703ED2" w:rsidRDefault="005E3699" w:rsidP="005E3699">
            <w:pPr>
              <w:pStyle w:val="ListParagraph"/>
              <w:numPr>
                <w:ilvl w:val="0"/>
                <w:numId w:val="98"/>
              </w:numPr>
              <w:ind w:right="122"/>
            </w:pPr>
            <w:r>
              <w:t>P</w:t>
            </w:r>
            <w:r w:rsidR="00BC524E" w:rsidRPr="00BC524E">
              <w:t>erception that technical and non-technical IG issues are successfully addressed using multistakeholder model</w:t>
            </w:r>
          </w:p>
        </w:tc>
      </w:tr>
    </w:tbl>
    <w:p w14:paraId="7EF52D78" w14:textId="77777777" w:rsidR="00703ED2" w:rsidRDefault="00703ED2">
      <w:pPr>
        <w:rPr>
          <w:rFonts w:eastAsia="MS Gothic" w:cs="Times New Roman"/>
          <w:b/>
          <w:bCs/>
          <w:caps/>
          <w:szCs w:val="22"/>
        </w:rPr>
      </w:pPr>
    </w:p>
    <w:p w14:paraId="1EDE5540" w14:textId="77777777" w:rsidR="00703ED2" w:rsidRDefault="00703ED2">
      <w:pPr>
        <w:rPr>
          <w:szCs w:val="22"/>
        </w:rPr>
      </w:pPr>
      <w:r>
        <w:rPr>
          <w:szCs w:val="22"/>
        </w:rPr>
        <w:br w:type="page"/>
      </w:r>
    </w:p>
    <w:p w14:paraId="5279329E" w14:textId="77777777" w:rsidR="00703ED2" w:rsidRDefault="00703ED2" w:rsidP="00887D0B">
      <w:pPr>
        <w:pStyle w:val="Heading2"/>
        <w:ind w:right="480"/>
      </w:pPr>
      <w:r>
        <w:lastRenderedPageBreak/>
        <w:t xml:space="preserve">Strategic Objective </w:t>
      </w:r>
      <w:r w:rsidR="00887D0B">
        <w:t>4</w:t>
      </w:r>
      <w:r>
        <w:t xml:space="preserve"> – </w:t>
      </w:r>
      <w:r w:rsidR="00887D0B" w:rsidRPr="00887D0B">
        <w:t>Promote ICANN’s role and multistakeholder approach</w:t>
      </w:r>
    </w:p>
    <w:p w14:paraId="0E97C459" w14:textId="77777777" w:rsidR="00703ED2" w:rsidRDefault="00703ED2" w:rsidP="00887D0B">
      <w:pPr>
        <w:pStyle w:val="Heading3"/>
        <w:ind w:right="480"/>
      </w:pPr>
      <w:r>
        <w:t xml:space="preserve">Strategic Goal </w:t>
      </w:r>
      <w:r w:rsidR="00887D0B">
        <w:t>4</w:t>
      </w:r>
      <w:r>
        <w:t>.</w:t>
      </w:r>
      <w:r w:rsidR="00887D0B">
        <w:t>4</w:t>
      </w:r>
      <w:r>
        <w:t xml:space="preserve"> </w:t>
      </w:r>
      <w:r w:rsidR="00887D0B">
        <w:t>Promote role clarity and establish mechanisms to increase trust within the ecosystem rooted in the public interest</w:t>
      </w:r>
    </w:p>
    <w:p w14:paraId="6F5441DA" w14:textId="77777777" w:rsidR="00703ED2" w:rsidRDefault="00703ED2" w:rsidP="00703ED2">
      <w:pPr>
        <w:pStyle w:val="Heading4"/>
        <w:tabs>
          <w:tab w:val="left" w:pos="2922"/>
        </w:tabs>
        <w:ind w:right="2240"/>
      </w:pPr>
      <w:r>
        <w:t>Portfolios</w:t>
      </w:r>
    </w:p>
    <w:p w14:paraId="6FB25799" w14:textId="37F60CC2" w:rsidR="00EA7E01" w:rsidRDefault="00EA7E01" w:rsidP="00EA7E01">
      <w:pPr>
        <w:pStyle w:val="ListParagraph"/>
        <w:numPr>
          <w:ilvl w:val="0"/>
          <w:numId w:val="99"/>
        </w:numPr>
        <w:ind w:right="2240"/>
      </w:pPr>
      <w:r w:rsidRPr="00EA7E01">
        <w:t>Contractual Compliance Functions</w:t>
      </w:r>
    </w:p>
    <w:p w14:paraId="75544C49" w14:textId="4BD5863D" w:rsidR="00EA7E01" w:rsidRDefault="00EA7E01" w:rsidP="00EA7E01">
      <w:pPr>
        <w:pStyle w:val="ListParagraph"/>
        <w:numPr>
          <w:ilvl w:val="0"/>
          <w:numId w:val="99"/>
        </w:numPr>
        <w:ind w:right="2240"/>
      </w:pPr>
      <w:r w:rsidRPr="00EA7E01">
        <w:t>Contractual Compliance Initiatives and Improvements</w:t>
      </w:r>
    </w:p>
    <w:p w14:paraId="598BB31E" w14:textId="7AEA37DC" w:rsidR="00EA7E01" w:rsidRDefault="00EA7E01" w:rsidP="00EA7E01">
      <w:pPr>
        <w:pStyle w:val="ListParagraph"/>
        <w:numPr>
          <w:ilvl w:val="0"/>
          <w:numId w:val="99"/>
        </w:numPr>
        <w:ind w:right="2240"/>
      </w:pPr>
      <w:r w:rsidRPr="00EA7E01">
        <w:t>Contractual Compliance and Safeguards</w:t>
      </w:r>
    </w:p>
    <w:p w14:paraId="5BE63D7F" w14:textId="02356C40" w:rsidR="00703ED2" w:rsidRDefault="00BC524E" w:rsidP="00BC524E">
      <w:pPr>
        <w:pStyle w:val="ListParagraph"/>
        <w:numPr>
          <w:ilvl w:val="0"/>
          <w:numId w:val="99"/>
        </w:numPr>
        <w:ind w:right="2240"/>
      </w:pPr>
      <w:r w:rsidRPr="00BC524E">
        <w:t>Strategic Initiatives</w:t>
      </w:r>
    </w:p>
    <w:p w14:paraId="2AD21398" w14:textId="77777777" w:rsidR="00703ED2" w:rsidRDefault="00703ED2" w:rsidP="00703ED2">
      <w:pPr>
        <w:pStyle w:val="Heading4"/>
        <w:tabs>
          <w:tab w:val="left" w:pos="2922"/>
        </w:tabs>
        <w:ind w:right="2240"/>
      </w:pPr>
      <w:r>
        <w:t>Key Performance Indicators (metrics)</w:t>
      </w:r>
    </w:p>
    <w:p w14:paraId="36130C12" w14:textId="77777777" w:rsidR="00BC524E" w:rsidRDefault="00BC524E" w:rsidP="00BC524E">
      <w:pPr>
        <w:pStyle w:val="ListParagraph"/>
        <w:numPr>
          <w:ilvl w:val="0"/>
          <w:numId w:val="5"/>
        </w:numPr>
        <w:ind w:right="2240"/>
      </w:pPr>
      <w:r>
        <w:t>Develop a framework that generates institutional confidence in ICANN and builds trust over time</w:t>
      </w:r>
    </w:p>
    <w:p w14:paraId="13C2DF51" w14:textId="62E1DE05" w:rsidR="00BC524E" w:rsidRDefault="00BC524E" w:rsidP="00BC524E">
      <w:pPr>
        <w:pStyle w:val="ListParagraph"/>
        <w:numPr>
          <w:ilvl w:val="1"/>
          <w:numId w:val="5"/>
        </w:numPr>
        <w:ind w:right="2240"/>
      </w:pPr>
      <w:r>
        <w:t>Assemble and refine Accountability-related KPIs as a means of measuring ICANN's accountability</w:t>
      </w:r>
    </w:p>
    <w:p w14:paraId="23014E97" w14:textId="0E0F5F0E" w:rsidR="00703ED2" w:rsidRDefault="00BC524E" w:rsidP="00BC524E">
      <w:pPr>
        <w:pStyle w:val="ListParagraph"/>
        <w:numPr>
          <w:ilvl w:val="1"/>
          <w:numId w:val="5"/>
        </w:numPr>
        <w:ind w:right="2240"/>
      </w:pPr>
      <w:r>
        <w:t>Implement means of measuring long-range progress</w:t>
      </w:r>
    </w:p>
    <w:p w14:paraId="0430C9CE" w14:textId="77777777" w:rsidR="00703ED2" w:rsidRDefault="00703ED2" w:rsidP="00703ED2">
      <w:pPr>
        <w:pStyle w:val="Heading4"/>
        <w:tabs>
          <w:tab w:val="left" w:pos="2922"/>
        </w:tabs>
        <w:ind w:right="2240"/>
      </w:pPr>
      <w:r>
        <w:t>Dependencies</w:t>
      </w:r>
    </w:p>
    <w:p w14:paraId="411A981F" w14:textId="568682D4" w:rsidR="00287502" w:rsidRPr="00287502" w:rsidRDefault="00BC524E" w:rsidP="00287502">
      <w:pPr>
        <w:pStyle w:val="ListParagraph"/>
        <w:numPr>
          <w:ilvl w:val="0"/>
          <w:numId w:val="100"/>
        </w:numPr>
      </w:pPr>
      <w:r>
        <w:t xml:space="preserve">External: </w:t>
      </w:r>
      <w:r w:rsidR="00C61CBE">
        <w:t>ICANN Community</w:t>
      </w:r>
      <w:r w:rsidR="00287502">
        <w:t xml:space="preserve">, </w:t>
      </w:r>
      <w:r w:rsidR="00287502" w:rsidRPr="00287502">
        <w:t>ability to reach consensus, changing laws and regulations</w:t>
      </w:r>
    </w:p>
    <w:p w14:paraId="5BC090B3" w14:textId="77777777" w:rsidR="00BC524E" w:rsidRDefault="00BC524E" w:rsidP="00BC524E">
      <w:pPr>
        <w:pStyle w:val="ListParagraph"/>
        <w:numPr>
          <w:ilvl w:val="0"/>
          <w:numId w:val="100"/>
        </w:numPr>
        <w:ind w:right="2240"/>
      </w:pPr>
      <w:r>
        <w:t>Internal: Policy, GSE, Communications and Legal (in the context of the Board)</w:t>
      </w:r>
    </w:p>
    <w:p w14:paraId="37BBC4B1" w14:textId="04D3C20C" w:rsidR="00703ED2" w:rsidRDefault="00BC524E" w:rsidP="00BC524E">
      <w:pPr>
        <w:pStyle w:val="ListParagraph"/>
        <w:numPr>
          <w:ilvl w:val="0"/>
          <w:numId w:val="100"/>
        </w:numPr>
        <w:ind w:right="2240"/>
      </w:pPr>
      <w:r>
        <w:t>Touch points with Board, staff and stakeholders</w:t>
      </w:r>
    </w:p>
    <w:p w14:paraId="39758C6C" w14:textId="77777777" w:rsidR="00703ED2" w:rsidRDefault="00703ED2" w:rsidP="00703ED2">
      <w:pPr>
        <w:pStyle w:val="Heading4"/>
        <w:tabs>
          <w:tab w:val="left" w:pos="2922"/>
        </w:tabs>
        <w:ind w:right="2240"/>
      </w:pPr>
      <w:r>
        <w:t>Phasing</w:t>
      </w:r>
    </w:p>
    <w:tbl>
      <w:tblPr>
        <w:tblStyle w:val="TableGrid"/>
        <w:tblW w:w="0" w:type="auto"/>
        <w:tblLook w:val="04A0" w:firstRow="1" w:lastRow="0" w:firstColumn="1" w:lastColumn="0" w:noHBand="0" w:noVBand="1"/>
      </w:tblPr>
      <w:tblGrid>
        <w:gridCol w:w="646"/>
        <w:gridCol w:w="7312"/>
        <w:gridCol w:w="4032"/>
      </w:tblGrid>
      <w:tr w:rsidR="00703ED2" w14:paraId="65EB5FC6" w14:textId="77777777" w:rsidTr="00703ED2">
        <w:tc>
          <w:tcPr>
            <w:tcW w:w="0" w:type="auto"/>
          </w:tcPr>
          <w:p w14:paraId="6D98E811" w14:textId="77777777" w:rsidR="00703ED2" w:rsidRDefault="00703ED2" w:rsidP="00703ED2">
            <w:r>
              <w:t>FY16</w:t>
            </w:r>
          </w:p>
        </w:tc>
        <w:tc>
          <w:tcPr>
            <w:tcW w:w="0" w:type="auto"/>
          </w:tcPr>
          <w:p w14:paraId="1E0BD667" w14:textId="77777777" w:rsidR="00703ED2" w:rsidRPr="000A517C" w:rsidRDefault="00703ED2" w:rsidP="00703ED2">
            <w:pPr>
              <w:ind w:right="122"/>
              <w:rPr>
                <w:b/>
              </w:rPr>
            </w:pPr>
            <w:r w:rsidRPr="000A517C">
              <w:rPr>
                <w:b/>
              </w:rPr>
              <w:t>Planned</w:t>
            </w:r>
          </w:p>
          <w:p w14:paraId="135045F3" w14:textId="77777777" w:rsidR="00BC524E" w:rsidRDefault="00BC524E" w:rsidP="00BC524E">
            <w:pPr>
              <w:pStyle w:val="ListParagraph"/>
              <w:numPr>
                <w:ilvl w:val="0"/>
                <w:numId w:val="101"/>
              </w:numPr>
              <w:ind w:right="122"/>
            </w:pPr>
            <w:r>
              <w:t>Assess current practices and documentation.</w:t>
            </w:r>
          </w:p>
          <w:p w14:paraId="09983C8B" w14:textId="7698C90A" w:rsidR="00BC524E" w:rsidRDefault="00BC524E" w:rsidP="00BC524E">
            <w:pPr>
              <w:pStyle w:val="ListParagraph"/>
              <w:numPr>
                <w:ilvl w:val="0"/>
                <w:numId w:val="101"/>
              </w:numPr>
              <w:ind w:right="122"/>
            </w:pPr>
            <w:r>
              <w:t>Assemble and refine Accountability-related KPIs, in line with Accountability Framework proposed by One World Trust in response to recommendations of Accountability and Transparency Review Teams to implement a means of measuring ICANN's accountability.</w:t>
            </w:r>
          </w:p>
          <w:p w14:paraId="30575BFE" w14:textId="77777777" w:rsidR="00BC524E" w:rsidRDefault="00BC524E" w:rsidP="00BC524E">
            <w:pPr>
              <w:pStyle w:val="ListParagraph"/>
              <w:numPr>
                <w:ilvl w:val="0"/>
                <w:numId w:val="101"/>
              </w:numPr>
              <w:ind w:right="122"/>
            </w:pPr>
            <w:r>
              <w:lastRenderedPageBreak/>
              <w:t>Identify and propose best practices.</w:t>
            </w:r>
          </w:p>
          <w:p w14:paraId="23BBD4D3" w14:textId="2270DB4B" w:rsidR="00703ED2" w:rsidRDefault="00BC524E" w:rsidP="00BC524E">
            <w:pPr>
              <w:pStyle w:val="ListParagraph"/>
              <w:numPr>
                <w:ilvl w:val="0"/>
                <w:numId w:val="101"/>
              </w:numPr>
              <w:ind w:right="122"/>
            </w:pPr>
            <w:r>
              <w:t>Propose measurements and benchmarks</w:t>
            </w:r>
          </w:p>
        </w:tc>
        <w:tc>
          <w:tcPr>
            <w:tcW w:w="0" w:type="auto"/>
          </w:tcPr>
          <w:p w14:paraId="77E072BF" w14:textId="3456FF56" w:rsidR="00703ED2" w:rsidRDefault="00F6174A" w:rsidP="00703ED2">
            <w:pPr>
              <w:rPr>
                <w:b/>
              </w:rPr>
            </w:pPr>
            <w:r>
              <w:rPr>
                <w:b/>
              </w:rPr>
              <w:lastRenderedPageBreak/>
              <w:t>Intended Status at the end of FY16</w:t>
            </w:r>
          </w:p>
          <w:p w14:paraId="75533653" w14:textId="03409324" w:rsidR="00DC4D1E" w:rsidRDefault="00DC4D1E" w:rsidP="00DC4D1E">
            <w:pPr>
              <w:ind w:right="122"/>
            </w:pPr>
            <w:r w:rsidRPr="00DC4D1E">
              <w:t xml:space="preserve">FY16 is on target </w:t>
            </w:r>
            <w:r>
              <w:t>–</w:t>
            </w:r>
            <w:r w:rsidRPr="00DC4D1E">
              <w:t xml:space="preserve"> </w:t>
            </w:r>
          </w:p>
          <w:p w14:paraId="443A1A86" w14:textId="1457F4E2" w:rsidR="00DC4D1E" w:rsidRDefault="00DC4D1E" w:rsidP="002211F0">
            <w:pPr>
              <w:pStyle w:val="ListParagraph"/>
              <w:numPr>
                <w:ilvl w:val="0"/>
                <w:numId w:val="102"/>
              </w:numPr>
              <w:ind w:right="122"/>
            </w:pPr>
            <w:r w:rsidRPr="00DC4D1E">
              <w:t>On-going effor</w:t>
            </w:r>
            <w:r>
              <w:t>t for continuous improvement</w:t>
            </w:r>
          </w:p>
          <w:p w14:paraId="573FBF83" w14:textId="31BC82BB" w:rsidR="006A16BD" w:rsidRDefault="006A16BD" w:rsidP="002211F0">
            <w:pPr>
              <w:pStyle w:val="ListParagraph"/>
              <w:numPr>
                <w:ilvl w:val="0"/>
                <w:numId w:val="102"/>
              </w:numPr>
              <w:ind w:right="122"/>
            </w:pPr>
            <w:r>
              <w:t>This work moved to 5.2 mid-year and is reported there</w:t>
            </w:r>
          </w:p>
          <w:p w14:paraId="5C9D5837" w14:textId="27F01102" w:rsidR="006A16BD" w:rsidRDefault="006A16BD" w:rsidP="002211F0">
            <w:pPr>
              <w:pStyle w:val="ListParagraph"/>
              <w:numPr>
                <w:ilvl w:val="0"/>
                <w:numId w:val="102"/>
              </w:numPr>
              <w:ind w:right="122"/>
            </w:pPr>
            <w:r>
              <w:lastRenderedPageBreak/>
              <w:t>This work moved to 2.1 mid-year and is reported there</w:t>
            </w:r>
          </w:p>
          <w:p w14:paraId="093F8C05" w14:textId="72F615A1" w:rsidR="00703ED2" w:rsidRPr="000A517C" w:rsidRDefault="00DC4D1E" w:rsidP="002211F0">
            <w:pPr>
              <w:pStyle w:val="ListParagraph"/>
              <w:numPr>
                <w:ilvl w:val="0"/>
                <w:numId w:val="102"/>
              </w:numPr>
              <w:ind w:right="122"/>
            </w:pPr>
            <w:r w:rsidRPr="00DC4D1E">
              <w:t xml:space="preserve">Measurement metrics for contractual compliance service level targets are included in the </w:t>
            </w:r>
            <w:hyperlink r:id="rId35" w:history="1">
              <w:r w:rsidRPr="00812568">
                <w:rPr>
                  <w:rStyle w:val="Hyperlink"/>
                </w:rPr>
                <w:t xml:space="preserve">ICANN </w:t>
              </w:r>
              <w:r w:rsidR="00812568" w:rsidRPr="00812568">
                <w:rPr>
                  <w:rStyle w:val="Hyperlink"/>
                </w:rPr>
                <w:t xml:space="preserve">Beta </w:t>
              </w:r>
              <w:r w:rsidRPr="00812568">
                <w:rPr>
                  <w:rStyle w:val="Hyperlink"/>
                </w:rPr>
                <w:t>KPI Dashboard</w:t>
              </w:r>
            </w:hyperlink>
          </w:p>
        </w:tc>
      </w:tr>
      <w:tr w:rsidR="00703ED2" w14:paraId="4B704D1B" w14:textId="77777777" w:rsidTr="00703ED2">
        <w:tc>
          <w:tcPr>
            <w:tcW w:w="0" w:type="auto"/>
          </w:tcPr>
          <w:p w14:paraId="11C62578" w14:textId="04186325" w:rsidR="00703ED2" w:rsidRDefault="00703ED2" w:rsidP="00703ED2">
            <w:r>
              <w:lastRenderedPageBreak/>
              <w:t>FY17</w:t>
            </w:r>
          </w:p>
        </w:tc>
        <w:tc>
          <w:tcPr>
            <w:tcW w:w="0" w:type="auto"/>
            <w:gridSpan w:val="2"/>
          </w:tcPr>
          <w:p w14:paraId="637FD639" w14:textId="0155E5F9" w:rsidR="00BC524E" w:rsidRDefault="00BC524E" w:rsidP="00287502">
            <w:pPr>
              <w:pStyle w:val="ListParagraph"/>
              <w:numPr>
                <w:ilvl w:val="0"/>
                <w:numId w:val="158"/>
              </w:numPr>
              <w:ind w:right="122"/>
            </w:pPr>
            <w:r>
              <w:t>Implement agreed-upon plan and practices</w:t>
            </w:r>
          </w:p>
          <w:p w14:paraId="5E1E4CAC" w14:textId="7DCFD814" w:rsidR="00287502" w:rsidRDefault="00BC524E" w:rsidP="00E770A8">
            <w:pPr>
              <w:pStyle w:val="ListParagraph"/>
              <w:numPr>
                <w:ilvl w:val="0"/>
                <w:numId w:val="158"/>
              </w:numPr>
              <w:ind w:right="122"/>
            </w:pPr>
            <w:r>
              <w:t>Implement ongoing measurement, benchmarking and reporting</w:t>
            </w:r>
            <w:r w:rsidR="00287502">
              <w:t xml:space="preserve"> </w:t>
            </w:r>
            <w:r w:rsidR="00287502" w:rsidRPr="00287502">
              <w:t>of accuracy rates</w:t>
            </w:r>
          </w:p>
        </w:tc>
      </w:tr>
      <w:tr w:rsidR="00703ED2" w14:paraId="27D7661E" w14:textId="77777777" w:rsidTr="00703ED2">
        <w:tc>
          <w:tcPr>
            <w:tcW w:w="0" w:type="auto"/>
          </w:tcPr>
          <w:p w14:paraId="2E4AF0DB" w14:textId="77777777" w:rsidR="00703ED2" w:rsidRDefault="00703ED2" w:rsidP="00703ED2">
            <w:r>
              <w:t>FY18</w:t>
            </w:r>
          </w:p>
        </w:tc>
        <w:tc>
          <w:tcPr>
            <w:tcW w:w="0" w:type="auto"/>
            <w:gridSpan w:val="2"/>
          </w:tcPr>
          <w:p w14:paraId="6944E320" w14:textId="77777777" w:rsidR="00BC524E" w:rsidRDefault="00BC524E" w:rsidP="00BC524E">
            <w:pPr>
              <w:pStyle w:val="ListParagraph"/>
              <w:numPr>
                <w:ilvl w:val="0"/>
                <w:numId w:val="103"/>
              </w:numPr>
              <w:ind w:right="122"/>
            </w:pPr>
            <w:r>
              <w:t>Implement agreed-upon plan and practices.</w:t>
            </w:r>
          </w:p>
          <w:p w14:paraId="7DAE6EA3" w14:textId="12CA3EB6" w:rsidR="00703ED2" w:rsidRDefault="00BC524E" w:rsidP="00BC524E">
            <w:pPr>
              <w:pStyle w:val="ListParagraph"/>
              <w:numPr>
                <w:ilvl w:val="0"/>
                <w:numId w:val="103"/>
              </w:numPr>
              <w:ind w:right="122"/>
            </w:pPr>
            <w:r>
              <w:t>Implement ongoing measurement, benchmarking and reporting</w:t>
            </w:r>
          </w:p>
        </w:tc>
      </w:tr>
      <w:tr w:rsidR="00703ED2" w14:paraId="6CF71F8A" w14:textId="77777777" w:rsidTr="00703ED2">
        <w:tc>
          <w:tcPr>
            <w:tcW w:w="0" w:type="auto"/>
          </w:tcPr>
          <w:p w14:paraId="0D754CF7" w14:textId="77777777" w:rsidR="00703ED2" w:rsidRDefault="00703ED2" w:rsidP="00703ED2">
            <w:r>
              <w:t>FY19</w:t>
            </w:r>
          </w:p>
        </w:tc>
        <w:tc>
          <w:tcPr>
            <w:tcW w:w="0" w:type="auto"/>
            <w:gridSpan w:val="2"/>
          </w:tcPr>
          <w:p w14:paraId="3B141A3F" w14:textId="77777777" w:rsidR="00BC524E" w:rsidRDefault="00BC524E" w:rsidP="00BC524E">
            <w:pPr>
              <w:pStyle w:val="ListParagraph"/>
              <w:numPr>
                <w:ilvl w:val="0"/>
                <w:numId w:val="104"/>
              </w:numPr>
              <w:ind w:right="122"/>
            </w:pPr>
            <w:r>
              <w:t>Implement agreed-upon plan and practices.</w:t>
            </w:r>
          </w:p>
          <w:p w14:paraId="3D4075E1" w14:textId="0D3FBDC7" w:rsidR="00703ED2" w:rsidRDefault="00BC524E" w:rsidP="00BC524E">
            <w:pPr>
              <w:pStyle w:val="ListParagraph"/>
              <w:numPr>
                <w:ilvl w:val="0"/>
                <w:numId w:val="104"/>
              </w:numPr>
              <w:ind w:right="122"/>
            </w:pPr>
            <w:r>
              <w:t>Implement ongoing measurement, benchmarking and reporting</w:t>
            </w:r>
          </w:p>
        </w:tc>
      </w:tr>
      <w:tr w:rsidR="00703ED2" w14:paraId="63FBFA40" w14:textId="77777777" w:rsidTr="00703ED2">
        <w:tc>
          <w:tcPr>
            <w:tcW w:w="0" w:type="auto"/>
          </w:tcPr>
          <w:p w14:paraId="5F81D310" w14:textId="77777777" w:rsidR="00703ED2" w:rsidRDefault="00703ED2" w:rsidP="00703ED2">
            <w:r>
              <w:t>FY20</w:t>
            </w:r>
          </w:p>
        </w:tc>
        <w:tc>
          <w:tcPr>
            <w:tcW w:w="0" w:type="auto"/>
            <w:gridSpan w:val="2"/>
          </w:tcPr>
          <w:p w14:paraId="78154B70" w14:textId="125951AC" w:rsidR="00703ED2" w:rsidRDefault="00BC524E" w:rsidP="00BC524E">
            <w:pPr>
              <w:pStyle w:val="ListParagraph"/>
              <w:numPr>
                <w:ilvl w:val="0"/>
                <w:numId w:val="105"/>
              </w:numPr>
              <w:ind w:right="122"/>
            </w:pPr>
            <w:r w:rsidRPr="00BC524E">
              <w:t>Assess and adjust plan and practices as needed</w:t>
            </w:r>
          </w:p>
        </w:tc>
      </w:tr>
    </w:tbl>
    <w:p w14:paraId="54BC5F1C" w14:textId="77777777" w:rsidR="00ED08CE" w:rsidRDefault="00ED08CE" w:rsidP="00ED08CE">
      <w:pPr>
        <w:ind w:right="2240"/>
        <w:rPr>
          <w:szCs w:val="22"/>
        </w:rPr>
      </w:pPr>
    </w:p>
    <w:p w14:paraId="5999AAA8" w14:textId="77777777" w:rsidR="00703ED2" w:rsidRDefault="00703ED2">
      <w:pPr>
        <w:rPr>
          <w:szCs w:val="22"/>
        </w:rPr>
      </w:pPr>
      <w:r>
        <w:rPr>
          <w:szCs w:val="22"/>
        </w:rPr>
        <w:br w:type="page"/>
      </w:r>
    </w:p>
    <w:p w14:paraId="7734E80A" w14:textId="77777777" w:rsidR="00703ED2" w:rsidRDefault="00703ED2" w:rsidP="00887D0B">
      <w:pPr>
        <w:pStyle w:val="Heading2"/>
        <w:ind w:right="2240"/>
      </w:pPr>
      <w:r>
        <w:lastRenderedPageBreak/>
        <w:t xml:space="preserve">Strategic Objective </w:t>
      </w:r>
      <w:r w:rsidR="00887D0B">
        <w:t>5</w:t>
      </w:r>
      <w:r>
        <w:t xml:space="preserve"> – </w:t>
      </w:r>
      <w:r w:rsidR="00887D0B">
        <w:t>Develop and implement a global public interest framework bounded by ICANN’s mission</w:t>
      </w:r>
    </w:p>
    <w:p w14:paraId="43B6AEE2" w14:textId="77777777" w:rsidR="00703ED2" w:rsidRDefault="00703ED2" w:rsidP="00703ED2">
      <w:pPr>
        <w:pStyle w:val="Heading3"/>
        <w:ind w:right="2240"/>
      </w:pPr>
      <w:r>
        <w:t xml:space="preserve">Strategic Goal </w:t>
      </w:r>
      <w:r w:rsidR="00887D0B">
        <w:t>5</w:t>
      </w:r>
      <w:r>
        <w:t xml:space="preserve">.1 </w:t>
      </w:r>
      <w:r w:rsidR="00887D0B" w:rsidRPr="00887D0B">
        <w:t>Act as a steward of the public interest</w:t>
      </w:r>
    </w:p>
    <w:p w14:paraId="525FF9A1" w14:textId="77777777" w:rsidR="00703ED2" w:rsidRDefault="00703ED2" w:rsidP="00703ED2">
      <w:pPr>
        <w:pStyle w:val="Heading4"/>
        <w:tabs>
          <w:tab w:val="left" w:pos="2922"/>
        </w:tabs>
        <w:ind w:right="2240"/>
      </w:pPr>
      <w:r>
        <w:t>Portfolios</w:t>
      </w:r>
    </w:p>
    <w:p w14:paraId="01A900BB" w14:textId="77777777" w:rsidR="007C4F6C" w:rsidRDefault="007C4F6C" w:rsidP="007C4F6C">
      <w:pPr>
        <w:pStyle w:val="ListParagraph"/>
        <w:numPr>
          <w:ilvl w:val="0"/>
          <w:numId w:val="106"/>
        </w:numPr>
        <w:ind w:right="2240"/>
      </w:pPr>
      <w:r>
        <w:t>Legal Advisory Function</w:t>
      </w:r>
    </w:p>
    <w:p w14:paraId="4B8DA734" w14:textId="29A16BB5" w:rsidR="007C4F6C" w:rsidRDefault="007C4F6C" w:rsidP="007C4F6C">
      <w:pPr>
        <w:pStyle w:val="ListParagraph"/>
        <w:numPr>
          <w:ilvl w:val="0"/>
          <w:numId w:val="106"/>
        </w:numPr>
        <w:ind w:right="2240"/>
      </w:pPr>
      <w:r>
        <w:t>Public Interest Decision</w:t>
      </w:r>
      <w:r w:rsidR="00166E2D">
        <w:t xml:space="preserve"> </w:t>
      </w:r>
      <w:r>
        <w:t>Making</w:t>
      </w:r>
    </w:p>
    <w:p w14:paraId="1454423F" w14:textId="77777777" w:rsidR="007C4F6C" w:rsidRDefault="007C4F6C" w:rsidP="007C4F6C">
      <w:pPr>
        <w:pStyle w:val="ListParagraph"/>
        <w:numPr>
          <w:ilvl w:val="0"/>
          <w:numId w:val="106"/>
        </w:numPr>
        <w:ind w:right="2240"/>
      </w:pPr>
      <w:r>
        <w:t>Legal Internal Support</w:t>
      </w:r>
    </w:p>
    <w:p w14:paraId="4488D30A" w14:textId="4C8056E0" w:rsidR="00703ED2" w:rsidRDefault="007C4F6C" w:rsidP="007C4F6C">
      <w:pPr>
        <w:pStyle w:val="ListParagraph"/>
        <w:numPr>
          <w:ilvl w:val="0"/>
          <w:numId w:val="106"/>
        </w:numPr>
        <w:ind w:right="2240"/>
      </w:pPr>
      <w:r>
        <w:t>Support ICANN Board</w:t>
      </w:r>
    </w:p>
    <w:p w14:paraId="501508F0" w14:textId="77777777" w:rsidR="00703ED2" w:rsidRDefault="00703ED2" w:rsidP="00703ED2">
      <w:pPr>
        <w:pStyle w:val="Heading4"/>
        <w:tabs>
          <w:tab w:val="left" w:pos="2922"/>
        </w:tabs>
        <w:ind w:right="2240"/>
      </w:pPr>
      <w:r>
        <w:t>Key Performance Indicators (metrics)</w:t>
      </w:r>
    </w:p>
    <w:p w14:paraId="1C06FE86" w14:textId="44981FC0" w:rsidR="00703ED2" w:rsidRDefault="00024D85" w:rsidP="00024D85">
      <w:pPr>
        <w:pStyle w:val="ListParagraph"/>
        <w:numPr>
          <w:ilvl w:val="0"/>
          <w:numId w:val="5"/>
        </w:numPr>
        <w:ind w:right="2240"/>
      </w:pPr>
      <w:r w:rsidRPr="00024D85">
        <w:t># of ICANN decisions and advice (Board, staff and stakeholders) that are rationalized based on common consensus-based definition(s) and understandings of public interest within ICANN's remit</w:t>
      </w:r>
    </w:p>
    <w:p w14:paraId="535F2CE0" w14:textId="77777777" w:rsidR="00703ED2" w:rsidRDefault="00703ED2" w:rsidP="00703ED2">
      <w:pPr>
        <w:pStyle w:val="Heading4"/>
        <w:tabs>
          <w:tab w:val="left" w:pos="2922"/>
        </w:tabs>
        <w:ind w:right="2240"/>
      </w:pPr>
      <w:r>
        <w:t>Dependencies</w:t>
      </w:r>
    </w:p>
    <w:p w14:paraId="6D87C973" w14:textId="53F81AD2" w:rsidR="00703ED2" w:rsidRDefault="007C4F6C" w:rsidP="007C4F6C">
      <w:pPr>
        <w:pStyle w:val="ListParagraph"/>
        <w:numPr>
          <w:ilvl w:val="0"/>
          <w:numId w:val="107"/>
        </w:numPr>
        <w:ind w:right="2240"/>
      </w:pPr>
      <w:r w:rsidRPr="007C4F6C">
        <w:t xml:space="preserve">Community, Board and </w:t>
      </w:r>
      <w:r w:rsidR="00BE0AC7">
        <w:t>staff</w:t>
      </w:r>
      <w:r w:rsidR="00BE0AC7" w:rsidRPr="007C4F6C">
        <w:t xml:space="preserve"> </w:t>
      </w:r>
      <w:r w:rsidRPr="007C4F6C">
        <w:t xml:space="preserve">involvement in the dialogue regarding the public interest </w:t>
      </w:r>
      <w:r w:rsidR="00024D85">
        <w:t xml:space="preserve">understandings, </w:t>
      </w:r>
      <w:r w:rsidRPr="007C4F6C">
        <w:t>definitions and framework to hold as an ICANN standard</w:t>
      </w:r>
    </w:p>
    <w:p w14:paraId="0D483585" w14:textId="77777777" w:rsidR="00703ED2" w:rsidRDefault="00703ED2" w:rsidP="00703ED2">
      <w:pPr>
        <w:pStyle w:val="Heading4"/>
        <w:tabs>
          <w:tab w:val="left" w:pos="2922"/>
        </w:tabs>
        <w:ind w:right="2240"/>
      </w:pPr>
      <w:r>
        <w:t>Phasing</w:t>
      </w:r>
    </w:p>
    <w:tbl>
      <w:tblPr>
        <w:tblStyle w:val="TableGrid"/>
        <w:tblW w:w="0" w:type="auto"/>
        <w:tblLook w:val="04A0" w:firstRow="1" w:lastRow="0" w:firstColumn="1" w:lastColumn="0" w:noHBand="0" w:noVBand="1"/>
      </w:tblPr>
      <w:tblGrid>
        <w:gridCol w:w="646"/>
        <w:gridCol w:w="4880"/>
        <w:gridCol w:w="6464"/>
      </w:tblGrid>
      <w:tr w:rsidR="00703ED2" w14:paraId="422C6D22" w14:textId="77777777" w:rsidTr="00703ED2">
        <w:tc>
          <w:tcPr>
            <w:tcW w:w="0" w:type="auto"/>
          </w:tcPr>
          <w:p w14:paraId="2639E2CB" w14:textId="77777777" w:rsidR="00703ED2" w:rsidRDefault="00703ED2" w:rsidP="00703ED2">
            <w:r>
              <w:t>FY16</w:t>
            </w:r>
          </w:p>
        </w:tc>
        <w:tc>
          <w:tcPr>
            <w:tcW w:w="0" w:type="auto"/>
          </w:tcPr>
          <w:p w14:paraId="15BE576C" w14:textId="77777777" w:rsidR="00703ED2" w:rsidRPr="000A517C" w:rsidRDefault="00703ED2" w:rsidP="00703ED2">
            <w:pPr>
              <w:ind w:right="122"/>
              <w:rPr>
                <w:b/>
              </w:rPr>
            </w:pPr>
            <w:r w:rsidRPr="000A517C">
              <w:rPr>
                <w:b/>
              </w:rPr>
              <w:t>Planned</w:t>
            </w:r>
          </w:p>
          <w:p w14:paraId="3FCE4191" w14:textId="6AD64D83" w:rsidR="00703ED2" w:rsidRDefault="007C4F6C" w:rsidP="007C4F6C">
            <w:pPr>
              <w:pStyle w:val="ListParagraph"/>
              <w:numPr>
                <w:ilvl w:val="0"/>
                <w:numId w:val="108"/>
              </w:numPr>
              <w:ind w:right="122"/>
            </w:pPr>
            <w:r w:rsidRPr="007C4F6C">
              <w:t>Create Framework for ICANN Supporting Organizations and Advisory Committee to assist them in assessing how their actions are aligned to the public interest</w:t>
            </w:r>
          </w:p>
        </w:tc>
        <w:tc>
          <w:tcPr>
            <w:tcW w:w="0" w:type="auto"/>
          </w:tcPr>
          <w:p w14:paraId="66B6236D" w14:textId="0BF29722" w:rsidR="00703ED2" w:rsidRDefault="00F6174A" w:rsidP="00703ED2">
            <w:pPr>
              <w:rPr>
                <w:b/>
              </w:rPr>
            </w:pPr>
            <w:r w:rsidRPr="00F6174A">
              <w:rPr>
                <w:b/>
              </w:rPr>
              <w:t>Intended Status at the end of FY16</w:t>
            </w:r>
          </w:p>
          <w:p w14:paraId="07361E13" w14:textId="42B0C464" w:rsidR="00703ED2" w:rsidRPr="000A517C" w:rsidRDefault="00045A83" w:rsidP="00B16018">
            <w:pPr>
              <w:pStyle w:val="ListParagraph"/>
              <w:numPr>
                <w:ilvl w:val="0"/>
                <w:numId w:val="109"/>
              </w:numPr>
              <w:ind w:right="122"/>
            </w:pPr>
            <w:r w:rsidRPr="00045A83">
              <w:t xml:space="preserve">A High Interest Session on this topic was held at ICANN55 where discussions took place on next steps and planning. Detailed progress on this collaborative dialogue- along with details on developments to date </w:t>
            </w:r>
            <w:r w:rsidR="00B16018">
              <w:t>are</w:t>
            </w:r>
            <w:r w:rsidRPr="00045A83">
              <w:t xml:space="preserve"> on the </w:t>
            </w:r>
            <w:hyperlink r:id="rId36" w:history="1">
              <w:r w:rsidR="00062791" w:rsidRPr="00062791">
                <w:rPr>
                  <w:rStyle w:val="Hyperlink"/>
                </w:rPr>
                <w:t>Community Wiki</w:t>
              </w:r>
            </w:hyperlink>
            <w:r w:rsidRPr="00045A83">
              <w:t xml:space="preserve"> </w:t>
            </w:r>
          </w:p>
        </w:tc>
      </w:tr>
      <w:tr w:rsidR="00703ED2" w14:paraId="4D47D30F" w14:textId="77777777" w:rsidTr="00703ED2">
        <w:tc>
          <w:tcPr>
            <w:tcW w:w="0" w:type="auto"/>
          </w:tcPr>
          <w:p w14:paraId="3D638DF7" w14:textId="77777777" w:rsidR="00703ED2" w:rsidRDefault="00703ED2" w:rsidP="00703ED2">
            <w:r>
              <w:t>FY17</w:t>
            </w:r>
          </w:p>
        </w:tc>
        <w:tc>
          <w:tcPr>
            <w:tcW w:w="0" w:type="auto"/>
            <w:gridSpan w:val="2"/>
          </w:tcPr>
          <w:p w14:paraId="457C514D" w14:textId="2F61ED5C" w:rsidR="00703ED2" w:rsidRDefault="007C4F6C" w:rsidP="007C4F6C">
            <w:pPr>
              <w:pStyle w:val="ListParagraph"/>
              <w:numPr>
                <w:ilvl w:val="0"/>
                <w:numId w:val="110"/>
              </w:numPr>
              <w:ind w:right="122"/>
            </w:pPr>
            <w:r w:rsidRPr="007C4F6C">
              <w:t xml:space="preserve">Measure and baseline the % of actions by ICANN in </w:t>
            </w:r>
            <w:r w:rsidR="00166E2D">
              <w:t>decision making</w:t>
            </w:r>
            <w:r w:rsidRPr="007C4F6C">
              <w:t xml:space="preserve"> and how rationales are including the public interest assessments as part of </w:t>
            </w:r>
            <w:r w:rsidR="00166E2D">
              <w:t>decision making</w:t>
            </w:r>
          </w:p>
        </w:tc>
      </w:tr>
      <w:tr w:rsidR="00703ED2" w14:paraId="65D2B594" w14:textId="77777777" w:rsidTr="00703ED2">
        <w:tc>
          <w:tcPr>
            <w:tcW w:w="0" w:type="auto"/>
          </w:tcPr>
          <w:p w14:paraId="5778C95A" w14:textId="77777777" w:rsidR="00703ED2" w:rsidRDefault="00703ED2" w:rsidP="00703ED2">
            <w:r>
              <w:t>FY18</w:t>
            </w:r>
          </w:p>
        </w:tc>
        <w:tc>
          <w:tcPr>
            <w:tcW w:w="0" w:type="auto"/>
            <w:gridSpan w:val="2"/>
          </w:tcPr>
          <w:p w14:paraId="321835BF" w14:textId="3685398B" w:rsidR="00703ED2" w:rsidRDefault="007C4F6C" w:rsidP="007C4F6C">
            <w:pPr>
              <w:pStyle w:val="ListParagraph"/>
              <w:numPr>
                <w:ilvl w:val="0"/>
                <w:numId w:val="111"/>
              </w:numPr>
              <w:ind w:right="122"/>
            </w:pPr>
            <w:r w:rsidRPr="007C4F6C">
              <w:t xml:space="preserve">Increase from the baseline the % actions by ICANN in </w:t>
            </w:r>
            <w:r w:rsidR="00166E2D">
              <w:t>decision making</w:t>
            </w:r>
            <w:r w:rsidRPr="007C4F6C">
              <w:t xml:space="preserve"> and how rationales are including the public interest assessments as part of </w:t>
            </w:r>
            <w:r w:rsidR="00166E2D">
              <w:t>decision making</w:t>
            </w:r>
          </w:p>
        </w:tc>
      </w:tr>
      <w:tr w:rsidR="00703ED2" w14:paraId="4397852C" w14:textId="77777777" w:rsidTr="00703ED2">
        <w:tc>
          <w:tcPr>
            <w:tcW w:w="0" w:type="auto"/>
          </w:tcPr>
          <w:p w14:paraId="5F8CDCC2" w14:textId="77777777" w:rsidR="00703ED2" w:rsidRDefault="00703ED2" w:rsidP="00703ED2">
            <w:r>
              <w:lastRenderedPageBreak/>
              <w:t>FY19</w:t>
            </w:r>
          </w:p>
        </w:tc>
        <w:tc>
          <w:tcPr>
            <w:tcW w:w="0" w:type="auto"/>
            <w:gridSpan w:val="2"/>
          </w:tcPr>
          <w:p w14:paraId="5E1AC229" w14:textId="27994340" w:rsidR="00703ED2" w:rsidRDefault="007C4F6C" w:rsidP="007C4F6C">
            <w:pPr>
              <w:pStyle w:val="ListParagraph"/>
              <w:numPr>
                <w:ilvl w:val="0"/>
                <w:numId w:val="112"/>
              </w:numPr>
              <w:ind w:right="122"/>
            </w:pPr>
            <w:r w:rsidRPr="007C4F6C">
              <w:t xml:space="preserve">Continue to increase on the % actions by ICANN in </w:t>
            </w:r>
            <w:r w:rsidR="00166E2D">
              <w:t>decision making</w:t>
            </w:r>
            <w:r w:rsidRPr="007C4F6C">
              <w:t xml:space="preserve"> and how rationales are including the public interest assessments as part of </w:t>
            </w:r>
            <w:r w:rsidR="00166E2D">
              <w:t>decision making</w:t>
            </w:r>
          </w:p>
        </w:tc>
      </w:tr>
      <w:tr w:rsidR="00703ED2" w14:paraId="225D2B96" w14:textId="77777777" w:rsidTr="00703ED2">
        <w:tc>
          <w:tcPr>
            <w:tcW w:w="0" w:type="auto"/>
          </w:tcPr>
          <w:p w14:paraId="26DCC081" w14:textId="77777777" w:rsidR="00703ED2" w:rsidRDefault="00703ED2" w:rsidP="00703ED2">
            <w:r>
              <w:t>FY20</w:t>
            </w:r>
          </w:p>
        </w:tc>
        <w:tc>
          <w:tcPr>
            <w:tcW w:w="0" w:type="auto"/>
            <w:gridSpan w:val="2"/>
          </w:tcPr>
          <w:p w14:paraId="74E578EE" w14:textId="009659DF" w:rsidR="00703ED2" w:rsidRDefault="007C4F6C" w:rsidP="007C4F6C">
            <w:pPr>
              <w:pStyle w:val="ListParagraph"/>
              <w:numPr>
                <w:ilvl w:val="0"/>
                <w:numId w:val="113"/>
              </w:numPr>
              <w:ind w:right="122"/>
            </w:pPr>
            <w:r w:rsidRPr="007C4F6C">
              <w:t xml:space="preserve">Reach goal of all material actions including a consideration of </w:t>
            </w:r>
            <w:r w:rsidR="00166E2D">
              <w:t>decision making</w:t>
            </w:r>
            <w:r w:rsidRPr="007C4F6C">
              <w:t xml:space="preserve"> and how rationales are including the public interest assessments as part of </w:t>
            </w:r>
            <w:r w:rsidR="00166E2D">
              <w:t>decision making</w:t>
            </w:r>
          </w:p>
        </w:tc>
      </w:tr>
    </w:tbl>
    <w:p w14:paraId="6B5DED56" w14:textId="77777777" w:rsidR="00703ED2" w:rsidRDefault="00703ED2" w:rsidP="00ED08CE">
      <w:pPr>
        <w:ind w:right="2240"/>
        <w:rPr>
          <w:szCs w:val="22"/>
        </w:rPr>
      </w:pPr>
    </w:p>
    <w:p w14:paraId="0D66DFE6" w14:textId="77777777" w:rsidR="00703ED2" w:rsidRDefault="00703ED2">
      <w:pPr>
        <w:rPr>
          <w:szCs w:val="22"/>
        </w:rPr>
      </w:pPr>
      <w:r>
        <w:rPr>
          <w:szCs w:val="22"/>
        </w:rPr>
        <w:br w:type="page"/>
      </w:r>
    </w:p>
    <w:p w14:paraId="3EA84482" w14:textId="77777777" w:rsidR="00887D0B" w:rsidRDefault="00887D0B" w:rsidP="00887D0B">
      <w:pPr>
        <w:pStyle w:val="Heading2"/>
        <w:ind w:right="480"/>
      </w:pPr>
      <w:r>
        <w:lastRenderedPageBreak/>
        <w:t>Strategic Objective 5 – Develop and implement a global public interest framework bounded by ICANN’s mission</w:t>
      </w:r>
    </w:p>
    <w:p w14:paraId="585913C7" w14:textId="1956B7C6" w:rsidR="00887D0B" w:rsidRDefault="00887D0B" w:rsidP="00887D0B">
      <w:pPr>
        <w:pStyle w:val="Heading3"/>
        <w:ind w:right="480"/>
      </w:pPr>
      <w:r>
        <w:t>Strategic Goal 5.</w:t>
      </w:r>
      <w:r w:rsidR="00234FD6">
        <w:t>2</w:t>
      </w:r>
      <w:r>
        <w:t xml:space="preserve"> </w:t>
      </w:r>
      <w:r w:rsidRPr="00887D0B">
        <w:t>Promote ethics, transparency and accountability across the ICANN community</w:t>
      </w:r>
    </w:p>
    <w:p w14:paraId="6C58B05A" w14:textId="77777777" w:rsidR="00703ED2" w:rsidRDefault="00703ED2" w:rsidP="00703ED2">
      <w:pPr>
        <w:pStyle w:val="Heading4"/>
        <w:tabs>
          <w:tab w:val="left" w:pos="2922"/>
        </w:tabs>
        <w:ind w:right="2240"/>
      </w:pPr>
      <w:r>
        <w:t>Portfolios</w:t>
      </w:r>
    </w:p>
    <w:p w14:paraId="340EDB92" w14:textId="23025FA2" w:rsidR="007C4F6C" w:rsidRDefault="007C4F6C" w:rsidP="007C4F6C">
      <w:pPr>
        <w:pStyle w:val="ListParagraph"/>
        <w:numPr>
          <w:ilvl w:val="0"/>
          <w:numId w:val="114"/>
        </w:numPr>
        <w:ind w:right="2240"/>
      </w:pPr>
      <w:r>
        <w:t>Affirmation of Commitments (AoC) Review</w:t>
      </w:r>
      <w:r w:rsidR="00FF603D">
        <w:t>s</w:t>
      </w:r>
    </w:p>
    <w:p w14:paraId="69447482" w14:textId="449D6DC9" w:rsidR="00FF603D" w:rsidRDefault="00FF603D" w:rsidP="007C4F6C">
      <w:pPr>
        <w:pStyle w:val="ListParagraph"/>
        <w:numPr>
          <w:ilvl w:val="0"/>
          <w:numId w:val="114"/>
        </w:numPr>
        <w:ind w:right="2240"/>
      </w:pPr>
      <w:r>
        <w:t xml:space="preserve">Organizational </w:t>
      </w:r>
      <w:r w:rsidR="00062791">
        <w:t>R</w:t>
      </w:r>
      <w:r>
        <w:t>eviews</w:t>
      </w:r>
    </w:p>
    <w:p w14:paraId="657A9652" w14:textId="77777777" w:rsidR="007C4F6C" w:rsidRDefault="007C4F6C" w:rsidP="007C4F6C">
      <w:pPr>
        <w:pStyle w:val="ListParagraph"/>
        <w:numPr>
          <w:ilvl w:val="0"/>
          <w:numId w:val="114"/>
        </w:numPr>
        <w:ind w:right="2240"/>
      </w:pPr>
      <w:r>
        <w:t>Conflicts of Interest and Organizational Ethics</w:t>
      </w:r>
    </w:p>
    <w:p w14:paraId="15D5209A" w14:textId="77777777" w:rsidR="00F217E3" w:rsidRDefault="007C4F6C" w:rsidP="00F217E3">
      <w:pPr>
        <w:pStyle w:val="ListParagraph"/>
        <w:numPr>
          <w:ilvl w:val="0"/>
          <w:numId w:val="114"/>
        </w:numPr>
        <w:ind w:right="2240"/>
      </w:pPr>
      <w:r>
        <w:t>IANA Functions Stewardship Transition &amp; Enhancing ICANN Accountabilit</w:t>
      </w:r>
      <w:r w:rsidR="00234FD6">
        <w:t>y</w:t>
      </w:r>
    </w:p>
    <w:p w14:paraId="3A68DAFC" w14:textId="2C5074AF" w:rsidR="00F217E3" w:rsidRDefault="00F217E3" w:rsidP="00F217E3">
      <w:pPr>
        <w:pStyle w:val="ListParagraph"/>
        <w:numPr>
          <w:ilvl w:val="0"/>
          <w:numId w:val="114"/>
        </w:numPr>
        <w:ind w:right="2240"/>
      </w:pPr>
      <w:r>
        <w:t>Accountability and Transparency Mechanisms</w:t>
      </w:r>
    </w:p>
    <w:p w14:paraId="0A22DA59" w14:textId="77777777" w:rsidR="00703ED2" w:rsidRDefault="00703ED2" w:rsidP="00703ED2">
      <w:pPr>
        <w:pStyle w:val="Heading4"/>
        <w:tabs>
          <w:tab w:val="left" w:pos="2922"/>
        </w:tabs>
        <w:ind w:right="2240"/>
      </w:pPr>
      <w:r>
        <w:t>Key Performance Indicators (metrics)</w:t>
      </w:r>
    </w:p>
    <w:p w14:paraId="264F10FF" w14:textId="04596322" w:rsidR="00703ED2" w:rsidRDefault="00234FD6" w:rsidP="00062791">
      <w:pPr>
        <w:pStyle w:val="ListParagraph"/>
        <w:numPr>
          <w:ilvl w:val="0"/>
          <w:numId w:val="5"/>
        </w:numPr>
        <w:ind w:right="2240"/>
      </w:pPr>
      <w:r w:rsidRPr="00234FD6">
        <w:t>Public interest framework index (</w:t>
      </w:r>
      <w:r w:rsidR="001C0C60">
        <w:t>for example</w:t>
      </w:r>
      <w:r w:rsidR="00062791">
        <w:t xml:space="preserve">, </w:t>
      </w:r>
      <w:r w:rsidR="00062791" w:rsidRPr="00062791">
        <w:t>ICANN</w:t>
      </w:r>
      <w:r w:rsidR="00062791">
        <w:t>’s</w:t>
      </w:r>
      <w:r w:rsidR="00062791" w:rsidRPr="00062791">
        <w:t xml:space="preserve"> Documentary Information Disclosure Policy</w:t>
      </w:r>
      <w:r w:rsidRPr="00234FD6">
        <w:t xml:space="preserve"> and correspondence posted on time, compliance with the conflict of interest policy and compliance with the Board Code of Conduct)</w:t>
      </w:r>
    </w:p>
    <w:p w14:paraId="29782508" w14:textId="38A54090" w:rsidR="00FF603D" w:rsidRDefault="00FF603D" w:rsidP="00FF603D">
      <w:pPr>
        <w:pStyle w:val="ListParagraph"/>
        <w:numPr>
          <w:ilvl w:val="0"/>
          <w:numId w:val="5"/>
        </w:numPr>
        <w:ind w:right="2240"/>
      </w:pPr>
      <w:r>
        <w:t>Develop a framework for increasing trust in ICANN’s fulfilment of its commitments through efficient and effective Reviews:</w:t>
      </w:r>
    </w:p>
    <w:p w14:paraId="01317AFA" w14:textId="38A6A72F" w:rsidR="00FF603D" w:rsidRDefault="00FF603D" w:rsidP="00FF603D">
      <w:pPr>
        <w:pStyle w:val="ListParagraph"/>
        <w:numPr>
          <w:ilvl w:val="1"/>
          <w:numId w:val="5"/>
        </w:numPr>
        <w:ind w:right="2240"/>
      </w:pPr>
      <w:r>
        <w:t xml:space="preserve">Broad and diverse participation in ICANN Reviews </w:t>
      </w:r>
    </w:p>
    <w:p w14:paraId="62477ED8" w14:textId="6C689348" w:rsidR="00FF603D" w:rsidRPr="00F34E64" w:rsidRDefault="00FF603D" w:rsidP="00FF603D">
      <w:pPr>
        <w:pStyle w:val="ListParagraph"/>
        <w:numPr>
          <w:ilvl w:val="1"/>
          <w:numId w:val="5"/>
        </w:numPr>
        <w:ind w:right="2240"/>
      </w:pPr>
      <w:r w:rsidRPr="00F34E64">
        <w:t>Community engagement in using ICANN Reviews to drive continuous improvement in accountability, transparency and organizational effectiveness (such as community participation in public comments pertaining to Reviews and other forms of engagement)</w:t>
      </w:r>
    </w:p>
    <w:p w14:paraId="02AE6F4F" w14:textId="77777777" w:rsidR="00F34E64" w:rsidRPr="00F34E64" w:rsidRDefault="00F34E64" w:rsidP="00F34E64">
      <w:pPr>
        <w:pStyle w:val="ListParagraph"/>
        <w:numPr>
          <w:ilvl w:val="0"/>
          <w:numId w:val="5"/>
        </w:numPr>
        <w:ind w:right="2240"/>
      </w:pPr>
      <w:r w:rsidRPr="00F34E64">
        <w:t>Transmission of all Board approved proposals from the ICG and CCWG-Accountability to NTIA</w:t>
      </w:r>
    </w:p>
    <w:p w14:paraId="50925383" w14:textId="11A6A0E5" w:rsidR="00FF603D" w:rsidRPr="00F34E64" w:rsidRDefault="00F34E64" w:rsidP="00F34E64">
      <w:pPr>
        <w:pStyle w:val="ListParagraph"/>
        <w:numPr>
          <w:ilvl w:val="0"/>
          <w:numId w:val="5"/>
        </w:numPr>
        <w:ind w:right="2240"/>
      </w:pPr>
      <w:r w:rsidRPr="00F34E64">
        <w:t>Completion of all community proposals that meet NTIA criteria for the IANA transfer for Chartering Organization approval</w:t>
      </w:r>
    </w:p>
    <w:p w14:paraId="424BC2CE" w14:textId="77777777" w:rsidR="00703ED2" w:rsidRDefault="00703ED2" w:rsidP="00703ED2">
      <w:pPr>
        <w:pStyle w:val="Heading4"/>
        <w:tabs>
          <w:tab w:val="left" w:pos="2922"/>
        </w:tabs>
        <w:ind w:right="2240"/>
      </w:pPr>
      <w:r>
        <w:t>Dependencies</w:t>
      </w:r>
    </w:p>
    <w:p w14:paraId="303C11F6" w14:textId="7029C70C" w:rsidR="00703ED2" w:rsidRDefault="00234FD6" w:rsidP="00234FD6">
      <w:pPr>
        <w:pStyle w:val="ListParagraph"/>
        <w:numPr>
          <w:ilvl w:val="0"/>
          <w:numId w:val="115"/>
        </w:numPr>
        <w:ind w:right="2240"/>
      </w:pPr>
      <w:r w:rsidRPr="00234FD6">
        <w:t xml:space="preserve">Stakeholder Community, Board and </w:t>
      </w:r>
      <w:r w:rsidR="00B93752">
        <w:t>staff</w:t>
      </w:r>
      <w:r w:rsidR="00B93752" w:rsidRPr="00234FD6">
        <w:t xml:space="preserve"> </w:t>
      </w:r>
      <w:r w:rsidRPr="00234FD6">
        <w:t>agreement on a clear, actionable Accountability and Ethical Framework</w:t>
      </w:r>
    </w:p>
    <w:p w14:paraId="2E654F50" w14:textId="3D682184" w:rsidR="00FF603D" w:rsidRDefault="00FF603D" w:rsidP="00FF603D">
      <w:pPr>
        <w:pStyle w:val="ListParagraph"/>
        <w:numPr>
          <w:ilvl w:val="0"/>
          <w:numId w:val="115"/>
        </w:numPr>
        <w:ind w:right="2240"/>
      </w:pPr>
      <w:r w:rsidRPr="00FF603D">
        <w:lastRenderedPageBreak/>
        <w:t>Final plans to transition stewardship of the IANA functions and the outcomes of work to enhance ICANN’s accountability</w:t>
      </w:r>
    </w:p>
    <w:p w14:paraId="5893B9EA" w14:textId="2078F37E" w:rsidR="00FF603D" w:rsidRDefault="00FF603D" w:rsidP="00FF603D">
      <w:pPr>
        <w:pStyle w:val="ListParagraph"/>
        <w:numPr>
          <w:ilvl w:val="0"/>
          <w:numId w:val="115"/>
        </w:numPr>
        <w:ind w:right="2240"/>
      </w:pPr>
      <w:r w:rsidRPr="00FF603D">
        <w:t>Community participation in cond</w:t>
      </w:r>
      <w:r w:rsidR="008F50BD">
        <w:t>ucting</w:t>
      </w:r>
      <w:r w:rsidRPr="00FF603D">
        <w:t xml:space="preserve"> </w:t>
      </w:r>
      <w:r>
        <w:t>Reviews</w:t>
      </w:r>
    </w:p>
    <w:p w14:paraId="0B89DDC4" w14:textId="77777777" w:rsidR="00703ED2" w:rsidRDefault="00703ED2" w:rsidP="00703ED2">
      <w:pPr>
        <w:pStyle w:val="Heading4"/>
        <w:tabs>
          <w:tab w:val="left" w:pos="2922"/>
        </w:tabs>
        <w:ind w:right="2240"/>
      </w:pPr>
      <w:r>
        <w:t>Phasing</w:t>
      </w:r>
    </w:p>
    <w:tbl>
      <w:tblPr>
        <w:tblStyle w:val="TableGrid"/>
        <w:tblW w:w="0" w:type="auto"/>
        <w:tblLook w:val="04A0" w:firstRow="1" w:lastRow="0" w:firstColumn="1" w:lastColumn="0" w:noHBand="0" w:noVBand="1"/>
      </w:tblPr>
      <w:tblGrid>
        <w:gridCol w:w="646"/>
        <w:gridCol w:w="4375"/>
        <w:gridCol w:w="6969"/>
      </w:tblGrid>
      <w:tr w:rsidR="00703ED2" w14:paraId="27C97DE2" w14:textId="77777777" w:rsidTr="00703ED2">
        <w:tc>
          <w:tcPr>
            <w:tcW w:w="0" w:type="auto"/>
          </w:tcPr>
          <w:p w14:paraId="430D620C" w14:textId="77777777" w:rsidR="00703ED2" w:rsidRDefault="00703ED2" w:rsidP="00703ED2">
            <w:r>
              <w:t>FY16</w:t>
            </w:r>
          </w:p>
        </w:tc>
        <w:tc>
          <w:tcPr>
            <w:tcW w:w="0" w:type="auto"/>
          </w:tcPr>
          <w:p w14:paraId="737748E3" w14:textId="77777777" w:rsidR="00703ED2" w:rsidRPr="000A517C" w:rsidRDefault="00703ED2" w:rsidP="00703ED2">
            <w:pPr>
              <w:ind w:right="122"/>
              <w:rPr>
                <w:b/>
              </w:rPr>
            </w:pPr>
            <w:r w:rsidRPr="000A517C">
              <w:rPr>
                <w:b/>
              </w:rPr>
              <w:t>Planned</w:t>
            </w:r>
          </w:p>
          <w:p w14:paraId="65D09762" w14:textId="48DE3358" w:rsidR="00703ED2" w:rsidRDefault="00234FD6" w:rsidP="00234FD6">
            <w:pPr>
              <w:pStyle w:val="ListParagraph"/>
              <w:numPr>
                <w:ilvl w:val="0"/>
                <w:numId w:val="116"/>
              </w:numPr>
              <w:ind w:right="122"/>
            </w:pPr>
            <w:r w:rsidRPr="00234FD6">
              <w:t>Create and publish revised Accountability and Ethical Framework and develop baseline metrics to measure to demonstrate impact on organization</w:t>
            </w:r>
          </w:p>
        </w:tc>
        <w:tc>
          <w:tcPr>
            <w:tcW w:w="0" w:type="auto"/>
          </w:tcPr>
          <w:p w14:paraId="0E4C6BDD" w14:textId="5378F268" w:rsidR="00703ED2" w:rsidRDefault="00F6174A" w:rsidP="00703ED2">
            <w:pPr>
              <w:rPr>
                <w:b/>
              </w:rPr>
            </w:pPr>
            <w:r>
              <w:rPr>
                <w:b/>
              </w:rPr>
              <w:t>Intended Status at the end of FY16</w:t>
            </w:r>
          </w:p>
          <w:p w14:paraId="71685706" w14:textId="06FF5562" w:rsidR="00703ED2" w:rsidRDefault="00FD0A13" w:rsidP="00FD0A13">
            <w:pPr>
              <w:pStyle w:val="ListParagraph"/>
              <w:numPr>
                <w:ilvl w:val="0"/>
                <w:numId w:val="117"/>
              </w:numPr>
              <w:ind w:right="122"/>
            </w:pPr>
            <w:r w:rsidRPr="00FD0A13">
              <w:t xml:space="preserve">Work supporting the IANA Stewardship Transition continued with the </w:t>
            </w:r>
            <w:hyperlink r:id="rId37" w:history="1">
              <w:r w:rsidRPr="00812568">
                <w:rPr>
                  <w:rStyle w:val="Hyperlink"/>
                </w:rPr>
                <w:t>IANA Stewardship Transition Coordination Group</w:t>
              </w:r>
            </w:hyperlink>
            <w:r w:rsidRPr="00FD0A13">
              <w:t xml:space="preserve"> finalizing its proposal on schedule and the </w:t>
            </w:r>
            <w:hyperlink r:id="rId38" w:history="1">
              <w:r w:rsidRPr="00812568">
                <w:rPr>
                  <w:rStyle w:val="Hyperlink"/>
                </w:rPr>
                <w:t>CCWG-Accountability</w:t>
              </w:r>
            </w:hyperlink>
            <w:r w:rsidRPr="00FD0A13">
              <w:t xml:space="preserve"> </w:t>
            </w:r>
            <w:r w:rsidR="00935F0D">
              <w:t>sought</w:t>
            </w:r>
            <w:r w:rsidR="00935F0D" w:rsidRPr="00FD0A13">
              <w:t xml:space="preserve"> </w:t>
            </w:r>
            <w:r w:rsidRPr="00FD0A13">
              <w:t xml:space="preserve">consensus from its </w:t>
            </w:r>
            <w:r w:rsidR="00935F0D">
              <w:t>six</w:t>
            </w:r>
            <w:r w:rsidR="00935F0D" w:rsidRPr="00FD0A13">
              <w:t xml:space="preserve"> </w:t>
            </w:r>
            <w:r w:rsidRPr="00FD0A13">
              <w:t>Chartering Organizations with delivery of final proposal in February 2016</w:t>
            </w:r>
          </w:p>
          <w:p w14:paraId="0A3A812A" w14:textId="75E7DF3B" w:rsidR="00FD0A13" w:rsidRDefault="00D05920" w:rsidP="00FD0A13">
            <w:pPr>
              <w:pStyle w:val="ListParagraph"/>
              <w:numPr>
                <w:ilvl w:val="0"/>
                <w:numId w:val="117"/>
              </w:numPr>
              <w:ind w:right="122"/>
            </w:pPr>
            <w:hyperlink r:id="rId39" w:history="1">
              <w:r w:rsidR="00FD0A13" w:rsidRPr="00812568">
                <w:rPr>
                  <w:rStyle w:val="Hyperlink"/>
                </w:rPr>
                <w:t>ATRT2 implementation</w:t>
              </w:r>
            </w:hyperlink>
            <w:r w:rsidR="00FD0A13">
              <w:t xml:space="preserve"> is proceeding on-schedule with quarterly updates published</w:t>
            </w:r>
          </w:p>
          <w:p w14:paraId="0112B26A" w14:textId="228BBD99" w:rsidR="00B16018" w:rsidRDefault="00FD0A13" w:rsidP="00FD0A13">
            <w:pPr>
              <w:pStyle w:val="ListParagraph"/>
              <w:numPr>
                <w:ilvl w:val="0"/>
                <w:numId w:val="117"/>
              </w:numPr>
              <w:ind w:right="122"/>
            </w:pPr>
            <w:r>
              <w:t xml:space="preserve">The </w:t>
            </w:r>
            <w:hyperlink r:id="rId40" w:history="1">
              <w:r w:rsidRPr="00812568">
                <w:rPr>
                  <w:rStyle w:val="Hyperlink"/>
                </w:rPr>
                <w:t xml:space="preserve">Competition, Consumer Trust and Consumer Choice Review </w:t>
              </w:r>
            </w:hyperlink>
            <w:r>
              <w:t>started on schedule</w:t>
            </w:r>
            <w:r w:rsidR="00B16018">
              <w:t>.</w:t>
            </w:r>
            <w:r>
              <w:t xml:space="preserve"> </w:t>
            </w:r>
          </w:p>
          <w:p w14:paraId="0179D957" w14:textId="45532A54" w:rsidR="00FD0A13" w:rsidRDefault="00B16018" w:rsidP="00FD0A13">
            <w:pPr>
              <w:pStyle w:val="ListParagraph"/>
              <w:numPr>
                <w:ilvl w:val="0"/>
                <w:numId w:val="117"/>
              </w:numPr>
              <w:ind w:right="122"/>
            </w:pPr>
            <w:r>
              <w:t>C</w:t>
            </w:r>
            <w:r w:rsidR="00FD0A13">
              <w:t>ommunity feedback has been respected and the Second Security, Stability and Resiliency of the DNS Review and the Second WHOIS Policy Review have been delayed</w:t>
            </w:r>
          </w:p>
          <w:p w14:paraId="3A93911C" w14:textId="02CCBF32" w:rsidR="00FD0A13" w:rsidRDefault="00FD0A13" w:rsidP="00FD0A13">
            <w:pPr>
              <w:pStyle w:val="ListParagraph"/>
              <w:numPr>
                <w:ilvl w:val="0"/>
                <w:numId w:val="117"/>
              </w:numPr>
              <w:ind w:right="122"/>
            </w:pPr>
            <w:r>
              <w:t xml:space="preserve">The independent examiner report on the review of the Generic Names Supporting Organization </w:t>
            </w:r>
            <w:hyperlink r:id="rId41" w:history="1">
              <w:r w:rsidRPr="00812568">
                <w:rPr>
                  <w:rStyle w:val="Hyperlink"/>
                </w:rPr>
                <w:t>was published</w:t>
              </w:r>
            </w:hyperlink>
            <w:r>
              <w:t xml:space="preserve"> and the review of the At-Large Organization is scheduled</w:t>
            </w:r>
          </w:p>
          <w:p w14:paraId="4080C9C6" w14:textId="03CF988A" w:rsidR="00FD0A13" w:rsidRPr="000A517C" w:rsidRDefault="00FD0A13" w:rsidP="00FD0A13">
            <w:pPr>
              <w:pStyle w:val="ListParagraph"/>
              <w:numPr>
                <w:ilvl w:val="0"/>
                <w:numId w:val="117"/>
              </w:numPr>
              <w:ind w:right="122"/>
            </w:pPr>
            <w:r>
              <w:t xml:space="preserve">The reviews process has been enhanced based on best practices and </w:t>
            </w:r>
            <w:hyperlink r:id="rId42" w:history="1">
              <w:r w:rsidRPr="00446470">
                <w:rPr>
                  <w:rStyle w:val="Hyperlink"/>
                </w:rPr>
                <w:t>improved reviews web pages</w:t>
              </w:r>
            </w:hyperlink>
            <w:r>
              <w:t xml:space="preserve"> have been published</w:t>
            </w:r>
          </w:p>
        </w:tc>
      </w:tr>
      <w:tr w:rsidR="00703ED2" w14:paraId="71C608EE" w14:textId="77777777" w:rsidTr="00703ED2">
        <w:tc>
          <w:tcPr>
            <w:tcW w:w="0" w:type="auto"/>
          </w:tcPr>
          <w:p w14:paraId="77EF0F7B" w14:textId="77777777" w:rsidR="00703ED2" w:rsidRDefault="00703ED2" w:rsidP="00703ED2">
            <w:r>
              <w:t>FY17</w:t>
            </w:r>
          </w:p>
        </w:tc>
        <w:tc>
          <w:tcPr>
            <w:tcW w:w="0" w:type="auto"/>
            <w:gridSpan w:val="2"/>
          </w:tcPr>
          <w:p w14:paraId="49DBC374" w14:textId="644F4305" w:rsidR="00CA2DFB" w:rsidRDefault="00CA2DFB" w:rsidP="00CA2DFB">
            <w:pPr>
              <w:pStyle w:val="ListParagraph"/>
              <w:numPr>
                <w:ilvl w:val="0"/>
                <w:numId w:val="118"/>
              </w:numPr>
              <w:ind w:right="122"/>
            </w:pPr>
            <w:r>
              <w:t>Measure against the baseline metrics developed in FY16 and show increase in acceptance and impact of Accou</w:t>
            </w:r>
            <w:r w:rsidR="00446470">
              <w:t>ntability and Ethical Framework</w:t>
            </w:r>
          </w:p>
          <w:p w14:paraId="0EE60BCA" w14:textId="7FD53234" w:rsidR="00CA2DFB" w:rsidRDefault="00CA2DFB" w:rsidP="00CA2DFB">
            <w:pPr>
              <w:pStyle w:val="ListParagraph"/>
              <w:numPr>
                <w:ilvl w:val="0"/>
                <w:numId w:val="118"/>
              </w:numPr>
              <w:ind w:right="122"/>
            </w:pPr>
            <w:r>
              <w:t>Continue to review for improvements and enhancements. Measure and baseline the % of actions by ICANN in decision making and how rationales are including the public interest assessments as part of decision making</w:t>
            </w:r>
          </w:p>
          <w:p w14:paraId="2A5F0546" w14:textId="79AF6199" w:rsidR="00CA2DFB" w:rsidRDefault="00935F0D" w:rsidP="00CA2DFB">
            <w:pPr>
              <w:pStyle w:val="ListParagraph"/>
              <w:numPr>
                <w:ilvl w:val="0"/>
                <w:numId w:val="118"/>
              </w:numPr>
              <w:ind w:right="122"/>
            </w:pPr>
            <w:r>
              <w:t xml:space="preserve">Complete </w:t>
            </w:r>
            <w:r w:rsidR="00CA2DFB">
              <w:t xml:space="preserve">the </w:t>
            </w:r>
            <w:r>
              <w:t xml:space="preserve">first </w:t>
            </w:r>
            <w:r w:rsidR="00CA2DFB">
              <w:t xml:space="preserve">AoC Review on Competition, Consumer Choice and Trust in </w:t>
            </w:r>
            <w:r>
              <w:t xml:space="preserve">new </w:t>
            </w:r>
            <w:r w:rsidR="00CA2DFB">
              <w:t>gTLDs</w:t>
            </w:r>
          </w:p>
          <w:p w14:paraId="1A5A0D72" w14:textId="65F556CB" w:rsidR="00CA2DFB" w:rsidRDefault="00CA2DFB" w:rsidP="00CA2DFB">
            <w:pPr>
              <w:pStyle w:val="ListParagraph"/>
              <w:numPr>
                <w:ilvl w:val="0"/>
                <w:numId w:val="118"/>
              </w:numPr>
              <w:ind w:right="122"/>
            </w:pPr>
            <w:r>
              <w:t>Launch and conduct</w:t>
            </w:r>
            <w:r w:rsidR="00B71290">
              <w:t xml:space="preserve">  </w:t>
            </w:r>
            <w:r>
              <w:t xml:space="preserve">the </w:t>
            </w:r>
            <w:r w:rsidR="00935F0D">
              <w:t xml:space="preserve">second </w:t>
            </w:r>
            <w:r>
              <w:t>AoC Review on Security, Stability and Resiliency</w:t>
            </w:r>
          </w:p>
          <w:p w14:paraId="0BC29F0A" w14:textId="325F9FA1" w:rsidR="00CA2DFB" w:rsidRDefault="00CA2DFB" w:rsidP="00CA2DFB">
            <w:pPr>
              <w:pStyle w:val="ListParagraph"/>
              <w:numPr>
                <w:ilvl w:val="0"/>
                <w:numId w:val="118"/>
              </w:numPr>
              <w:ind w:right="122"/>
            </w:pPr>
            <w:r>
              <w:t xml:space="preserve">Launch and conduct the </w:t>
            </w:r>
            <w:r w:rsidR="00935F0D">
              <w:t xml:space="preserve">second </w:t>
            </w:r>
            <w:r>
              <w:t>AoC Review on WHOIS</w:t>
            </w:r>
          </w:p>
          <w:p w14:paraId="769FF6A5" w14:textId="420C1710" w:rsidR="00703ED2" w:rsidRDefault="00CA2DFB" w:rsidP="00935F0D">
            <w:pPr>
              <w:pStyle w:val="ListParagraph"/>
              <w:numPr>
                <w:ilvl w:val="0"/>
                <w:numId w:val="118"/>
              </w:numPr>
              <w:ind w:right="122"/>
            </w:pPr>
            <w:r>
              <w:t>Preparation for and launch</w:t>
            </w:r>
            <w:r w:rsidR="00B71290">
              <w:t xml:space="preserve">  </w:t>
            </w:r>
            <w:r>
              <w:t xml:space="preserve">the </w:t>
            </w:r>
            <w:r w:rsidR="00935F0D">
              <w:t xml:space="preserve">third </w:t>
            </w:r>
            <w:r>
              <w:t>AoC Review on Accountability and Transparency</w:t>
            </w:r>
          </w:p>
        </w:tc>
      </w:tr>
      <w:tr w:rsidR="00703ED2" w14:paraId="72A089E3" w14:textId="77777777" w:rsidTr="00703ED2">
        <w:tc>
          <w:tcPr>
            <w:tcW w:w="0" w:type="auto"/>
          </w:tcPr>
          <w:p w14:paraId="55518F5E" w14:textId="77777777" w:rsidR="00703ED2" w:rsidRDefault="00703ED2" w:rsidP="00703ED2">
            <w:r>
              <w:t>FY18</w:t>
            </w:r>
          </w:p>
        </w:tc>
        <w:tc>
          <w:tcPr>
            <w:tcW w:w="0" w:type="auto"/>
            <w:gridSpan w:val="2"/>
          </w:tcPr>
          <w:p w14:paraId="0FFACF01" w14:textId="3784EE72" w:rsidR="00CA2DFB" w:rsidRDefault="00CA2DFB" w:rsidP="00CA2DFB">
            <w:pPr>
              <w:pStyle w:val="ListParagraph"/>
              <w:numPr>
                <w:ilvl w:val="0"/>
                <w:numId w:val="119"/>
              </w:numPr>
              <w:ind w:right="122"/>
            </w:pPr>
            <w:r>
              <w:t>Meet increased metrics developed in FY16-FY17 and show increase in acceptance and impact of Accou</w:t>
            </w:r>
            <w:r w:rsidR="00446470">
              <w:t>ntability and Ethical Framework</w:t>
            </w:r>
          </w:p>
          <w:p w14:paraId="23E41263" w14:textId="43AA8E81" w:rsidR="00CA2DFB" w:rsidRDefault="00CA2DFB" w:rsidP="00CA2DFB">
            <w:pPr>
              <w:pStyle w:val="ListParagraph"/>
              <w:numPr>
                <w:ilvl w:val="0"/>
                <w:numId w:val="119"/>
              </w:numPr>
              <w:ind w:right="122"/>
            </w:pPr>
            <w:r>
              <w:t>Continue to review for improvements and enhancements</w:t>
            </w:r>
          </w:p>
          <w:p w14:paraId="7FA21C34" w14:textId="6BD6EE9B" w:rsidR="00CA2DFB" w:rsidRDefault="00CA2DFB" w:rsidP="00CA2DFB">
            <w:pPr>
              <w:pStyle w:val="ListParagraph"/>
              <w:numPr>
                <w:ilvl w:val="0"/>
                <w:numId w:val="119"/>
              </w:numPr>
              <w:ind w:right="122"/>
            </w:pPr>
            <w:r>
              <w:lastRenderedPageBreak/>
              <w:t xml:space="preserve">Implementation of the recommendations from the </w:t>
            </w:r>
            <w:r w:rsidR="00935F0D">
              <w:t xml:space="preserve">first </w:t>
            </w:r>
            <w:r>
              <w:t xml:space="preserve">AoC Review on Competition, Consumer Choice and Trust in </w:t>
            </w:r>
            <w:r w:rsidR="00935F0D">
              <w:t xml:space="preserve">new </w:t>
            </w:r>
            <w:r>
              <w:t>gTLDs</w:t>
            </w:r>
          </w:p>
          <w:p w14:paraId="0920F898" w14:textId="2F8CB29C" w:rsidR="00CA2DFB" w:rsidRDefault="00CA2DFB" w:rsidP="00CA2DFB">
            <w:pPr>
              <w:pStyle w:val="ListParagraph"/>
              <w:numPr>
                <w:ilvl w:val="0"/>
                <w:numId w:val="119"/>
              </w:numPr>
              <w:ind w:right="122"/>
            </w:pPr>
            <w:r>
              <w:t xml:space="preserve">Conclude the </w:t>
            </w:r>
            <w:r w:rsidR="00935F0D">
              <w:t xml:space="preserve">second </w:t>
            </w:r>
            <w:r>
              <w:t>AoC Review on Security, Stability and Resiliency and plan implementation</w:t>
            </w:r>
          </w:p>
          <w:p w14:paraId="50EDA2E1" w14:textId="43ACDFB7" w:rsidR="00CA2DFB" w:rsidRDefault="00CA2DFB" w:rsidP="00CA2DFB">
            <w:pPr>
              <w:pStyle w:val="ListParagraph"/>
              <w:numPr>
                <w:ilvl w:val="0"/>
                <w:numId w:val="119"/>
              </w:numPr>
              <w:ind w:right="122"/>
            </w:pPr>
            <w:r>
              <w:t xml:space="preserve">Conclude the </w:t>
            </w:r>
            <w:r w:rsidR="00935F0D">
              <w:t xml:space="preserve">second </w:t>
            </w:r>
            <w:r>
              <w:t>AoC Review on WHOIS and plan implementation</w:t>
            </w:r>
          </w:p>
          <w:p w14:paraId="56E6E308" w14:textId="64DDA85D" w:rsidR="00703ED2" w:rsidRDefault="00CA2DFB" w:rsidP="00935F0D">
            <w:pPr>
              <w:pStyle w:val="ListParagraph"/>
              <w:numPr>
                <w:ilvl w:val="0"/>
                <w:numId w:val="119"/>
              </w:numPr>
              <w:ind w:right="122"/>
            </w:pPr>
            <w:r>
              <w:t>Conduct</w:t>
            </w:r>
            <w:r w:rsidR="00B71290">
              <w:t xml:space="preserve">  </w:t>
            </w:r>
            <w:r>
              <w:t xml:space="preserve">the </w:t>
            </w:r>
            <w:r w:rsidR="00935F0D">
              <w:t xml:space="preserve">third </w:t>
            </w:r>
            <w:r>
              <w:t>AoC Review on Accountability and Transparency</w:t>
            </w:r>
          </w:p>
        </w:tc>
      </w:tr>
      <w:tr w:rsidR="00703ED2" w14:paraId="2946B2E4" w14:textId="77777777" w:rsidTr="00703ED2">
        <w:tc>
          <w:tcPr>
            <w:tcW w:w="0" w:type="auto"/>
          </w:tcPr>
          <w:p w14:paraId="13D6BD75" w14:textId="77777777" w:rsidR="00703ED2" w:rsidRDefault="00703ED2" w:rsidP="00703ED2">
            <w:r>
              <w:lastRenderedPageBreak/>
              <w:t>FY19</w:t>
            </w:r>
          </w:p>
        </w:tc>
        <w:tc>
          <w:tcPr>
            <w:tcW w:w="0" w:type="auto"/>
            <w:gridSpan w:val="2"/>
          </w:tcPr>
          <w:p w14:paraId="4953692F" w14:textId="3237CF4A" w:rsidR="00CA2DFB" w:rsidRDefault="00CA2DFB" w:rsidP="00CA2DFB">
            <w:pPr>
              <w:pStyle w:val="ListParagraph"/>
              <w:numPr>
                <w:ilvl w:val="0"/>
                <w:numId w:val="120"/>
              </w:numPr>
              <w:ind w:right="122"/>
            </w:pPr>
            <w:r>
              <w:t>Meet increased metrics developed in FY16-FY18 and show increase in acceptance and impact of Accou</w:t>
            </w:r>
            <w:r w:rsidR="00446470">
              <w:t>ntability and Ethical Framework</w:t>
            </w:r>
          </w:p>
          <w:p w14:paraId="1FF713F5" w14:textId="53A99DB5" w:rsidR="00CA2DFB" w:rsidRDefault="00CA2DFB" w:rsidP="00CA2DFB">
            <w:pPr>
              <w:pStyle w:val="ListParagraph"/>
              <w:numPr>
                <w:ilvl w:val="0"/>
                <w:numId w:val="120"/>
              </w:numPr>
              <w:ind w:right="122"/>
            </w:pPr>
            <w:r>
              <w:t>Continue to review for improvements and enhancements</w:t>
            </w:r>
          </w:p>
          <w:p w14:paraId="64C55659" w14:textId="186B35BB" w:rsidR="00CA2DFB" w:rsidRDefault="00CA2DFB" w:rsidP="00CA2DFB">
            <w:pPr>
              <w:pStyle w:val="ListParagraph"/>
              <w:numPr>
                <w:ilvl w:val="0"/>
                <w:numId w:val="120"/>
              </w:numPr>
              <w:ind w:right="122"/>
            </w:pPr>
            <w:r>
              <w:t xml:space="preserve">Implement recommendations from the </w:t>
            </w:r>
            <w:r w:rsidR="00935F0D">
              <w:t xml:space="preserve">second </w:t>
            </w:r>
            <w:r>
              <w:t>AoC Review on Security, Stability and Resiliency in New gTLDs</w:t>
            </w:r>
          </w:p>
          <w:p w14:paraId="018E84F4" w14:textId="63F8FD2E" w:rsidR="00CA2DFB" w:rsidRDefault="00CA2DFB" w:rsidP="00CA2DFB">
            <w:pPr>
              <w:pStyle w:val="ListParagraph"/>
              <w:numPr>
                <w:ilvl w:val="0"/>
                <w:numId w:val="120"/>
              </w:numPr>
              <w:ind w:right="122"/>
            </w:pPr>
            <w:r>
              <w:t xml:space="preserve">Implement recommendations from the </w:t>
            </w:r>
            <w:r w:rsidR="00935F0D">
              <w:t xml:space="preserve">second </w:t>
            </w:r>
            <w:r>
              <w:t xml:space="preserve">AoC Review on WHOIS </w:t>
            </w:r>
          </w:p>
          <w:p w14:paraId="131BB6F6" w14:textId="1CEEF6FD" w:rsidR="00703ED2" w:rsidRDefault="00CA2DFB" w:rsidP="001C764A">
            <w:pPr>
              <w:pStyle w:val="ListParagraph"/>
              <w:numPr>
                <w:ilvl w:val="0"/>
                <w:numId w:val="120"/>
              </w:numPr>
              <w:ind w:right="122"/>
            </w:pPr>
            <w:r>
              <w:t>Plan implementation of the recommendations from</w:t>
            </w:r>
            <w:r w:rsidR="00B71290">
              <w:t xml:space="preserve">  </w:t>
            </w:r>
            <w:r>
              <w:t xml:space="preserve">the </w:t>
            </w:r>
            <w:r w:rsidR="001C764A">
              <w:t xml:space="preserve">third </w:t>
            </w:r>
            <w:r>
              <w:t>AoC Review on Accountability and Transparency</w:t>
            </w:r>
          </w:p>
        </w:tc>
      </w:tr>
      <w:tr w:rsidR="00703ED2" w14:paraId="304F62F8" w14:textId="77777777" w:rsidTr="00703ED2">
        <w:tc>
          <w:tcPr>
            <w:tcW w:w="0" w:type="auto"/>
          </w:tcPr>
          <w:p w14:paraId="18499F29" w14:textId="77777777" w:rsidR="00703ED2" w:rsidRDefault="00703ED2" w:rsidP="00703ED2">
            <w:r>
              <w:t>FY20</w:t>
            </w:r>
          </w:p>
        </w:tc>
        <w:tc>
          <w:tcPr>
            <w:tcW w:w="0" w:type="auto"/>
            <w:gridSpan w:val="2"/>
          </w:tcPr>
          <w:p w14:paraId="169FB840" w14:textId="769151E9" w:rsidR="00CA2DFB" w:rsidRDefault="00CA2DFB" w:rsidP="00CA2DFB">
            <w:pPr>
              <w:pStyle w:val="ListParagraph"/>
              <w:numPr>
                <w:ilvl w:val="0"/>
                <w:numId w:val="121"/>
              </w:numPr>
              <w:ind w:right="122"/>
            </w:pPr>
            <w:r>
              <w:t>Reach five-year goals in acceptance and impact on organization set out in the Accountability and Ethical Framework.</w:t>
            </w:r>
          </w:p>
          <w:p w14:paraId="086C31CA" w14:textId="40004856" w:rsidR="00CA2DFB" w:rsidRDefault="00CA2DFB" w:rsidP="00CA2DFB">
            <w:pPr>
              <w:pStyle w:val="ListParagraph"/>
              <w:numPr>
                <w:ilvl w:val="0"/>
                <w:numId w:val="121"/>
              </w:numPr>
              <w:ind w:right="122"/>
            </w:pPr>
            <w:r>
              <w:t>Continue to review for improvements and enhancements.</w:t>
            </w:r>
          </w:p>
          <w:p w14:paraId="39BED140" w14:textId="65E3EC46" w:rsidR="00CA2DFB" w:rsidRDefault="00CA2DFB" w:rsidP="00CA2DFB">
            <w:pPr>
              <w:pStyle w:val="ListParagraph"/>
              <w:numPr>
                <w:ilvl w:val="0"/>
                <w:numId w:val="121"/>
              </w:numPr>
              <w:ind w:right="122"/>
            </w:pPr>
            <w:r>
              <w:t>Continue to review for improvements and enhancements.</w:t>
            </w:r>
          </w:p>
          <w:p w14:paraId="686E46EF" w14:textId="6215BB08" w:rsidR="00CA2DFB" w:rsidRDefault="00CA2DFB" w:rsidP="00CA2DFB">
            <w:pPr>
              <w:pStyle w:val="ListParagraph"/>
              <w:numPr>
                <w:ilvl w:val="0"/>
                <w:numId w:val="121"/>
              </w:numPr>
              <w:ind w:right="122"/>
            </w:pPr>
            <w:r>
              <w:t xml:space="preserve">Plan for </w:t>
            </w:r>
            <w:r w:rsidR="00935F0D">
              <w:t xml:space="preserve">second </w:t>
            </w:r>
            <w:r>
              <w:t>AoC Review on Competition, Consumer Choice and Trust in New gTLDs</w:t>
            </w:r>
          </w:p>
          <w:p w14:paraId="69A431FD" w14:textId="16860DF9" w:rsidR="00CA2DFB" w:rsidRDefault="00CA2DFB" w:rsidP="00CA2DFB">
            <w:pPr>
              <w:pStyle w:val="ListParagraph"/>
              <w:numPr>
                <w:ilvl w:val="0"/>
                <w:numId w:val="121"/>
              </w:numPr>
              <w:ind w:right="122"/>
            </w:pPr>
            <w:r>
              <w:t>Complete implementation of the recommendations from</w:t>
            </w:r>
            <w:r w:rsidR="00B71290">
              <w:t xml:space="preserve">  </w:t>
            </w:r>
            <w:r>
              <w:t xml:space="preserve">the </w:t>
            </w:r>
            <w:r w:rsidR="00935F0D">
              <w:t xml:space="preserve">second </w:t>
            </w:r>
            <w:r>
              <w:t xml:space="preserve">AoC Review on Security, Stability and Resiliency and plan for </w:t>
            </w:r>
            <w:r w:rsidR="00935F0D">
              <w:t xml:space="preserve">third </w:t>
            </w:r>
            <w:r>
              <w:t>Review</w:t>
            </w:r>
          </w:p>
          <w:p w14:paraId="5B1E97B7" w14:textId="033BAF85" w:rsidR="00CA2DFB" w:rsidRDefault="00CA2DFB" w:rsidP="00CA2DFB">
            <w:pPr>
              <w:pStyle w:val="ListParagraph"/>
              <w:numPr>
                <w:ilvl w:val="0"/>
                <w:numId w:val="121"/>
              </w:numPr>
              <w:ind w:right="122"/>
            </w:pPr>
            <w:r>
              <w:t xml:space="preserve">Complete implementation of the recommendations from the </w:t>
            </w:r>
            <w:r w:rsidR="00935F0D">
              <w:t xml:space="preserve">second </w:t>
            </w:r>
            <w:r>
              <w:t xml:space="preserve">AoC Review on WHOIS and plan for </w:t>
            </w:r>
            <w:r w:rsidR="00B16018">
              <w:t xml:space="preserve">third </w:t>
            </w:r>
            <w:r>
              <w:t xml:space="preserve">Review </w:t>
            </w:r>
          </w:p>
          <w:p w14:paraId="4B4850C5" w14:textId="15E96FA0" w:rsidR="00703ED2" w:rsidRDefault="00CA2DFB" w:rsidP="00935F0D">
            <w:pPr>
              <w:pStyle w:val="ListParagraph"/>
              <w:numPr>
                <w:ilvl w:val="0"/>
                <w:numId w:val="121"/>
              </w:numPr>
              <w:ind w:right="122"/>
            </w:pPr>
            <w:r>
              <w:t xml:space="preserve">Implement the recommendations from the </w:t>
            </w:r>
            <w:r w:rsidR="00935F0D">
              <w:t xml:space="preserve">third </w:t>
            </w:r>
            <w:r>
              <w:t>AoC Review on Accountability and Transparency</w:t>
            </w:r>
          </w:p>
        </w:tc>
      </w:tr>
    </w:tbl>
    <w:p w14:paraId="70948FEB" w14:textId="77777777" w:rsidR="00703ED2" w:rsidRDefault="00703ED2" w:rsidP="00ED08CE">
      <w:pPr>
        <w:ind w:right="2240"/>
        <w:rPr>
          <w:szCs w:val="22"/>
        </w:rPr>
      </w:pPr>
    </w:p>
    <w:p w14:paraId="0E6223AF" w14:textId="77777777" w:rsidR="00703ED2" w:rsidRDefault="00703ED2">
      <w:pPr>
        <w:rPr>
          <w:szCs w:val="22"/>
        </w:rPr>
      </w:pPr>
      <w:r>
        <w:rPr>
          <w:szCs w:val="22"/>
        </w:rPr>
        <w:br w:type="page"/>
      </w:r>
    </w:p>
    <w:p w14:paraId="65FFA70C" w14:textId="77777777" w:rsidR="00C01314" w:rsidRDefault="00C01314" w:rsidP="00C01314">
      <w:pPr>
        <w:pStyle w:val="Heading2"/>
        <w:ind w:right="480"/>
      </w:pPr>
      <w:r>
        <w:lastRenderedPageBreak/>
        <w:t>Strategic Objective 5 – Develop and implement a global public interest framework bounded by ICANN’s mission</w:t>
      </w:r>
    </w:p>
    <w:p w14:paraId="1BB85339" w14:textId="460128F7" w:rsidR="00C01314" w:rsidRDefault="00C01314" w:rsidP="00C01314">
      <w:pPr>
        <w:pStyle w:val="Heading3"/>
        <w:ind w:right="480"/>
      </w:pPr>
      <w:r>
        <w:t>Strategic Goal 5.</w:t>
      </w:r>
      <w:r w:rsidR="00CF52BA">
        <w:t>3</w:t>
      </w:r>
      <w:r>
        <w:t xml:space="preserve"> </w:t>
      </w:r>
      <w:r w:rsidR="00A440F0" w:rsidRPr="00A440F0">
        <w:t>Empower current and new stakeholders to fully participate in ICANN activities</w:t>
      </w:r>
    </w:p>
    <w:p w14:paraId="095D7FB6" w14:textId="77777777" w:rsidR="00703ED2" w:rsidRDefault="00703ED2" w:rsidP="00703ED2">
      <w:pPr>
        <w:pStyle w:val="Heading4"/>
        <w:tabs>
          <w:tab w:val="left" w:pos="2922"/>
        </w:tabs>
        <w:ind w:right="2240"/>
      </w:pPr>
      <w:r>
        <w:t>Portfolios</w:t>
      </w:r>
    </w:p>
    <w:p w14:paraId="400E0469" w14:textId="6F914541" w:rsidR="00593B0E" w:rsidRDefault="00593B0E" w:rsidP="00593B0E">
      <w:pPr>
        <w:pStyle w:val="ListParagraph"/>
        <w:numPr>
          <w:ilvl w:val="0"/>
          <w:numId w:val="122"/>
        </w:numPr>
        <w:ind w:right="2240"/>
      </w:pPr>
      <w:r>
        <w:t>Development and Public Responsibility Tools</w:t>
      </w:r>
    </w:p>
    <w:p w14:paraId="52E7175F" w14:textId="331AB664" w:rsidR="00593B0E" w:rsidRDefault="00593B0E" w:rsidP="00593B0E">
      <w:pPr>
        <w:pStyle w:val="ListParagraph"/>
        <w:numPr>
          <w:ilvl w:val="0"/>
          <w:numId w:val="122"/>
        </w:numPr>
        <w:ind w:right="2240"/>
      </w:pPr>
      <w:r>
        <w:t>Development and Public Responsibility Programs</w:t>
      </w:r>
    </w:p>
    <w:p w14:paraId="33551D1B" w14:textId="77777777" w:rsidR="00733680" w:rsidRDefault="00593B0E" w:rsidP="00733680">
      <w:pPr>
        <w:pStyle w:val="ListParagraph"/>
        <w:numPr>
          <w:ilvl w:val="0"/>
          <w:numId w:val="122"/>
        </w:numPr>
        <w:ind w:right="2240"/>
      </w:pPr>
      <w:r>
        <w:t>Development and Public Responsibility Collaborations</w:t>
      </w:r>
    </w:p>
    <w:p w14:paraId="0F111B29" w14:textId="634A6B46" w:rsidR="00B134B9" w:rsidRDefault="00593B0E" w:rsidP="00733680">
      <w:pPr>
        <w:pStyle w:val="ListParagraph"/>
        <w:numPr>
          <w:ilvl w:val="0"/>
          <w:numId w:val="122"/>
        </w:numPr>
        <w:ind w:right="2240"/>
      </w:pPr>
      <w:r>
        <w:t>Development and Public Responsibility New Program Development</w:t>
      </w:r>
    </w:p>
    <w:p w14:paraId="2550D54D" w14:textId="77777777" w:rsidR="00703ED2" w:rsidRDefault="00703ED2" w:rsidP="00703ED2">
      <w:pPr>
        <w:pStyle w:val="Heading4"/>
        <w:tabs>
          <w:tab w:val="left" w:pos="2922"/>
        </w:tabs>
        <w:ind w:right="2240"/>
      </w:pPr>
      <w:r>
        <w:t>Key Performance Indicators (metrics)</w:t>
      </w:r>
    </w:p>
    <w:p w14:paraId="717BAA65" w14:textId="38E838C5" w:rsidR="00703ED2" w:rsidRDefault="00593B0E" w:rsidP="00593B0E">
      <w:pPr>
        <w:pStyle w:val="ListParagraph"/>
        <w:numPr>
          <w:ilvl w:val="0"/>
          <w:numId w:val="5"/>
        </w:numPr>
        <w:ind w:right="2240"/>
      </w:pPr>
      <w:r w:rsidRPr="00593B0E">
        <w:t>Level of stakeholder participation for development and public responsibility programs, tools, and collaborations</w:t>
      </w:r>
    </w:p>
    <w:p w14:paraId="3044D084" w14:textId="77777777" w:rsidR="00703ED2" w:rsidRDefault="00703ED2" w:rsidP="00703ED2">
      <w:pPr>
        <w:pStyle w:val="Heading4"/>
        <w:tabs>
          <w:tab w:val="left" w:pos="2922"/>
        </w:tabs>
        <w:ind w:right="2240"/>
      </w:pPr>
      <w:r>
        <w:t>Dependencies</w:t>
      </w:r>
    </w:p>
    <w:p w14:paraId="7C034A0C" w14:textId="77777777" w:rsidR="00A440F0" w:rsidRDefault="00A440F0" w:rsidP="00A440F0">
      <w:pPr>
        <w:pStyle w:val="ListParagraph"/>
        <w:numPr>
          <w:ilvl w:val="0"/>
          <w:numId w:val="123"/>
        </w:numPr>
        <w:ind w:right="2240"/>
      </w:pPr>
      <w:r>
        <w:t>Clear understanding of the definition in relation to ICANN's mandate and mission</w:t>
      </w:r>
    </w:p>
    <w:p w14:paraId="254F0D0F" w14:textId="77777777" w:rsidR="00A440F0" w:rsidRDefault="00A440F0" w:rsidP="00A440F0">
      <w:pPr>
        <w:pStyle w:val="ListParagraph"/>
        <w:numPr>
          <w:ilvl w:val="0"/>
          <w:numId w:val="123"/>
        </w:numPr>
        <w:ind w:right="2240"/>
      </w:pPr>
      <w:r>
        <w:t>Engagement and support both with and for other ICANN internal departments</w:t>
      </w:r>
    </w:p>
    <w:p w14:paraId="64B4C71F" w14:textId="77777777" w:rsidR="00A440F0" w:rsidRDefault="00A440F0" w:rsidP="00A440F0">
      <w:pPr>
        <w:pStyle w:val="ListParagraph"/>
        <w:numPr>
          <w:ilvl w:val="0"/>
          <w:numId w:val="123"/>
        </w:numPr>
        <w:ind w:right="2240"/>
      </w:pPr>
      <w:r>
        <w:t>SO/AC buy-in and support for approach</w:t>
      </w:r>
    </w:p>
    <w:p w14:paraId="2DF6B349" w14:textId="0647E5D4" w:rsidR="00703ED2" w:rsidRDefault="00A440F0" w:rsidP="00A440F0">
      <w:pPr>
        <w:pStyle w:val="ListParagraph"/>
        <w:numPr>
          <w:ilvl w:val="0"/>
          <w:numId w:val="123"/>
        </w:numPr>
        <w:ind w:right="2240"/>
      </w:pPr>
      <w:r>
        <w:t>Working relationships with Governments in developing and underdeveloped regions as key points of access</w:t>
      </w:r>
      <w:r w:rsidR="00703ED2">
        <w:t>.</w:t>
      </w:r>
    </w:p>
    <w:p w14:paraId="6C48CECF" w14:textId="77777777" w:rsidR="00703ED2" w:rsidRDefault="00703ED2" w:rsidP="00703ED2">
      <w:pPr>
        <w:pStyle w:val="Heading4"/>
        <w:tabs>
          <w:tab w:val="left" w:pos="2922"/>
        </w:tabs>
        <w:ind w:right="2240"/>
      </w:pPr>
      <w:r>
        <w:t>Phasing</w:t>
      </w:r>
    </w:p>
    <w:tbl>
      <w:tblPr>
        <w:tblStyle w:val="TableGrid"/>
        <w:tblW w:w="0" w:type="auto"/>
        <w:tblLook w:val="04A0" w:firstRow="1" w:lastRow="0" w:firstColumn="1" w:lastColumn="0" w:noHBand="0" w:noVBand="1"/>
      </w:tblPr>
      <w:tblGrid>
        <w:gridCol w:w="646"/>
        <w:gridCol w:w="4366"/>
        <w:gridCol w:w="6978"/>
      </w:tblGrid>
      <w:tr w:rsidR="00703ED2" w14:paraId="12F00CAE" w14:textId="77777777" w:rsidTr="00703ED2">
        <w:tc>
          <w:tcPr>
            <w:tcW w:w="0" w:type="auto"/>
          </w:tcPr>
          <w:p w14:paraId="4032CC7E" w14:textId="77777777" w:rsidR="00703ED2" w:rsidRDefault="00703ED2" w:rsidP="00703ED2">
            <w:r>
              <w:t>FY16</w:t>
            </w:r>
          </w:p>
        </w:tc>
        <w:tc>
          <w:tcPr>
            <w:tcW w:w="0" w:type="auto"/>
          </w:tcPr>
          <w:p w14:paraId="77DBC9D3" w14:textId="77777777" w:rsidR="00703ED2" w:rsidRPr="000A517C" w:rsidRDefault="00703ED2" w:rsidP="00703ED2">
            <w:pPr>
              <w:ind w:right="122"/>
              <w:rPr>
                <w:b/>
              </w:rPr>
            </w:pPr>
            <w:r w:rsidRPr="000A517C">
              <w:rPr>
                <w:b/>
              </w:rPr>
              <w:t>Planned</w:t>
            </w:r>
          </w:p>
          <w:p w14:paraId="6C26A469" w14:textId="40B17622" w:rsidR="00703ED2" w:rsidRDefault="00A440F0" w:rsidP="00A440F0">
            <w:pPr>
              <w:pStyle w:val="ListParagraph"/>
              <w:numPr>
                <w:ilvl w:val="0"/>
                <w:numId w:val="124"/>
              </w:numPr>
              <w:ind w:right="122"/>
            </w:pPr>
            <w:r w:rsidRPr="00A440F0">
              <w:t>Establish engagement baseline for under-represented countries and communities and other underrepresented groups and address critical engagement gaps</w:t>
            </w:r>
          </w:p>
        </w:tc>
        <w:tc>
          <w:tcPr>
            <w:tcW w:w="0" w:type="auto"/>
          </w:tcPr>
          <w:p w14:paraId="217E341A" w14:textId="49476504" w:rsidR="00703ED2" w:rsidRDefault="00F6174A" w:rsidP="00703ED2">
            <w:pPr>
              <w:rPr>
                <w:b/>
              </w:rPr>
            </w:pPr>
            <w:r>
              <w:rPr>
                <w:b/>
              </w:rPr>
              <w:t>Intended Status at the end of FY16</w:t>
            </w:r>
          </w:p>
          <w:p w14:paraId="2D0E26B7" w14:textId="7834CA57" w:rsidR="00703ED2" w:rsidRPr="000A517C" w:rsidRDefault="00593B0E" w:rsidP="00B16018">
            <w:pPr>
              <w:pStyle w:val="ListParagraph"/>
              <w:numPr>
                <w:ilvl w:val="0"/>
                <w:numId w:val="125"/>
              </w:numPr>
              <w:ind w:right="122"/>
            </w:pPr>
            <w:r w:rsidRPr="00593B0E">
              <w:t xml:space="preserve">Development and Public Responsibility Department efforts to address current critical multistakeholder gaps can be tracked through the </w:t>
            </w:r>
            <w:hyperlink r:id="rId43" w:history="1">
              <w:r w:rsidRPr="00D63B47">
                <w:rPr>
                  <w:rStyle w:val="Hyperlink"/>
                </w:rPr>
                <w:t xml:space="preserve">ICANN </w:t>
              </w:r>
              <w:r w:rsidR="00D63B47" w:rsidRPr="00D63B47">
                <w:rPr>
                  <w:rStyle w:val="Hyperlink"/>
                </w:rPr>
                <w:t xml:space="preserve">Beta </w:t>
              </w:r>
              <w:r w:rsidRPr="00D63B47">
                <w:rPr>
                  <w:rStyle w:val="Hyperlink"/>
                </w:rPr>
                <w:t>Dashboard</w:t>
              </w:r>
            </w:hyperlink>
            <w:r w:rsidR="005C66C8">
              <w:t>.</w:t>
            </w:r>
            <w:r w:rsidRPr="00593B0E">
              <w:t xml:space="preserve"> Additional work </w:t>
            </w:r>
            <w:r w:rsidR="005C66C8">
              <w:t xml:space="preserve">is </w:t>
            </w:r>
            <w:r w:rsidRPr="00593B0E">
              <w:t xml:space="preserve">underway to increase understanding of current gaps and underrepresented </w:t>
            </w:r>
            <w:r w:rsidRPr="00593B0E">
              <w:lastRenderedPageBreak/>
              <w:t>groups, along with potential</w:t>
            </w:r>
            <w:r>
              <w:t xml:space="preserve"> </w:t>
            </w:r>
            <w:r w:rsidRPr="00593B0E">
              <w:t>remedies in the form of programs, tools, or collaborative efforts in the greater ecosystem.</w:t>
            </w:r>
          </w:p>
        </w:tc>
      </w:tr>
      <w:tr w:rsidR="00703ED2" w14:paraId="27EE2B18" w14:textId="77777777" w:rsidTr="00703ED2">
        <w:tc>
          <w:tcPr>
            <w:tcW w:w="0" w:type="auto"/>
          </w:tcPr>
          <w:p w14:paraId="1E233828" w14:textId="77777777" w:rsidR="00703ED2" w:rsidRDefault="00703ED2" w:rsidP="00703ED2">
            <w:r>
              <w:lastRenderedPageBreak/>
              <w:t>FY17</w:t>
            </w:r>
          </w:p>
        </w:tc>
        <w:tc>
          <w:tcPr>
            <w:tcW w:w="0" w:type="auto"/>
            <w:gridSpan w:val="2"/>
          </w:tcPr>
          <w:p w14:paraId="2B243ABD" w14:textId="574ED040" w:rsidR="00703ED2" w:rsidRDefault="00A440F0" w:rsidP="00AC1EB3">
            <w:pPr>
              <w:pStyle w:val="ListParagraph"/>
              <w:numPr>
                <w:ilvl w:val="0"/>
                <w:numId w:val="126"/>
              </w:numPr>
              <w:ind w:right="122"/>
            </w:pPr>
            <w:r w:rsidRPr="00A440F0">
              <w:t xml:space="preserve">Increase access, knowledge, and capability of priority groups through </w:t>
            </w:r>
            <w:r w:rsidR="00D63B47">
              <w:t xml:space="preserve">a </w:t>
            </w:r>
            <w:r w:rsidRPr="00A440F0">
              <w:t xml:space="preserve">fully operational Development and Public Responsibility Department </w:t>
            </w:r>
          </w:p>
        </w:tc>
      </w:tr>
      <w:tr w:rsidR="00703ED2" w14:paraId="7046B05E" w14:textId="77777777" w:rsidTr="00703ED2">
        <w:tc>
          <w:tcPr>
            <w:tcW w:w="0" w:type="auto"/>
          </w:tcPr>
          <w:p w14:paraId="76F807AA" w14:textId="77777777" w:rsidR="00703ED2" w:rsidRDefault="00703ED2" w:rsidP="00703ED2">
            <w:r>
              <w:t>FY18</w:t>
            </w:r>
          </w:p>
        </w:tc>
        <w:tc>
          <w:tcPr>
            <w:tcW w:w="0" w:type="auto"/>
            <w:gridSpan w:val="2"/>
          </w:tcPr>
          <w:p w14:paraId="6BF34FBB" w14:textId="7EA9F41B" w:rsidR="00703ED2" w:rsidRDefault="00A440F0" w:rsidP="00A440F0">
            <w:pPr>
              <w:pStyle w:val="ListParagraph"/>
              <w:numPr>
                <w:ilvl w:val="0"/>
                <w:numId w:val="127"/>
              </w:numPr>
              <w:ind w:right="122"/>
            </w:pPr>
            <w:r w:rsidRPr="00A440F0">
              <w:t>Continue improvement of increased access, knowledge, and capability of target audiences and consolidation of regional strategies</w:t>
            </w:r>
          </w:p>
        </w:tc>
      </w:tr>
      <w:tr w:rsidR="00703ED2" w14:paraId="29CB2566" w14:textId="77777777" w:rsidTr="00703ED2">
        <w:tc>
          <w:tcPr>
            <w:tcW w:w="0" w:type="auto"/>
          </w:tcPr>
          <w:p w14:paraId="62E8F4AA" w14:textId="77777777" w:rsidR="00703ED2" w:rsidRDefault="00703ED2" w:rsidP="00703ED2">
            <w:r>
              <w:t>FY19</w:t>
            </w:r>
          </w:p>
        </w:tc>
        <w:tc>
          <w:tcPr>
            <w:tcW w:w="0" w:type="auto"/>
            <w:gridSpan w:val="2"/>
          </w:tcPr>
          <w:p w14:paraId="5EBA3D36" w14:textId="1C77F4FE" w:rsidR="00703ED2" w:rsidRDefault="00A440F0" w:rsidP="00A440F0">
            <w:pPr>
              <w:pStyle w:val="ListParagraph"/>
              <w:numPr>
                <w:ilvl w:val="0"/>
                <w:numId w:val="128"/>
              </w:numPr>
              <w:ind w:right="122"/>
            </w:pPr>
            <w:r w:rsidRPr="00A440F0">
              <w:t>Continue improvement of increased access, knowledge, and capability of target audiences</w:t>
            </w:r>
          </w:p>
        </w:tc>
      </w:tr>
      <w:tr w:rsidR="00703ED2" w14:paraId="3FA7AEF7" w14:textId="77777777" w:rsidTr="00703ED2">
        <w:tc>
          <w:tcPr>
            <w:tcW w:w="0" w:type="auto"/>
          </w:tcPr>
          <w:p w14:paraId="7166794B" w14:textId="77777777" w:rsidR="00703ED2" w:rsidRDefault="00703ED2" w:rsidP="00703ED2">
            <w:r>
              <w:t>FY20</w:t>
            </w:r>
          </w:p>
        </w:tc>
        <w:tc>
          <w:tcPr>
            <w:tcW w:w="0" w:type="auto"/>
            <w:gridSpan w:val="2"/>
          </w:tcPr>
          <w:p w14:paraId="7FC4E590" w14:textId="55FC289A" w:rsidR="00703ED2" w:rsidRDefault="00A440F0" w:rsidP="00A440F0">
            <w:pPr>
              <w:pStyle w:val="ListParagraph"/>
              <w:numPr>
                <w:ilvl w:val="0"/>
                <w:numId w:val="129"/>
              </w:numPr>
              <w:ind w:right="122"/>
            </w:pPr>
            <w:r w:rsidRPr="00A440F0">
              <w:t>Assess efforts and impact on target audiences and plan for evolution of operations to continue to address evolving community needs</w:t>
            </w:r>
          </w:p>
        </w:tc>
      </w:tr>
    </w:tbl>
    <w:p w14:paraId="1EF008A2" w14:textId="77777777" w:rsidR="00703ED2" w:rsidRDefault="00703ED2" w:rsidP="00ED08CE">
      <w:pPr>
        <w:ind w:right="2240"/>
        <w:rPr>
          <w:szCs w:val="22"/>
        </w:rPr>
      </w:pPr>
    </w:p>
    <w:p w14:paraId="7987EC97" w14:textId="77777777" w:rsidR="00703ED2" w:rsidRDefault="00703ED2">
      <w:pPr>
        <w:rPr>
          <w:szCs w:val="22"/>
        </w:rPr>
      </w:pPr>
      <w:r>
        <w:rPr>
          <w:szCs w:val="22"/>
        </w:rPr>
        <w:br w:type="page"/>
      </w:r>
    </w:p>
    <w:p w14:paraId="2745059E" w14:textId="77777777" w:rsidR="00F47220" w:rsidRDefault="00F47220" w:rsidP="00C01314">
      <w:pPr>
        <w:pStyle w:val="Heading1"/>
        <w:ind w:right="390"/>
        <w:rPr>
          <w:szCs w:val="22"/>
        </w:rPr>
      </w:pPr>
    </w:p>
    <w:p w14:paraId="1DF5534B" w14:textId="77777777" w:rsidR="00F47220" w:rsidRDefault="00F47220" w:rsidP="00C01314">
      <w:pPr>
        <w:pStyle w:val="Heading1"/>
        <w:ind w:right="390"/>
        <w:rPr>
          <w:szCs w:val="22"/>
        </w:rPr>
      </w:pPr>
    </w:p>
    <w:p w14:paraId="6789365E" w14:textId="77777777" w:rsidR="00F47220" w:rsidRDefault="00F47220" w:rsidP="00C01314">
      <w:pPr>
        <w:pStyle w:val="Heading1"/>
        <w:ind w:right="390"/>
        <w:rPr>
          <w:szCs w:val="22"/>
        </w:rPr>
      </w:pPr>
    </w:p>
    <w:p w14:paraId="15F790FD" w14:textId="77777777" w:rsidR="00C01314" w:rsidRDefault="00C01314" w:rsidP="00C01314">
      <w:pPr>
        <w:pStyle w:val="Heading1"/>
        <w:ind w:right="390"/>
      </w:pPr>
      <w:bookmarkStart w:id="7" w:name="_Toc444503103"/>
      <w:r>
        <w:t>Five-Year Financial Model</w:t>
      </w:r>
      <w:bookmarkEnd w:id="7"/>
    </w:p>
    <w:p w14:paraId="5581EF68" w14:textId="77777777" w:rsidR="00C01314" w:rsidRDefault="00C01314">
      <w:pPr>
        <w:rPr>
          <w:szCs w:val="22"/>
        </w:rPr>
      </w:pPr>
      <w:r>
        <w:rPr>
          <w:szCs w:val="22"/>
        </w:rPr>
        <w:br w:type="page"/>
      </w:r>
    </w:p>
    <w:p w14:paraId="74CA5D24" w14:textId="01139AD7" w:rsidR="00C01314" w:rsidRPr="00C01314" w:rsidRDefault="00C01314" w:rsidP="00C01314">
      <w:pPr>
        <w:pStyle w:val="Heading3"/>
        <w:ind w:right="480"/>
      </w:pPr>
      <w:r w:rsidRPr="00C01314">
        <w:lastRenderedPageBreak/>
        <w:t>Introduction</w:t>
      </w:r>
      <w:r w:rsidR="00B71290">
        <w:t xml:space="preserve">  </w:t>
      </w:r>
    </w:p>
    <w:p w14:paraId="126431A8" w14:textId="77777777" w:rsidR="00C01314" w:rsidRPr="00C01314" w:rsidRDefault="00C01314" w:rsidP="00C01314">
      <w:pPr>
        <w:rPr>
          <w:szCs w:val="22"/>
        </w:rPr>
      </w:pPr>
      <w:r w:rsidRPr="00C01314">
        <w:rPr>
          <w:szCs w:val="22"/>
        </w:rPr>
        <w:t>The financial model provides a long-term perspective on ICANN’s high-level revenue and expenses trends. It is a forward looking perspective based</w:t>
      </w:r>
      <w:r>
        <w:rPr>
          <w:szCs w:val="22"/>
        </w:rPr>
        <w:t xml:space="preserve"> </w:t>
      </w:r>
      <w:r w:rsidRPr="00C01314">
        <w:rPr>
          <w:szCs w:val="22"/>
        </w:rPr>
        <w:t xml:space="preserve">on assumptions. </w:t>
      </w:r>
    </w:p>
    <w:p w14:paraId="28D1AC03" w14:textId="77777777" w:rsidR="00C01314" w:rsidRPr="00C01314" w:rsidRDefault="00C01314" w:rsidP="00C01314">
      <w:pPr>
        <w:rPr>
          <w:szCs w:val="22"/>
        </w:rPr>
      </w:pPr>
    </w:p>
    <w:p w14:paraId="0EC0A87D" w14:textId="77777777" w:rsidR="00C01314" w:rsidRPr="00C01314" w:rsidRDefault="00C01314" w:rsidP="00C01314">
      <w:pPr>
        <w:rPr>
          <w:szCs w:val="22"/>
        </w:rPr>
      </w:pPr>
      <w:r w:rsidRPr="00C01314">
        <w:rPr>
          <w:szCs w:val="22"/>
        </w:rPr>
        <w:t>The benefit of building such a model is to raise strategic questions, suggest possible trends, and to provide a tool for management to plan</w:t>
      </w:r>
      <w:r>
        <w:rPr>
          <w:szCs w:val="22"/>
        </w:rPr>
        <w:t xml:space="preserve"> </w:t>
      </w:r>
      <w:r w:rsidRPr="00C01314">
        <w:rPr>
          <w:szCs w:val="22"/>
        </w:rPr>
        <w:t>organizational activities. As events and activities unfold, adjustments may become necessary and will naturally impact the five-year financial model.</w:t>
      </w:r>
    </w:p>
    <w:p w14:paraId="100C7C22" w14:textId="77777777" w:rsidR="00C01314" w:rsidRPr="00C01314" w:rsidRDefault="00C01314" w:rsidP="00C01314">
      <w:pPr>
        <w:rPr>
          <w:szCs w:val="22"/>
        </w:rPr>
      </w:pPr>
    </w:p>
    <w:p w14:paraId="4A02EB15" w14:textId="77777777" w:rsidR="00C01314" w:rsidRPr="00C01314" w:rsidRDefault="00C01314" w:rsidP="00C01314">
      <w:pPr>
        <w:rPr>
          <w:szCs w:val="22"/>
        </w:rPr>
      </w:pPr>
      <w:r w:rsidRPr="00C01314">
        <w:rPr>
          <w:szCs w:val="22"/>
        </w:rPr>
        <w:t xml:space="preserve">The financial model is not: </w:t>
      </w:r>
    </w:p>
    <w:p w14:paraId="6D017073" w14:textId="77777777" w:rsidR="00C01314" w:rsidRPr="00C01314" w:rsidRDefault="00C01314" w:rsidP="002211F0">
      <w:pPr>
        <w:pStyle w:val="ListParagraph"/>
        <w:numPr>
          <w:ilvl w:val="0"/>
          <w:numId w:val="138"/>
        </w:numPr>
        <w:rPr>
          <w:szCs w:val="22"/>
        </w:rPr>
      </w:pPr>
      <w:r w:rsidRPr="00C01314">
        <w:rPr>
          <w:szCs w:val="22"/>
        </w:rPr>
        <w:t>the result of a detailed budget-like exercise</w:t>
      </w:r>
    </w:p>
    <w:p w14:paraId="6B43D43A" w14:textId="77777777" w:rsidR="00C01314" w:rsidRPr="00C01314" w:rsidRDefault="00C01314" w:rsidP="002211F0">
      <w:pPr>
        <w:pStyle w:val="ListParagraph"/>
        <w:numPr>
          <w:ilvl w:val="0"/>
          <w:numId w:val="138"/>
        </w:numPr>
        <w:rPr>
          <w:szCs w:val="22"/>
        </w:rPr>
      </w:pPr>
      <w:r w:rsidRPr="00C01314">
        <w:rPr>
          <w:szCs w:val="22"/>
        </w:rPr>
        <w:t>a public position statement</w:t>
      </w:r>
    </w:p>
    <w:p w14:paraId="24319701" w14:textId="77777777" w:rsidR="00C01314" w:rsidRPr="00C01314" w:rsidRDefault="00C01314" w:rsidP="002211F0">
      <w:pPr>
        <w:pStyle w:val="ListParagraph"/>
        <w:numPr>
          <w:ilvl w:val="0"/>
          <w:numId w:val="138"/>
        </w:numPr>
        <w:rPr>
          <w:szCs w:val="22"/>
        </w:rPr>
      </w:pPr>
      <w:r w:rsidRPr="00C01314">
        <w:rPr>
          <w:szCs w:val="22"/>
        </w:rPr>
        <w:t xml:space="preserve">fixed for a long time </w:t>
      </w:r>
    </w:p>
    <w:p w14:paraId="1D7AC46D" w14:textId="5E499955" w:rsidR="00C01314" w:rsidRDefault="00B71290" w:rsidP="00C01314">
      <w:pPr>
        <w:rPr>
          <w:szCs w:val="22"/>
        </w:rPr>
      </w:pPr>
      <w:r>
        <w:rPr>
          <w:szCs w:val="22"/>
        </w:rPr>
        <w:t xml:space="preserve">  </w:t>
      </w:r>
    </w:p>
    <w:p w14:paraId="09CE52E2" w14:textId="77777777" w:rsidR="00C01314" w:rsidRDefault="00C01314">
      <w:pPr>
        <w:rPr>
          <w:szCs w:val="22"/>
        </w:rPr>
      </w:pPr>
      <w:r>
        <w:rPr>
          <w:szCs w:val="22"/>
        </w:rPr>
        <w:br w:type="page"/>
      </w:r>
    </w:p>
    <w:p w14:paraId="4B4E4DF1" w14:textId="488C3D2D" w:rsidR="00C01314" w:rsidRPr="00C01314" w:rsidRDefault="00C01314" w:rsidP="00C01314">
      <w:pPr>
        <w:pStyle w:val="Heading3"/>
        <w:ind w:right="480"/>
      </w:pPr>
      <w:r w:rsidRPr="00C01314">
        <w:lastRenderedPageBreak/>
        <w:t>1. Approach to Five-Year Financial Model</w:t>
      </w:r>
      <w:r w:rsidR="00B71290">
        <w:t xml:space="preserve">  </w:t>
      </w:r>
    </w:p>
    <w:p w14:paraId="1610E5FA" w14:textId="61AB8467" w:rsidR="00C01314" w:rsidRDefault="001E04B1">
      <w:pPr>
        <w:rPr>
          <w:szCs w:val="22"/>
        </w:rPr>
      </w:pPr>
      <w:r w:rsidRPr="001E04B1">
        <w:rPr>
          <w:noProof/>
          <w:szCs w:val="22"/>
        </w:rPr>
        <w:drawing>
          <wp:inline distT="0" distB="0" distL="0" distR="0" wp14:anchorId="46237DC2" wp14:editId="2DF9F6DA">
            <wp:extent cx="6858000" cy="3903134"/>
            <wp:effectExtent l="0" t="0" r="0" b="254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858000" cy="3903134"/>
                    </a:xfrm>
                    <a:prstGeom prst="rect">
                      <a:avLst/>
                    </a:prstGeom>
                    <a:noFill/>
                    <a:ln>
                      <a:noFill/>
                    </a:ln>
                  </pic:spPr>
                </pic:pic>
              </a:graphicData>
            </a:graphic>
          </wp:inline>
        </w:drawing>
      </w:r>
      <w:r w:rsidR="00C01314">
        <w:rPr>
          <w:szCs w:val="22"/>
        </w:rPr>
        <w:br w:type="page"/>
      </w:r>
    </w:p>
    <w:p w14:paraId="21536FFA" w14:textId="4713C562" w:rsidR="00C01314" w:rsidRPr="00C01314" w:rsidRDefault="00C01314" w:rsidP="00C01314">
      <w:pPr>
        <w:pStyle w:val="Heading3"/>
        <w:ind w:right="480"/>
      </w:pPr>
      <w:r>
        <w:lastRenderedPageBreak/>
        <w:t>2</w:t>
      </w:r>
      <w:r w:rsidRPr="00C01314">
        <w:t xml:space="preserve">. </w:t>
      </w:r>
      <w:r>
        <w:t>Principles</w:t>
      </w:r>
      <w:r w:rsidR="00B71290">
        <w:t xml:space="preserve">  </w:t>
      </w:r>
    </w:p>
    <w:p w14:paraId="18FBA097" w14:textId="77777777" w:rsidR="00C01314" w:rsidRPr="00C01314" w:rsidRDefault="00C01314" w:rsidP="00C01314">
      <w:pPr>
        <w:rPr>
          <w:szCs w:val="22"/>
        </w:rPr>
      </w:pPr>
      <w:r w:rsidRPr="00C01314">
        <w:rPr>
          <w:szCs w:val="22"/>
        </w:rPr>
        <w:t>The five-year financial model should:</w:t>
      </w:r>
    </w:p>
    <w:p w14:paraId="084C815F" w14:textId="77777777" w:rsidR="00C01314" w:rsidRPr="00C01314" w:rsidRDefault="00C01314" w:rsidP="002211F0">
      <w:pPr>
        <w:pStyle w:val="ListParagraph"/>
        <w:numPr>
          <w:ilvl w:val="0"/>
          <w:numId w:val="139"/>
        </w:numPr>
        <w:rPr>
          <w:szCs w:val="22"/>
        </w:rPr>
      </w:pPr>
      <w:r w:rsidRPr="00C01314">
        <w:rPr>
          <w:szCs w:val="22"/>
        </w:rPr>
        <w:t>Reflect a conservative approach.</w:t>
      </w:r>
    </w:p>
    <w:p w14:paraId="7A0BDC0B" w14:textId="77777777" w:rsidR="00C01314" w:rsidRPr="00C01314" w:rsidRDefault="00C01314" w:rsidP="002211F0">
      <w:pPr>
        <w:pStyle w:val="ListParagraph"/>
        <w:numPr>
          <w:ilvl w:val="0"/>
          <w:numId w:val="139"/>
        </w:numPr>
        <w:rPr>
          <w:szCs w:val="22"/>
        </w:rPr>
      </w:pPr>
      <w:r w:rsidRPr="00C01314">
        <w:rPr>
          <w:szCs w:val="22"/>
        </w:rPr>
        <w:t>Assume that incoming funds should equal or exceed outgoing funds.</w:t>
      </w:r>
    </w:p>
    <w:p w14:paraId="34059D97" w14:textId="287F2D52" w:rsidR="00C01314" w:rsidRPr="00C01314" w:rsidRDefault="00C01314" w:rsidP="002211F0">
      <w:pPr>
        <w:pStyle w:val="ListParagraph"/>
        <w:numPr>
          <w:ilvl w:val="0"/>
          <w:numId w:val="139"/>
        </w:numPr>
        <w:rPr>
          <w:szCs w:val="22"/>
        </w:rPr>
      </w:pPr>
      <w:r w:rsidRPr="00C01314">
        <w:rPr>
          <w:szCs w:val="22"/>
        </w:rPr>
        <w:t xml:space="preserve">Assume that the level of outgoing funds reflects the costs of the resources required to achieve the </w:t>
      </w:r>
      <w:r w:rsidR="00C00D87">
        <w:rPr>
          <w:szCs w:val="22"/>
        </w:rPr>
        <w:t>S</w:t>
      </w:r>
      <w:r w:rsidR="00C00D87" w:rsidRPr="00C01314">
        <w:rPr>
          <w:szCs w:val="22"/>
        </w:rPr>
        <w:t xml:space="preserve">trategic </w:t>
      </w:r>
      <w:r w:rsidRPr="00C01314">
        <w:rPr>
          <w:szCs w:val="22"/>
        </w:rPr>
        <w:t xml:space="preserve">and </w:t>
      </w:r>
      <w:r w:rsidR="00C00D87">
        <w:rPr>
          <w:szCs w:val="22"/>
        </w:rPr>
        <w:t>O</w:t>
      </w:r>
      <w:r w:rsidR="00C00D87" w:rsidRPr="00C01314">
        <w:rPr>
          <w:szCs w:val="22"/>
        </w:rPr>
        <w:t xml:space="preserve">perating </w:t>
      </w:r>
      <w:r w:rsidR="00C00D87">
        <w:rPr>
          <w:szCs w:val="22"/>
        </w:rPr>
        <w:t>P</w:t>
      </w:r>
      <w:r w:rsidR="00C00D87" w:rsidRPr="00C01314">
        <w:rPr>
          <w:szCs w:val="22"/>
        </w:rPr>
        <w:t>lans</w:t>
      </w:r>
      <w:r w:rsidRPr="00C01314">
        <w:rPr>
          <w:szCs w:val="22"/>
        </w:rPr>
        <w:t>.</w:t>
      </w:r>
    </w:p>
    <w:p w14:paraId="567B6C9E" w14:textId="77777777" w:rsidR="00C01314" w:rsidRPr="00C01314" w:rsidRDefault="00C01314" w:rsidP="002211F0">
      <w:pPr>
        <w:pStyle w:val="ListParagraph"/>
        <w:numPr>
          <w:ilvl w:val="0"/>
          <w:numId w:val="139"/>
        </w:numPr>
        <w:rPr>
          <w:szCs w:val="22"/>
        </w:rPr>
      </w:pPr>
      <w:r w:rsidRPr="00C01314">
        <w:rPr>
          <w:szCs w:val="22"/>
        </w:rPr>
        <w:t>Include an assumption on maintaining the appropriate level of cash reserve.</w:t>
      </w:r>
    </w:p>
    <w:p w14:paraId="5802BD2B" w14:textId="77777777" w:rsidR="00C01314" w:rsidRPr="00C01314" w:rsidRDefault="00C01314" w:rsidP="002211F0">
      <w:pPr>
        <w:pStyle w:val="ListParagraph"/>
        <w:numPr>
          <w:ilvl w:val="0"/>
          <w:numId w:val="139"/>
        </w:numPr>
        <w:rPr>
          <w:szCs w:val="22"/>
        </w:rPr>
      </w:pPr>
      <w:r w:rsidRPr="00C01314">
        <w:rPr>
          <w:szCs w:val="22"/>
        </w:rPr>
        <w:t>Be developed and communicated with clear assumptions.</w:t>
      </w:r>
    </w:p>
    <w:p w14:paraId="7C1FF74E" w14:textId="31FA7C41" w:rsidR="00C01314" w:rsidRPr="00C01314" w:rsidRDefault="00C01314" w:rsidP="002211F0">
      <w:pPr>
        <w:pStyle w:val="ListParagraph"/>
        <w:numPr>
          <w:ilvl w:val="0"/>
          <w:numId w:val="139"/>
        </w:numPr>
        <w:rPr>
          <w:szCs w:val="22"/>
        </w:rPr>
      </w:pPr>
      <w:r w:rsidRPr="00C01314">
        <w:rPr>
          <w:szCs w:val="22"/>
        </w:rPr>
        <w:t>Provide the sensitivity of fluctuations (</w:t>
      </w:r>
      <w:r w:rsidR="001C0C60">
        <w:rPr>
          <w:szCs w:val="22"/>
        </w:rPr>
        <w:t>for example</w:t>
      </w:r>
      <w:r w:rsidRPr="00C01314">
        <w:rPr>
          <w:szCs w:val="22"/>
        </w:rPr>
        <w:t>, scenarios).</w:t>
      </w:r>
    </w:p>
    <w:p w14:paraId="715F5F9F" w14:textId="717D9ECE" w:rsidR="00C01314" w:rsidRPr="00C01314" w:rsidRDefault="00C01314" w:rsidP="002211F0">
      <w:pPr>
        <w:pStyle w:val="ListParagraph"/>
        <w:numPr>
          <w:ilvl w:val="0"/>
          <w:numId w:val="139"/>
        </w:numPr>
        <w:rPr>
          <w:szCs w:val="22"/>
        </w:rPr>
      </w:pPr>
      <w:r w:rsidRPr="00C01314">
        <w:rPr>
          <w:szCs w:val="22"/>
        </w:rPr>
        <w:t>Define aggregates (envelopes), not itemized components</w:t>
      </w:r>
      <w:r w:rsidR="00166E2D">
        <w:rPr>
          <w:szCs w:val="22"/>
        </w:rPr>
        <w:t xml:space="preserve">. </w:t>
      </w:r>
    </w:p>
    <w:p w14:paraId="72E4535D" w14:textId="77777777" w:rsidR="00C01314" w:rsidRDefault="00C01314" w:rsidP="00C01314">
      <w:pPr>
        <w:rPr>
          <w:szCs w:val="22"/>
        </w:rPr>
      </w:pPr>
    </w:p>
    <w:p w14:paraId="3C5F19AF" w14:textId="77777777" w:rsidR="00C01314" w:rsidRDefault="00C01314">
      <w:pPr>
        <w:rPr>
          <w:szCs w:val="22"/>
        </w:rPr>
      </w:pPr>
      <w:r>
        <w:rPr>
          <w:szCs w:val="22"/>
        </w:rPr>
        <w:br w:type="page"/>
      </w:r>
    </w:p>
    <w:p w14:paraId="27693501" w14:textId="5C8818DE" w:rsidR="00C01314" w:rsidRPr="00C01314" w:rsidRDefault="00C01314" w:rsidP="00C01314">
      <w:pPr>
        <w:pStyle w:val="Heading3"/>
        <w:ind w:right="480"/>
      </w:pPr>
      <w:r>
        <w:lastRenderedPageBreak/>
        <w:t>3</w:t>
      </w:r>
      <w:r w:rsidRPr="00C01314">
        <w:t xml:space="preserve">. </w:t>
      </w:r>
      <w:r>
        <w:t>Assumptions</w:t>
      </w:r>
      <w:r w:rsidR="00B71290">
        <w:t xml:space="preserve">  </w:t>
      </w:r>
    </w:p>
    <w:p w14:paraId="0A232675" w14:textId="77777777" w:rsidR="00C01314" w:rsidRPr="00F03024" w:rsidRDefault="00C01314" w:rsidP="00F03024">
      <w:pPr>
        <w:rPr>
          <w:szCs w:val="22"/>
        </w:rPr>
      </w:pPr>
      <w:r w:rsidRPr="00F03024">
        <w:rPr>
          <w:szCs w:val="22"/>
        </w:rPr>
        <w:t xml:space="preserve">a. Revenue Assumptions: </w:t>
      </w:r>
    </w:p>
    <w:p w14:paraId="018707BC" w14:textId="42392365" w:rsidR="00C01314" w:rsidRPr="00F03024" w:rsidRDefault="00C01314" w:rsidP="002211F0">
      <w:pPr>
        <w:pStyle w:val="ListParagraph"/>
        <w:numPr>
          <w:ilvl w:val="0"/>
          <w:numId w:val="140"/>
        </w:numPr>
        <w:rPr>
          <w:szCs w:val="22"/>
        </w:rPr>
      </w:pPr>
      <w:r w:rsidRPr="00F03024">
        <w:rPr>
          <w:szCs w:val="22"/>
        </w:rPr>
        <w:t xml:space="preserve">Market and historical trends impacting the evolution of registration volumes, separately for historical </w:t>
      </w:r>
      <w:r w:rsidR="00C00D87">
        <w:rPr>
          <w:szCs w:val="22"/>
        </w:rPr>
        <w:t>t</w:t>
      </w:r>
      <w:r w:rsidR="00C00D87" w:rsidRPr="00F03024">
        <w:rPr>
          <w:szCs w:val="22"/>
        </w:rPr>
        <w:t>op</w:t>
      </w:r>
      <w:r w:rsidR="00C00D87">
        <w:rPr>
          <w:szCs w:val="22"/>
        </w:rPr>
        <w:t>-l</w:t>
      </w:r>
      <w:r w:rsidRPr="00F03024">
        <w:rPr>
          <w:szCs w:val="22"/>
        </w:rPr>
        <w:t xml:space="preserve">evel </w:t>
      </w:r>
      <w:r w:rsidR="00C00D87">
        <w:rPr>
          <w:szCs w:val="22"/>
        </w:rPr>
        <w:t>d</w:t>
      </w:r>
      <w:r w:rsidR="00C00D87" w:rsidRPr="00F03024">
        <w:rPr>
          <w:szCs w:val="22"/>
        </w:rPr>
        <w:t>omains</w:t>
      </w:r>
      <w:r w:rsidR="00C00D87">
        <w:rPr>
          <w:szCs w:val="22"/>
        </w:rPr>
        <w:t>.</w:t>
      </w:r>
      <w:r w:rsidRPr="00F03024">
        <w:rPr>
          <w:szCs w:val="22"/>
        </w:rPr>
        <w:t xml:space="preserve"> </w:t>
      </w:r>
    </w:p>
    <w:p w14:paraId="344077BC" w14:textId="77777777" w:rsidR="00C01314" w:rsidRPr="00F03024" w:rsidRDefault="00C01314" w:rsidP="002211F0">
      <w:pPr>
        <w:pStyle w:val="ListParagraph"/>
        <w:numPr>
          <w:ilvl w:val="0"/>
          <w:numId w:val="140"/>
        </w:numPr>
        <w:rPr>
          <w:szCs w:val="22"/>
        </w:rPr>
      </w:pPr>
      <w:r w:rsidRPr="00F03024">
        <w:rPr>
          <w:szCs w:val="22"/>
        </w:rPr>
        <w:t>(previous to the current round) and for new TLDs.</w:t>
      </w:r>
    </w:p>
    <w:p w14:paraId="283E493B" w14:textId="77777777" w:rsidR="00C01314" w:rsidRPr="00F03024" w:rsidRDefault="00C01314" w:rsidP="002211F0">
      <w:pPr>
        <w:pStyle w:val="ListParagraph"/>
        <w:numPr>
          <w:ilvl w:val="0"/>
          <w:numId w:val="140"/>
        </w:numPr>
        <w:rPr>
          <w:szCs w:val="22"/>
        </w:rPr>
      </w:pPr>
      <w:r w:rsidRPr="00F03024">
        <w:rPr>
          <w:szCs w:val="22"/>
        </w:rPr>
        <w:t>For new TLDs, registration volumes exceeding the billing threshold for the registry transaction-based fees.</w:t>
      </w:r>
    </w:p>
    <w:p w14:paraId="788C2AEB" w14:textId="77777777" w:rsidR="00C01314" w:rsidRPr="00F03024" w:rsidRDefault="00C01314" w:rsidP="002211F0">
      <w:pPr>
        <w:pStyle w:val="ListParagraph"/>
        <w:numPr>
          <w:ilvl w:val="0"/>
          <w:numId w:val="140"/>
        </w:numPr>
        <w:rPr>
          <w:szCs w:val="22"/>
        </w:rPr>
      </w:pPr>
      <w:r w:rsidRPr="00F03024">
        <w:rPr>
          <w:szCs w:val="22"/>
        </w:rPr>
        <w:t>Number of active TLDs (delegated in the root), including resulting from a subsequent generic TLD (gTLD) application round.</w:t>
      </w:r>
    </w:p>
    <w:p w14:paraId="345770B2" w14:textId="77777777" w:rsidR="00C01314" w:rsidRPr="00F03024" w:rsidRDefault="00C01314" w:rsidP="002211F0">
      <w:pPr>
        <w:pStyle w:val="ListParagraph"/>
        <w:numPr>
          <w:ilvl w:val="0"/>
          <w:numId w:val="140"/>
        </w:numPr>
        <w:rPr>
          <w:szCs w:val="22"/>
        </w:rPr>
      </w:pPr>
      <w:r w:rsidRPr="00F03024">
        <w:rPr>
          <w:szCs w:val="22"/>
        </w:rPr>
        <w:t>Fee per unit.</w:t>
      </w:r>
    </w:p>
    <w:p w14:paraId="198B2D84" w14:textId="77777777" w:rsidR="00C01314" w:rsidRPr="00F03024" w:rsidRDefault="00C01314" w:rsidP="002211F0">
      <w:pPr>
        <w:pStyle w:val="ListParagraph"/>
        <w:numPr>
          <w:ilvl w:val="0"/>
          <w:numId w:val="140"/>
        </w:numPr>
        <w:rPr>
          <w:szCs w:val="22"/>
        </w:rPr>
      </w:pPr>
      <w:r w:rsidRPr="00F03024">
        <w:rPr>
          <w:szCs w:val="22"/>
        </w:rPr>
        <w:t>Contributions received from country code TLD (ccTLD) operators and Regional Internet Registries.</w:t>
      </w:r>
    </w:p>
    <w:p w14:paraId="0B5DD40F" w14:textId="77777777" w:rsidR="00C01314" w:rsidRPr="00F03024" w:rsidRDefault="00C01314" w:rsidP="002211F0">
      <w:pPr>
        <w:pStyle w:val="ListParagraph"/>
        <w:numPr>
          <w:ilvl w:val="0"/>
          <w:numId w:val="140"/>
        </w:numPr>
        <w:rPr>
          <w:szCs w:val="22"/>
        </w:rPr>
      </w:pPr>
      <w:r w:rsidRPr="00F03024">
        <w:rPr>
          <w:szCs w:val="22"/>
        </w:rPr>
        <w:t>Sponsorship contribution received.</w:t>
      </w:r>
    </w:p>
    <w:p w14:paraId="299CF248" w14:textId="458D831D" w:rsidR="00C01314" w:rsidRPr="00F03024" w:rsidRDefault="00C01314" w:rsidP="002211F0">
      <w:pPr>
        <w:pStyle w:val="ListParagraph"/>
        <w:numPr>
          <w:ilvl w:val="0"/>
          <w:numId w:val="140"/>
        </w:numPr>
        <w:rPr>
          <w:szCs w:val="22"/>
        </w:rPr>
      </w:pPr>
      <w:r w:rsidRPr="00F03024">
        <w:rPr>
          <w:szCs w:val="22"/>
        </w:rPr>
        <w:t xml:space="preserve">Revenues for the New gTLD Program: </w:t>
      </w:r>
      <w:r w:rsidR="00806546">
        <w:rPr>
          <w:szCs w:val="22"/>
        </w:rPr>
        <w:t xml:space="preserve">driven by the </w:t>
      </w:r>
      <w:r w:rsidRPr="00F03024">
        <w:rPr>
          <w:szCs w:val="22"/>
        </w:rPr>
        <w:t xml:space="preserve">duration, </w:t>
      </w:r>
      <w:r w:rsidR="00806546">
        <w:rPr>
          <w:szCs w:val="22"/>
        </w:rPr>
        <w:t xml:space="preserve">the annual amount of application expenses, </w:t>
      </w:r>
      <w:r w:rsidRPr="00F03024">
        <w:rPr>
          <w:szCs w:val="22"/>
        </w:rPr>
        <w:t xml:space="preserve">and </w:t>
      </w:r>
      <w:r w:rsidR="00806546">
        <w:rPr>
          <w:szCs w:val="22"/>
        </w:rPr>
        <w:t xml:space="preserve">the </w:t>
      </w:r>
      <w:r w:rsidRPr="00F03024">
        <w:rPr>
          <w:szCs w:val="22"/>
        </w:rPr>
        <w:t xml:space="preserve">level of application refunds. </w:t>
      </w:r>
    </w:p>
    <w:p w14:paraId="05077BCB" w14:textId="77777777" w:rsidR="00C01314" w:rsidRPr="00F03024" w:rsidRDefault="00C01314" w:rsidP="00F03024">
      <w:pPr>
        <w:rPr>
          <w:szCs w:val="22"/>
        </w:rPr>
      </w:pPr>
      <w:r w:rsidRPr="00F03024">
        <w:rPr>
          <w:szCs w:val="22"/>
        </w:rPr>
        <w:t xml:space="preserve">b. Expenses Assumptions: </w:t>
      </w:r>
    </w:p>
    <w:p w14:paraId="0B24C0BD" w14:textId="77777777" w:rsidR="00C01314" w:rsidRPr="00F03024" w:rsidRDefault="00C01314" w:rsidP="002211F0">
      <w:pPr>
        <w:pStyle w:val="ListParagraph"/>
        <w:numPr>
          <w:ilvl w:val="0"/>
          <w:numId w:val="141"/>
        </w:numPr>
        <w:rPr>
          <w:szCs w:val="22"/>
        </w:rPr>
      </w:pPr>
      <w:r w:rsidRPr="00F03024">
        <w:rPr>
          <w:szCs w:val="22"/>
        </w:rPr>
        <w:t>Year-on-year variation of operating and capital expenses.</w:t>
      </w:r>
    </w:p>
    <w:p w14:paraId="1C02C9A9" w14:textId="250FAD17" w:rsidR="00C01314" w:rsidRPr="00F03024" w:rsidRDefault="00C01314" w:rsidP="002211F0">
      <w:pPr>
        <w:pStyle w:val="ListParagraph"/>
        <w:numPr>
          <w:ilvl w:val="0"/>
          <w:numId w:val="141"/>
        </w:numPr>
        <w:rPr>
          <w:szCs w:val="22"/>
        </w:rPr>
      </w:pPr>
      <w:r w:rsidRPr="00F03024">
        <w:rPr>
          <w:szCs w:val="22"/>
        </w:rPr>
        <w:t>Non-cash expenses (</w:t>
      </w:r>
      <w:r w:rsidR="001C0C60">
        <w:rPr>
          <w:szCs w:val="22"/>
        </w:rPr>
        <w:t>for example</w:t>
      </w:r>
      <w:r w:rsidRPr="00F03024">
        <w:rPr>
          <w:szCs w:val="22"/>
        </w:rPr>
        <w:t>, depreciation of fixed assets).</w:t>
      </w:r>
    </w:p>
    <w:p w14:paraId="22546638" w14:textId="53E5ABDA" w:rsidR="00C01314" w:rsidRPr="00710BC9" w:rsidRDefault="00C01314" w:rsidP="00710BC9">
      <w:pPr>
        <w:pStyle w:val="ListParagraph"/>
        <w:numPr>
          <w:ilvl w:val="0"/>
          <w:numId w:val="141"/>
        </w:numPr>
        <w:rPr>
          <w:szCs w:val="22"/>
        </w:rPr>
      </w:pPr>
      <w:r w:rsidRPr="00710BC9">
        <w:rPr>
          <w:szCs w:val="22"/>
        </w:rPr>
        <w:t>Special/large</w:t>
      </w:r>
      <w:r w:rsidR="00806546">
        <w:rPr>
          <w:szCs w:val="22"/>
        </w:rPr>
        <w:t xml:space="preserve">, multi-year projects </w:t>
      </w:r>
      <w:r w:rsidRPr="00710BC9">
        <w:rPr>
          <w:szCs w:val="22"/>
        </w:rPr>
        <w:t>and related expenses (</w:t>
      </w:r>
      <w:r w:rsidR="001C0C60" w:rsidRPr="00710BC9">
        <w:rPr>
          <w:szCs w:val="22"/>
        </w:rPr>
        <w:t>for example</w:t>
      </w:r>
      <w:r w:rsidRPr="00710BC9">
        <w:rPr>
          <w:szCs w:val="22"/>
        </w:rPr>
        <w:t xml:space="preserve">, USG IANA </w:t>
      </w:r>
      <w:r w:rsidR="00C00D87" w:rsidRPr="00710BC9">
        <w:rPr>
          <w:szCs w:val="22"/>
        </w:rPr>
        <w:t>Stewardship Transition</w:t>
      </w:r>
      <w:r w:rsidRPr="00710BC9">
        <w:rPr>
          <w:szCs w:val="22"/>
        </w:rPr>
        <w:t>, infrastructure expansion/improvements).</w:t>
      </w:r>
    </w:p>
    <w:p w14:paraId="2EFF6003" w14:textId="2801D77A" w:rsidR="00C01314" w:rsidRPr="00710BC9" w:rsidRDefault="00C01314">
      <w:pPr>
        <w:pStyle w:val="ListParagraph"/>
        <w:numPr>
          <w:ilvl w:val="0"/>
          <w:numId w:val="141"/>
        </w:numPr>
        <w:rPr>
          <w:szCs w:val="22"/>
        </w:rPr>
      </w:pPr>
      <w:r w:rsidRPr="00710BC9">
        <w:rPr>
          <w:szCs w:val="22"/>
        </w:rPr>
        <w:t>Expenses for the New gTLD Program divided between evaluation costs, historical development costs repayment, and hard-to-predict costs (including risks). Evaluation costs to be split into direct costs by phase (initial evaluation, extended evaluation, other phases), and</w:t>
      </w:r>
      <w:r w:rsidR="00710BC9" w:rsidRPr="00710BC9">
        <w:rPr>
          <w:szCs w:val="22"/>
        </w:rPr>
        <w:t xml:space="preserve"> </w:t>
      </w:r>
      <w:r w:rsidRPr="00710BC9">
        <w:rPr>
          <w:szCs w:val="22"/>
        </w:rPr>
        <w:t>overhead (new gTLD team costs, administration costs, and costs allocation).</w:t>
      </w:r>
    </w:p>
    <w:p w14:paraId="16131900" w14:textId="77777777" w:rsidR="00F03024" w:rsidRDefault="00F03024">
      <w:pPr>
        <w:rPr>
          <w:szCs w:val="22"/>
        </w:rPr>
      </w:pPr>
      <w:r>
        <w:rPr>
          <w:szCs w:val="22"/>
        </w:rPr>
        <w:br w:type="page"/>
      </w:r>
    </w:p>
    <w:p w14:paraId="75B2DA88" w14:textId="310D2E07" w:rsidR="00F03024" w:rsidRPr="00F03024" w:rsidRDefault="00F03024" w:rsidP="00F03024">
      <w:pPr>
        <w:pStyle w:val="Heading3"/>
        <w:ind w:right="480"/>
      </w:pPr>
      <w:r>
        <w:lastRenderedPageBreak/>
        <w:t>4</w:t>
      </w:r>
      <w:r w:rsidRPr="00F03024">
        <w:t xml:space="preserve">. </w:t>
      </w:r>
      <w:r>
        <w:t>Content</w:t>
      </w:r>
      <w:r w:rsidRPr="00F03024">
        <w:t>s</w:t>
      </w:r>
      <w:r>
        <w:t xml:space="preserve"> of the financial model</w:t>
      </w:r>
    </w:p>
    <w:p w14:paraId="60EBC76D" w14:textId="13E1AAD1" w:rsidR="00806546" w:rsidRDefault="00806546" w:rsidP="00F03024">
      <w:pPr>
        <w:rPr>
          <w:szCs w:val="22"/>
        </w:rPr>
      </w:pPr>
      <w:r>
        <w:rPr>
          <w:szCs w:val="22"/>
        </w:rPr>
        <w:t xml:space="preserve">The contents of the financial model is under development at the time of this update and will shared </w:t>
      </w:r>
      <w:r w:rsidR="00957194">
        <w:rPr>
          <w:szCs w:val="22"/>
        </w:rPr>
        <w:t>later</w:t>
      </w:r>
      <w:r>
        <w:rPr>
          <w:szCs w:val="22"/>
        </w:rPr>
        <w:t>.</w:t>
      </w:r>
    </w:p>
    <w:p w14:paraId="504E7CE9" w14:textId="77777777" w:rsidR="00806546" w:rsidRDefault="00806546" w:rsidP="00F03024">
      <w:pPr>
        <w:rPr>
          <w:szCs w:val="22"/>
        </w:rPr>
      </w:pPr>
    </w:p>
    <w:p w14:paraId="697682D3" w14:textId="77777777" w:rsidR="00F03024" w:rsidRPr="00F03024" w:rsidRDefault="00F03024" w:rsidP="00F03024">
      <w:pPr>
        <w:rPr>
          <w:szCs w:val="22"/>
        </w:rPr>
      </w:pPr>
      <w:r w:rsidRPr="00F03024">
        <w:rPr>
          <w:szCs w:val="22"/>
        </w:rPr>
        <w:t xml:space="preserve">a. Financial statements </w:t>
      </w:r>
    </w:p>
    <w:p w14:paraId="0285B664" w14:textId="77777777" w:rsidR="00F03024" w:rsidRPr="00F03024" w:rsidRDefault="00F03024" w:rsidP="002211F0">
      <w:pPr>
        <w:pStyle w:val="ListParagraph"/>
        <w:numPr>
          <w:ilvl w:val="0"/>
          <w:numId w:val="142"/>
        </w:numPr>
        <w:rPr>
          <w:szCs w:val="22"/>
        </w:rPr>
      </w:pPr>
      <w:r w:rsidRPr="00F03024">
        <w:rPr>
          <w:szCs w:val="22"/>
        </w:rPr>
        <w:t>Statement of Operations (“P&amp;L”)</w:t>
      </w:r>
    </w:p>
    <w:p w14:paraId="5EB2D6B8" w14:textId="77777777" w:rsidR="00F03024" w:rsidRPr="00F03024" w:rsidRDefault="00F03024" w:rsidP="002211F0">
      <w:pPr>
        <w:pStyle w:val="ListParagraph"/>
        <w:numPr>
          <w:ilvl w:val="0"/>
          <w:numId w:val="142"/>
        </w:numPr>
        <w:rPr>
          <w:szCs w:val="22"/>
        </w:rPr>
      </w:pPr>
      <w:r w:rsidRPr="00F03024">
        <w:rPr>
          <w:szCs w:val="22"/>
        </w:rPr>
        <w:t xml:space="preserve">Statement of Cash flows </w:t>
      </w:r>
    </w:p>
    <w:p w14:paraId="0DE43A20" w14:textId="77777777" w:rsidR="00F03024" w:rsidRPr="00F03024" w:rsidRDefault="00F03024" w:rsidP="00F03024">
      <w:pPr>
        <w:rPr>
          <w:szCs w:val="22"/>
        </w:rPr>
      </w:pPr>
    </w:p>
    <w:p w14:paraId="0796899D" w14:textId="77777777" w:rsidR="00F03024" w:rsidRPr="00F03024" w:rsidRDefault="00F03024" w:rsidP="00F03024">
      <w:pPr>
        <w:rPr>
          <w:szCs w:val="22"/>
        </w:rPr>
      </w:pPr>
      <w:r w:rsidRPr="00F03024">
        <w:rPr>
          <w:szCs w:val="22"/>
        </w:rPr>
        <w:t xml:space="preserve">b. Assumptions, including scenarios </w:t>
      </w:r>
    </w:p>
    <w:p w14:paraId="3529F10D" w14:textId="77777777" w:rsidR="00F03024" w:rsidRPr="00F03024" w:rsidRDefault="00F03024" w:rsidP="00F03024">
      <w:pPr>
        <w:rPr>
          <w:szCs w:val="22"/>
        </w:rPr>
      </w:pPr>
    </w:p>
    <w:p w14:paraId="25114F39" w14:textId="20A97717" w:rsidR="00C01314" w:rsidRDefault="00F03024" w:rsidP="00F03024">
      <w:pPr>
        <w:rPr>
          <w:szCs w:val="22"/>
        </w:rPr>
      </w:pPr>
      <w:r>
        <w:rPr>
          <w:szCs w:val="22"/>
        </w:rPr>
        <w:t>c. Risks and Opportunitie</w:t>
      </w:r>
      <w:r w:rsidRPr="00F03024">
        <w:rPr>
          <w:szCs w:val="22"/>
        </w:rPr>
        <w:t>s</w:t>
      </w:r>
    </w:p>
    <w:p w14:paraId="24190CD5" w14:textId="77777777" w:rsidR="00722313" w:rsidRPr="007158FD" w:rsidRDefault="002C6D2E" w:rsidP="005D6EDA">
      <w:pPr>
        <w:pStyle w:val="Bullets"/>
        <w:numPr>
          <w:ilvl w:val="0"/>
          <w:numId w:val="0"/>
        </w:numPr>
        <w:ind w:left="720" w:right="2240"/>
      </w:pPr>
      <w:r>
        <w:rPr>
          <w:noProof/>
        </w:rPr>
        <w:lastRenderedPageBreak/>
        <mc:AlternateContent>
          <mc:Choice Requires="wps">
            <w:drawing>
              <wp:anchor distT="0" distB="0" distL="114300" distR="114300" simplePos="0" relativeHeight="251646975" behindDoc="0" locked="0" layoutInCell="1" allowOverlap="1" wp14:anchorId="27326B07" wp14:editId="5440BD37">
                <wp:simplePos x="0" y="0"/>
                <wp:positionH relativeFrom="page">
                  <wp:posOffset>541020</wp:posOffset>
                </wp:positionH>
                <wp:positionV relativeFrom="page">
                  <wp:posOffset>6857164</wp:posOffset>
                </wp:positionV>
                <wp:extent cx="1371600" cy="1257300"/>
                <wp:effectExtent l="0" t="0" r="0" b="12700"/>
                <wp:wrapThrough wrapText="bothSides">
                  <wp:wrapPolygon edited="0">
                    <wp:start x="0" y="0"/>
                    <wp:lineTo x="0" y="21382"/>
                    <wp:lineTo x="21200" y="21382"/>
                    <wp:lineTo x="21200" y="0"/>
                    <wp:lineTo x="0" y="0"/>
                  </wp:wrapPolygon>
                </wp:wrapThrough>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257300"/>
                        </a:xfrm>
                        <a:prstGeom prst="rect">
                          <a:avLst/>
                        </a:prstGeom>
                        <a:blipFill rotWithShape="1">
                          <a:blip r:embed="rId9"/>
                          <a:stretch>
                            <a:fillRect/>
                          </a:stretch>
                        </a:blipFill>
                        <a:ln>
                          <a:noFill/>
                        </a:ln>
                        <a:extLst/>
                      </wps:spPr>
                      <wps:txbx>
                        <w:txbxContent>
                          <w:p w14:paraId="61EE4BFD" w14:textId="77777777" w:rsidR="006066F1" w:rsidRDefault="006066F1" w:rsidP="002C6D2E">
                            <w:pPr>
                              <w:jc w:val="cente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7326B07" id="Rectangle 17" o:spid="_x0000_s1036" style="position:absolute;left:0;text-align:left;margin-left:42.6pt;margin-top:539.95pt;width:108pt;height:99pt;z-index:2516469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vl28/T7&#10;P/mN7nv+Grlounw79Lcv+aznP9SfIJczib6U5X82fNP6nN8Lo8QfSzLfmu5w/UryAUNyf/SVyH9e&#10;dt+/+QKV3n6bbh9adg++1spndfpltv1mz331tFLbv9NNv+tGf++1soYpYpkpc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vl28/T7P/mN7nv+Grlounw79Lcv+aznP9SfIJczib6U5X82fNP6nN8Lo8QfSzLfmu5w&#10;/UryAUNyf/SVyH9edt+/+QKV3n6bbh9adg++1spndfpltv1mz331tFLbv9NNv+tGf++1soYpYpkp&#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vl28/T7P/mN7nv+Grlounw79Lcv+aznP9SfIJczib6U5X82fNP6&#10;nN8Lo8QfSzLfmu5w/UryAUNyf/SVyH9edt+/+QKV3n6bbh9adg++1spndfpltv1mz331tFLbv9NN&#10;v+tGf++1soYpYpkp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vl28/T7P/mN7nv+Grlounw79Lcv+aznP9Sf&#10;IJczib6U5X82fNP6nN8Lo8QfSzLfmu5w/UryAUNyf/SVyH9edt+/+QKV3n6bbh9adg++1spndfpl&#10;tv1mz331tFLbv9NNv+tGf++1soYpYpkp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vl28/T7P/mN7nv+Grlo&#10;unw79Lcv+aznP9SfIJczib6U5X82fNP6nN8Lo8QfSzLfmu5w/UryAUNyf/SVyH9edt+/+QKV3n6b&#10;bh9adg++1spndfpltv1mz331tFLbv9NNv+tGf++1soYpYpkp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vl2&#10;8/T7P/mN7nv+Grlounw79Lcv+aznP9SfIJczib6U5X82fNP6nN8Lo8QfSzLfmu5w/UryAUNyf/SV&#10;yH9edt+/+QKV3n6bbh9adg++1spndfpltv1mz331tFLbv9NNv+tGf++1soYpYpkp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vl28/T7P/mN7nv+Grlounw79Lcv+aznP9SfIJczib6U5X82fNP6nN8Lo8QfSzLf&#10;mu5w/UryAUNyf/SVyH9edt+/+QKV3n6bbh9adg++1spndfpltv1mz331tFLbv9NNv+tGf++1soYp&#10;Ypkpc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vl28/T7P/mN7nv+Grlounw79Lcv+aznP9SfIJczib6U5X82&#10;fNP6nN8Lo8QfSzLfmu5w/UryAUNyf/SVyH9edt+/+QKV3n6bbh9adg++1spndfpltv1mz331tFLb&#10;v9NNv+tGf++1soYpYpkp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vl28/T7P/mN7nv+Grlounw79Lcv+azn&#10;P9SfIJczib6U5X82fNP6nN8Lo8QfSzLfmu5w/UryAUNyf/SVyH9edt+/+QKV3n6bbh9adg++1spn&#10;dfpltv1mz331tFLbv9NNv+tGf++1soYpYpkp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vl28/T7P/mN7nv+&#10;Grlounw79Lcv+aznP9SfIJczib6U5X82fNP6nN8Lo8QfSzLfmu5w/UryAUNyf/SVyH9edt+/+QKV&#10;3n6bbh9adg++1spndfpltv1mz331tFLbv9NNv+tGf++1soYpYpkp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vl28/T7P/mN7nv+Grlounw79Lcv+aznP9SfIJczib6U5X82fNP6nN8Lo8QfSzLfmu5w/UryAUNy&#10;f/SVyH9edt+/+QKV3n6bbh9adg++1spndfpltv1mz331tFLbv9NNv+tGf++1soYpYpkp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vl28/T7P/mN7nv+Grlounw79Lcv+aznP9SfIJczib6U5X82fNP6nN8Lo8Qf&#10;SzLfmu5w/UryAUNyf/SVyH9edt+/+QKV3n6bbh9adg++1spndfpltv1mz331tFLbv9NNv+tGf++1&#10;soYpYpkp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vl28/T7P/mN7nv+Grlounw79Lcv+aznP9SfIJczib6U&#10;5X82fNP6nN8Lo8QfSzLfmu5w/UryAUNyf/SVyH9edt+/+QKV3n6bbh9adg++1spndfpltv1mz331&#10;tFLbv9NNv+tGf++1soYpYpkp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vl28/T7P/mN7nv+Grlounw79Lcv&#10;+aznP9SfIJczib6U5X82fNP6nN8Lo8QfSzLfmu5w/UryAUNyf/SVyH9edt+/+QKV3n6bbh9adg++&#10;1spndfpltv1mz331tFLbv9NNv+tGf++1soYpYpkp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vl28/T7P/mN&#10;7nv+Grlounw79Lcv+aznP9SfIJczib6U5X82fNP6nN8Lo8QfSzLfmu5w/UryAUNyf/SVyH9edt+/&#10;+QKV3n6bbh9adg++1spndfpltv1mz331tFLbv9NNv+tGf++1soYpYpkp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vl28/T7P/mN7nv+Grlounw79Lcv+aznP9SfIJczib6U5X82fNP6nN8Lo8QfSzLfmu5w/Ury&#10;AUNyf/SVyH9edt+/+QKV3n6bbh9adg++1spndfpltv1mz331tFLbv9NNv+tGf++1soYpYpkpc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vl28/T7P/mN7nv+Grlounw79Lcv+aznP9SfIJczib6U5X82fNP6nN8L&#10;o8QfSzLfmu5w/UryAUNyf/SVyH9edt+/+QKV3n6bbh9adg++1spndfpltv1mz331tFLbv9NNv+tG&#10;f++1soYpYpkp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vl28/T7P/mN7nv+Grlounw79Lcv+aznP9SfIJcz&#10;ib6U5X82fNP6nN8Lo8QfSzLfmu5w/UryAUNyf/SVyH9edt+/+QKV3n6bbh9adg++1spndfpltv1m&#10;z331tFLbv9NNv+tGf++1soYpYpkpc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vl28/T7P/mN7nv+Grlounw7&#10;9Lcv+aznP9SfIJczib6U5X82fNP6nN8Lo8QfSzLfmu5w/UryAUNyf/SVyH9edt+/+QKV3n6bbh9a&#10;dg++1spndfpltv1mz331tFLbv9NNv+tGf++1soYpYpkp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vl28/T7&#10;P/mN7nv+Grlounw79Lcv+aznP9SfIJczib6U5X82fNP6nN8Lo8QfSzLfmu5w/UryAUNyf/SVyH9e&#10;dt+/+QKV3n6bbh9adg++1spndfpltv1mz331tFLbv9NNv+tGf++1soYpYpkpc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vl28/T7P/mN7nv+Grlounw79Lcv+aznP9SfIJczib6U5X82fNP6nN8Lo8QfSzLfmu5w&#10;/UryAUNyf/SVyH9edt+/+QKV3n6bbh9adg++1spndfpltv1mz331tFLbv9NNv+tGf++1soYpYpkp&#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vl28/T7P/mN7nv+Grlounw79Lcv+aznP9SfIJczib6U5X82fNP6&#10;nN8Lo8QfSzLfmu5w/UryAUNyf/SVyH9edt+/+QKV3n6bbh9adg++1spndfpltv1mz331tFLbv9NN&#10;v+tGf++1soYpYpkp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vl28/T7P/mN7nv+Grlounw79Lcv+aznP9Sf&#10;IJczib6U5X82fNP6nN8Lo8QfSzLfmu5w/UryAUNyf/SVyH9edt+/+QKV3n6bbh9adg++1spndfpl&#10;tv1mz331tFLbv9NNv+tGf++1soYpYpkp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vl28/T7P/mN7nv+Grlo&#10;unw79Lcv+aznP9SfIJczib6U5X82fNP6nN8Lo8QfSzLfmu5w/UryAUNyf/SVyH9edt+/+QKV3n6b&#10;bh9adg++1spndfpltv1mz331tFLbv9NNv+tGf++1soYpYpkp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vl2&#10;8/T7P/mN7nv+Grlounw79Lcv+aznP9SfIJczib6U5X82fNP6nN8Lo8QfSzLfmu5w/UryAUNyf/SV&#10;yH9edt+/+QKV3n6bbh9adg++1spndfpltv1mz331tFLbv9NNv+tGf++1soYpYpkp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vl28/T7P/mN7nv+Grlounw79Lcv+aznP9SfIJczib6U5X82fNP6nN8Lo8QfSzLf&#10;mu5w/UryAUNyf/SVyH9edt+/+QKV3n6bbh9adg++1spndfpltv1mz331tFLbv9NNv+tGf++1soYp&#10;Ypkpc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vl28/T7P/mN7nv+Grlounw79Lcv+aznP9SfIJczib6U5X82&#10;fNP6nN8Lo8QfSzLfmu5w/UryAUNyf/SVyH9edt+/+QKV3n6bbh9adg++1spndfpltv1mz331tFLb&#10;v9NNv+tGf++1soYpYpkp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vl28/T7P/mN7nv+Grlounw79Lcv+azn&#10;P9SfIJczib6U5X82fNP6nN8Lo8QfSzLfmu5w/UryAUNyf/SVyH9edt+/+QKV3n6bbh9adg++1spn&#10;dfpltv1mz331tFLbv9NNv+tGf++1soYpYpkp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vl28/T7P/mN7nv+&#10;Grlounw79Lcv+aznP9SfIJczib6U5X82fNP6nN8Lo8QfSzLfmu5w/UryAUNyf/SVyH9edt+/+QKV&#10;3n6bbh9adg++1spndfpltv1mz331tFLbv9NNv+tGf++1soYpYpkp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vl28/T7P/mN7nv+Grlounw79Lcv+aznP9SfIJczib6U5X82fNP6nN8Lo8QfSzLfmu5w/UryAUNy&#10;f/SVyH9edt+/+QKV3n6bbh9adg++1spndfpltv1mz331tFLbv9NNv+tGf++1soYpYpkp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vl28/T7P/mN7nv+Grlounw79Lcv+aznP9SfIJczib6U5X82fNP6nN8Lo8Qf&#10;SzLfmu5w/UryAUNyf/SVyH9edt+/+QKV3n6bbh9adg++1spndfpltv1mz331tFLbv9NNv+tGf++1&#10;soYpYpkp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vl28/T7P/mN7nv+Grlounw79Lcv+aznP9SfIJczib6U&#10;5X82fNP6nN8Lo8QfSzLfmu5w/UryAUNyf/SVyH9edt+/+QKV3n6bbh9adg++1spndfpltv1mz331&#10;tFLbv9NNv+tGf++1soYpYpkp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vl28/T7P/mN7nv+Grlounw79Lcv&#10;+aznP9SfIJczib6U5X82fNP6nN8Lo8QfSzLfmu5w/UryAUNyf/SVyH9edt+/+QKV3n6bbh9adg++&#10;1spndfpltv1mz331tFLbv9NNv+tGf++1soYpYpkp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vl28/T7P/mN&#10;7nv+Grlounw79Lcv+aznP9SfIJczib6U5X82fNP6nN8Lo8QfSzLfmu5w/UryAUNyf/SVyH9edt+/&#10;+QKV3n6bbh9adg++1spndfpltv1mz331tFLbv9NNv+tGf++1soYpYpkp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vl28/T7P/&#10;AJje57/hq5aLp8O/S3L/AJrOc/1J8glzOJvpTlfzZ80/qc3wujxB9LMt+a7nD9SvIBQ3J/8ASVyH&#10;9edt+/8AkCld5+m24fWnYPvtbKZ3X6Zbb9Zs999bRS27/TTb/rRn/vtbKGKWKZKX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L5dvP0+z/5je57/hq5aLp8O/S3L/ms5z/UnyCXM4m+lOV/NnzT+pzfC6PEH0sy35rucP1K&#10;8gFDcn/0lch/Xnbfv/kCld5+m24fWnYPvtbKZ3X6Zbb9Zs999bRS27/TTb/rRn/vtbKGKWKZKX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L5dvP0+z/AOY3ue/4auWi6fDv0ty/5rOc/wBSfIJc&#10;zib6U5X82fNP6nN8Lo8QfSzLfmu5w/UryAUNyf8A0lch/Xnbfv8A5ApXefptuH1p2D77Wymd1+mW&#10;2/WbPffW0Utu/wBNNv8ArRn/AL7WyhilimSlw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Xy7efp9n/AMxvc9/w1ctF0+Hfpbl/zWc5/qT5BLmcTfSnK/mz5p/U5vhdHiD6WZb813OH6leQ&#10;ChuT/wCkrkP687b9/wDIFK7z9Ntw+tOwffa2Uzuv0y236zZ7762ilt3+mm3/AFoz/wB9rZQxSxTJ&#10;S4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fLt5+n2f8AzG9z3/DVy0XT4d+luX/NZzn+pPkEuZxN9Kcr+bPm&#10;n9Tm+F0eIPpZlvzXc4fqV5AKG5P/AKSuQ/rztv3/AMgUrvP023D607B99rZTO6/TLbfrNnvvraKW&#10;3f6abf8AWjP/AH2tlDFLFMlLg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8u3n6fZ/wDMb3Pf8NXLRdPh36W5&#10;f81nOf6k+QS5nE30pyv5s+af1Ob4XR4g+lmW/Ndzh+pXkAobk/8ApK5D+vO2/f8AyBSu8/TbcPrT&#10;sH32tlM7r9Mtt+s2e++topbd/ppt/wBaM/8Afa2UMUsUyU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Xy7ef&#10;p9n/AMxvc9/w1ctF0+Hfpbl/zWc5/qT5BLmcTfSnK/mz5p/U5vhdHiD6WZb813OH6leQChuT/wCk&#10;rkP687b9/wDIFK7z9Ntw+tOwffa2Uzuv0y236zZ7762ilt3+mm3/AFoz/wB9rZQxSxTJS4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fLt5+n2f8AzG9z3/DVy0XT4d+luX/NZzn+pPkEuZxN9Kcr+bPmn9Tm+F0e&#10;IPpZlvzXc4fqV5AKG5P/AKSuQ/rztv3/AMgUrvP023D607B99rZTO6/TLbfrNnvvraKW3f6abf8A&#10;WjP/AH2tlDFLFMlL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8u3n6fZ/wDMb3Pf8NXLRdPh36W5f81nOf6k&#10;+QS5nE30pyv5s+af1Ob4XR4g+lmW/Ndzh+pXkAobk/8ApK5D+vO2/f8AyBSu8/TbcPrTsH32tlM7&#10;r9Mtt+s2e++topbd/ppt/wBaM/8Afa2UMUsUyU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Xy7efp9n/AMxv&#10;c9/w1ctF0+Hfpbl/zWc5/qT5BLmcTfSnK/mz5p/U5vhdHiD6WZb813OH6leQChuT/wCkrkP687b9&#10;/wDIFK7z9Ntw+tOwffa2Uzuv0y236zZ7762ilt3+mm3/AFoz/wB9rZQxSxTJS4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fLt5+n2f8AzG9z3/DVy0XT4d+luX/NZzn+pPkEuZxN9Kcr+bPmn9Tm+F0eIPpZlvzX&#10;c4fqV5AKG5P/AKSuQ/rztv3/AMgUrvP023D607B99rZTO6/TLbfrNnvvraKW3f6abf8AWjP/AH2t&#10;lDFLFMlL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8u3n6fZ/wDMb3Pf8NXLRdPh36W5f81nOf6k+QS5nE30&#10;pyv5s+af1Ob4XR4g+lmW/Ndzh+pXkAobk/8ApK5D+vO2/f8AyBSu8/TbcPrTsH32tlM7r9Mtt+s2&#10;e++topbd/ppt/wBaM/8Afa2UMUsUyU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Xy7efp9n/AMxvc9/w1ctF&#10;0+Hfpbl/zWc5/qT5BLmcTfSnK/mz5p/U5vhdHiD6WZb813OH6leQChuT/wCkrkP687b9/wDIFK7z&#10;9Ntw+tOwffa2Uzuv0y236zZ7762ilt3+mm3/AFoz/wB9rZQxSxTJS4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fLt5+n2f8AzG9z3/DVy0XT4d+luX/NZzn+pPkEuZxN9Kcr+bPmn9Tm+F0eIPpZlvzXc4fqV5AK&#10;G5P/AKSuQ/rztv3/AMgUrvP023D607B99rZTO6/TLbfrNnvvraKW3f6abf8AWjP/AH2tlDFLFMlL&#10;g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8u3n6fZ/wDMb3Pf8NXLRdPh36W5f81nOf6k+QS5nE30pyv5s+af&#10;1Ob4XR4g+lmW/Ndzh+pXkAobk/8ApK5D+vO2/f8AyBSu8/TbcPrTsH32tlM7r9Mtt+s2e++topbd&#10;/ppt/wBaM/8Afa2UMUsUyU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Xy7efp9n/AMxvc9/w1ctF0+Hfpbl/&#10;zWc5/qT5BLmcTfSnK/mz5p/U5vhdHiD6WZb813OH6leQChuT/wCkrkP687b9/wDIFK7z9Ntw+tOw&#10;ffa2Uzuv0y236zZ7762ilt3+mm3/AFoz/wB9rZQxSxTJS4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fLt5+n&#10;2f8AzG9z3/DVy0XT4d+luX/NZzn+pPkEuZxN9Kcr+bPmn9Tm+F0eIPpZlvzXc4fqV5AKG5P/AKSu&#10;Q/rztv3/AMgUrvP023D607B99rZTO6/TLbfrNnvvraKW3f6abf8AWjP/AH2tlDFLFMlL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8u3n6fZ/wDMb3Pf8NXLRdPh36W5f81nOf6k+QS5nE30pyv5s+af1Ob4XR4g&#10;+lmW/Ndzh+pXkAobk/8ApK5D+vO2/f8AyBSu8/TbcPrTsH32tlM7r9Mtt+s2e++topbd/ppt/wBa&#10;M/8Afa2UMUsUyU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Xy7efp9n/AMxvc9/w1ctF0+Hfpbl/zWc5/qT5&#10;BLmcTfSnK/mz5p/U5vhdHiD6WZb813OH6leQChuT/wCkrkP687b9/wDIFK7z9Ntw+tOwffa2Uzuv&#10;0y236zZ7762ilt3+mm3/AFoz/wB9rZQxSxTJS4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fLt5+n2f8AzG9z&#10;3/DVy0XT4d+luX/NZzn+pPkEuZxN9Kcr+bPmn9Tm+F0eIPpZlvzXc4fqV5AKG5P/AKSuQ/rztv3/&#10;AMgUrvP023D607B99rZTO6/TLbfrNnvvraKW3f6abf8AWjP/AH2tlDFLFMlL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8u3n6fZ/wDMb3Pf8NXLRdPh36W5f81nOf6k+QS5nE30pyv5s+af1Ob4XR4g+lmW/Ndz&#10;h+pXkAobk/8ApK5D+vO2/f8AyBSu8/TbcPrTsH32tlM7r9Mtt+s2e++topbd/ppt/wBaM/8Afa2U&#10;MUsUyU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Xy7efp9n/AMxvc9/w1ctF0+Hfpbl/zWc5/qT5BLmcTfSn&#10;K/mz5p/U5vhdHiD6WZb813OH6leQChuT/wCkrkP687b9/wDIFK7z9Ntw+tOwffa2Uzuv0y236zZ7&#10;762ilt3+mm3/AFoz/wB9rZQxSxTJS4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Xy7efp9n/wAxvc9/w1ctF0+H&#10;fpbl/wA1nOf6k+QS5nE30pyv5s+af1Ob4XR4g+lmW/Ndzh+pXkAobk/+krkP687b9/8AIFK7z9Nt&#10;w+tOwffa2Uzuv0y236zZ7762ilt3+mm3/WjP/fa2UMUsUyUu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y7e&#10;fp9n/wAxvc9/w1ctF0+Hfpbl/wA1nOf6k+QS5nE30pyv5s+af1Ob4XR4g+lmW/Ndzh+pXkAobk/+&#10;krkP687b9/8AIFK7z9Ntw+tOwffa2Uzuv0y236zZ7762ilt3+mm3/WjP/fa2UMUsUyUu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Xy7efp9n/wAxvc9/w1ctF0+Hfpbl/wA1nOf6k+QS5nE30pyv5s+af1Ob4XR4&#10;g+lmW/Ndzh+pXkAobk/+krkP687b9/8AIFK7z9Ntw+tOwffa2Uzuv0y236zZ7762ilt3+mm3/WjP&#10;/fa2UMUsUyUu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Xy7efp9n/wAxvc9/w1ctF0+Hfpbl/wA1nOf6k+QS&#10;5nE30pyv5s+af1Ob4XR4g+lmW/Ndzh+pXkAobk/+krkP687b9/8AIFK7z9Ntw+tOwffa2Uzuv0y2&#10;36zZ7762ilt3+mm3/WjP/fa2UMUsUyUu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Xy7efp9n/wAxvc9/w1ct&#10;F0+Hfpbl/wA1nOf6k+QS5nE30pyv5s+af1Ob4XR4g+lmW/Ndzh+pXkAobk/+krkP687b9/8AIFK7&#10;z9Ntw+tOwffa2Uzuv0y236zZ7762ilt3+mm3/WjP/fa2UMUsUyUu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vl28/T7P8A5je57/hq5aLp8O/S3L/ms5z/AFJ8glzOJvpTlfzZ80/qc3wu&#10;jxB9LMt+a7nD9SvIBQ3J/wDSVyH9edt+/wDkCld5+m24fWnYPvtbKZ3X6Zbb9Zs999bRS27/AE02&#10;/wCtGf8AvtbKGKWKZKX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L5dvP0+z/AOY3ue/4auWi6fDv0ty/5rOc&#10;/wBSfIJczib6U5X82fNP6nN8Lo8QfSzLfmu5w/UryAUNyf8A0lch/Xnbfv8A5ApXefptuH1p2D77&#10;Wymd1+mW2/WbPffW0Utu/wBNNv8ArRn/AL7WyhilimSl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Xbz9Ps&#10;/wDmN7nv+Grlounw79Lcv+aznP8AUnyCXM4m+lOV/NnzT+pzfC6PEH0sy35rucP1K8gFDcn/ANJX&#10;If15237/AOQKV3n6bbh9adg++1spndfpltv1mz331tFLbv8ATTb/AK0Z/wC+1soYpYpkpc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vl28/T7P8A5je57/hq5aLp8O/S3L/ms5z/AFJ8glzOJvpTlfzZ80/qc3wu&#10;jxB9LMt+a7nD9SvIBQ3J/wDSVyH9edt+/wDkCld5+m24fWnYPvtbKZ3X6Zbb9Zs999bRS27/AE02&#10;/wCtGf8AvtbKGKWKZKX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L5dvP0+z/AOY3ue/4auWi6fDv0ty/5rOc&#10;/wBSfIJczib6U5X82fNP6nN8Lo8QfSzLfmu5w/UryAUNyf8A0lch/Xnbfv8A5ApXefptuH1p2D77&#10;Wymd1+mW2/WbPffW0Utu/wBNNv8ArRn/AL7WyhilimSl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Xbz9Ps&#10;/wDmN7nv+Grlounw79Lcv+aznP8AUnyCXM4m+lOV/NnzT+pzfC6PEH0sy35rucP1K8gFDcn/ANJX&#10;If15237/AOQKV3n6bbh9adg++1spndfpltv1mz331tFLbv8ATTb/AK0Z/wC+1soYpYpkpc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vl28/T7P8A5je57/hq5aLp8O/S3L/ms5z/AFJ8glzOJvpTlfzZ80/qc3wu&#10;jxB9LMt+a7nD9SvIBQ3J/wDSVyH9edt+/wDkCld5+m24fWnYPvtbKZ3X6Zbb9Zs999bRS27/AE02&#10;/wCtGf8AvtbKGKWKZKX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L5dvP0+z/AOY3ue/4auWi6fDv0ty/5rOc&#10;/wBSfIJczib6U5X82fNP6nN8Lo8QfSzLfmu5w/UryAUNyf8A0lch/Xnbfv8A5ApXefptuH1p2D77&#10;Wymd1+mW2/WbPffW0Utu/wBNNv8ArRn/AL7WyhilimSl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Xbz9Ps&#10;/wDmN7nv+Grlounw79Lcv+aznP8AUnyCXM4m+lOV/NnzT+pzfC6PEH0sy35rucP1K8gFDcn/ANJX&#10;If15237/AOQKV3n6bbh9adg++1spndfpltv1mz331tFLbv8ATTb/AK0Z/wC+1soYpYpkpc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vl28/T7P8A5je57/hq5aLp8O/S3L/ms5z/AFJ8glzOJvpTlfzZ80/qc3wu&#10;jxB9LMt+a7nD9SvIBQ3J/wDSVyH9edt+/wDkCld5+m24fWnYPvtbKZ3X6Zbb9Zs999bRS27/AE02&#10;/wCtGf8AvtbKGKWKZKX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L5dvP0+z/AOY3ue/4auWi6fDv0ty/5rOc&#10;/wBSfIJczib6U5X82fNP6nN8Lo8QfSzLfmu5w/UryAUNyf8A0lch/Xnbfv8A5ApXefptuH1p2D77&#10;Wymd1+mW2/WbPffW0Utu/wBNNv8ArRn/AL7WyhilimSl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Xbz9Ps&#10;/wDmN7nv+Grlounw79Lcv+aznP8AUnyCXM4m+lOV/NnzT+pzfC6PEH0sy35rucP1K8gFDcn/ANJX&#10;If15237/AOQKV3n6bbh9adg++1spndfpltv1mz331tFLbv8ATTb/AK0Z/wC+1soYpYpkpc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vl28/T7P8A5je57/hq5aLp8O/S3L/ms5z/AFJ8glzOJvpTlfzZ80/qc3wu&#10;jxB9LMt+a7nD9SvIBQ3J/wDSVyH9edt+/wDkCld5+m24fWnYPvtbKZ3X6Zbb9Zs999bRS27/AE02&#10;/wCtGf8AvtbKGKWKZKX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L5dvP0+z/AOY3ue/4auWi6fDv0ty/5rOc&#10;/wBSfIJczib6U5X82fNP6nN8Lo8QfSzLfmu5w/UryAUNyf8A0lch/Xnbfv8A5ApXefptuH1p2D77&#10;Wymd1+mW2/WbPffW0Utu/wBNNv8ArRn/AL7WyhilimSl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Xbz9Ps&#10;/wDmN7nv+Grlounw79Lcv+aznP8AUnyCXM4m+lOV/NnzT+pzfC6PEH0sy35rucP1K8gFDcn/ANJX&#10;If15237/AOQKV3n6bbh9adg++1spndfpltv1mz331tFLbv8ATTb/AK0Z/wC+1soYpYpkpc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vl28/T7P8A5je57/hq5aLp8O/S3L/ms5z/AFJ8glzOJvpTlfzZ80/qc3wu&#10;jxB9LMt+a7nD9SvIBQ3J/wDSVyH9edt+/wDkCld5+m24fWnYPvtbKZ3X6Zbb9Zs999bRS27/AE02&#10;/wCtGf8AvtbKGKWKZKX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L5dvP0+z/AOY3ue/4auWi6fDv0ty/5rOc&#10;/wBSfIJczib6U5X82fNP6nN8Lo8QfSzLfmu5w/UryAUNyf8A0lch/Xnbfv8A5ApXefptuH1p2D77&#10;Wymd1+mW2/WbPffW0Utu/wBNNv8ArRn/AL7WyhilimSl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Xbz9Ps&#10;/wDmN7nv+Grlounw79Lcv+aznP8AUnyCXM4m+lOV/NnzT+pzfC6PEH0sy35rucP1K8gFDcn/ANJX&#10;If15237/AOQKV3n6bbh9adg++1spndfpltv1mz331tFLbv8ATTb/AK0Z/wC+1soYpYpkpc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vl28/T7P8A5je57/hq5aLp8O/S3L/ms5z/AFJ8glzOJvpTlfzZ80/qc3wu&#10;jxB9LMt+a7nD9SvIBQ3J/wDSVyH9edt+/wDkCld5+m24fWnYPvtbKZ3X6Zbb9Zs999bRS27/AE02&#10;/wCtGf8AvtbKGKWKZKX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L5dvP0+z/AOY3ue/4auWi6fDv0ty/5rOc&#10;/wBSfIJczib6U5X82fNP6nN8Lo8QfSzLfmu5w/UryAUNyf8A0lch/Xnbfv8A5ApXefptuH1p2D77&#10;Wymd1+mW2/WbPffW0Utu/wBNNv8ArRn/AL7WyhilimSl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Xbz9Ps&#10;/wDmN7nv+Grlounw79Lcv+aznP8AUnyCXM4m+lOV/NnzT+pzfC6PEH0sy35rucP1K8gFDcn/ANJX&#10;If15237/AOQKV3n6bbh9adg++1spndfpltv1mz331tFLbv8ATTb/AK0Z/wC+1soYpYpkpc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vl28/T7P8A5je57/hq5aLp8O/S3L/ms5z/AFJ8glzOJvpTlfzZ80/qc3wu&#10;jxB9LMt+a7nD9SvIBQ3J/wDSVyH9edt+/wDkCld5+m24fWnYPvtbKZ3X6Zbb9Zs999bRS27/AE02&#10;/wCtGf8AvtbKGKWKZKX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L5dvP0+z/AOY3ue/4auWi6fDv0ty/5rOc&#10;/wBSfIJczib6U5X82fNP6nN8Lo8QfSzLfmu5w/UryAUNyf8A0lch/Xnbfv8A5ApXefptuH1p2D77&#10;Wymd1+mW2/WbPffW0Utu/wBNNv8ArRn/AL7WyhilimSl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Xbz9Ps&#10;/wDmN7nv+Grlounw79Lcv+aznP8AUnyCXM4m+lOV/NnzT+pzfC6PEH0sy35rucP1K8gFDcn/ANJX&#10;If15237/AOQKV3n6bbh9adg++1spndfpltv1mz331tFLbv8ATTb/AK0Z/wC+1soYpYpkpc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vl28/T7P8A5je57/hq5aLp8O/S3L/ms5z/AFJ8glzOJvpTlfzZ80/qc3wu&#10;jxB9LMt+a7nD9SvIBQ3J/wDSVyH9edt+/wDkCld5+m24fWnYPvtbKZ3X6Zbb9Zs999bRS27/AE02&#10;/wCtGf8AvtbKGKWKZKX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L5dvP0+z/AOY3ue/4auWi6fDv0ty/5rOc&#10;/wBSfIJczib6U5X82fNP6nN8Lo8QfSzLfmu5w/UryAUNyf8A0lch/Xnbfv8A5ApXefptuH1p2D77&#10;Wymd1+mW2/WbPffW0Utu/wBNNv8ArRn/AL7WyhilimSl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Xbz9Ps&#10;/wDmN7nv+Grlounw79Lcv+aznP8AUnyCXM4m+lOV/NnzT+pzfC6PEH0sy35rucP1K8gFDcn/ANJX&#10;If15237/AOQKV3n6bbh9adg++1spndfpltv1mz331tFLbv8ATTb/AK0Z/wC+1soYpYpkpc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vl28/T7P8A5je57/hq5aLp8O/S3L/ms5z/AFJ8glzOJvpTlfzZ80/qc3wu&#10;jxB9LMt+a7nD9SvIBQ3J/wDSVyH9edt+/wDkCld5+m24fWnYPvtbKZ3X6Zbb9Zs999bRS27/AE02&#10;/wCtGf8AvtbKGKWKZKX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L5dvP0+z/AOY3ue/4auWi6fDv0ty/5rOc&#10;/wBSfIJczib6U5X82fNP6nN8Lo8QfSzLfmu5w/UryAUNyf8A0lch/Xnbfv8A5ApXefptuH1p2D77&#10;Wymd1+mW2/WbPffW0Utu/wBNNv8ArRn/AL7WyhilimSl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Xbz9Ps&#10;/wDmN7nv+Grlounw79Lcv+aznP8AUnyCXM4m+lOV/NnzT+pzfC6PEH0sy35rucP1K8gFDcn/ANJX&#10;If15237/AOQKV3n6bbh9adg++1spndfpltv1mz331tFLbv8ATTb/AK0Z/wC+1soYpYpkpc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vl28/T7P8A5je57/hq5aLp8O/S3L/ms5z/AFJ8glzOJvpTlfzZ80/qc3wu&#10;jxB9LMt+a7nD9SvIBQ3J/wDSVyH9edt+/wDkCld5+m24fWnYPvtbKZ3X6Zbb9Zs999bRS27/AE02&#10;/wCtGf8AvtbKGKWKZKX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L5dvP0+z/AOY3ue/4auWi6fDv0ty/5rOc&#10;/wBSfIJczib6U5X82fNP6nN8Lo8QfSzLfmu5w/UryAUNyf8A0lch/Xnbfv8A5ApXefptuH1p2D77&#10;Wymd1+mW2/WbPffW0Utu/wBNNv8ArRn/AL7WyhilimSl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Xbz9Ps&#10;/wDmN7nv+Grlounw79Lcv+aznP8AUnyCXM4m+lOV/NnzT+pzfC6PEH0sy35rucP1K8gFDcn/ANJX&#10;If15237/AOQKV3n6bbh9adg++1spndfpltv1mz331tFLbv8ATTb/AK0Z/wC+1soYpYpkpc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vl28/T7P8A5je57/hq5aLp8O/S3L/ms5z/AFJ8glzOJvpTlfzZ80/qc3wu&#10;jxB9LMt+a7nD9SvIBQ3J/wDSVyH9edt+/wDkCld5+m24fWnYPvtbKZ3X6Zbb9Zs999bRS27/AE02&#10;/wCtGf8AvtbKGKWKZKX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" stroked="f">
                <v:fill r:id="rId10" o:title="" recolor="t" rotate="t" type="frame"/>
                <v:textbox>
                  <w:txbxContent>
                    <w:p w14:paraId="61EE4BFD" w14:textId="77777777" w:rsidR="006066F1" w:rsidRDefault="006066F1" w:rsidP="002C6D2E">
                      <w:pPr>
                        <w:jc w:val="center"/>
                      </w:pPr>
                      <w:r>
                        <w:t xml:space="preserve"> </w:t>
                      </w:r>
                    </w:p>
                  </w:txbxContent>
                </v:textbox>
                <w10:wrap type="through" anchorx="page" anchory="page"/>
              </v:rect>
            </w:pict>
          </mc:Fallback>
        </mc:AlternateContent>
      </w:r>
      <w:r w:rsidR="00A11022">
        <w:rPr>
          <w:noProof/>
        </w:rPr>
        <mc:AlternateContent>
          <mc:Choice Requires="wpg">
            <w:drawing>
              <wp:anchor distT="0" distB="0" distL="114300" distR="114300" simplePos="0" relativeHeight="251664384" behindDoc="0" locked="0" layoutInCell="1" allowOverlap="1" wp14:anchorId="52A7C05E" wp14:editId="088BCABE">
                <wp:simplePos x="0" y="0"/>
                <wp:positionH relativeFrom="page">
                  <wp:posOffset>-19685</wp:posOffset>
                </wp:positionH>
                <wp:positionV relativeFrom="page">
                  <wp:posOffset>6889115</wp:posOffset>
                </wp:positionV>
                <wp:extent cx="7886700" cy="1257300"/>
                <wp:effectExtent l="0" t="0" r="0" b="0"/>
                <wp:wrapThrough wrapText="bothSides">
                  <wp:wrapPolygon edited="0">
                    <wp:start x="0" y="0"/>
                    <wp:lineTo x="0" y="21273"/>
                    <wp:lineTo x="21548" y="21273"/>
                    <wp:lineTo x="21548" y="0"/>
                    <wp:lineTo x="0" y="0"/>
                  </wp:wrapPolygon>
                </wp:wrapThrough>
                <wp:docPr id="98" name="Group 98"/>
                <wp:cNvGraphicFramePr/>
                <a:graphic xmlns:a="http://schemas.openxmlformats.org/drawingml/2006/main">
                  <a:graphicData uri="http://schemas.microsoft.com/office/word/2010/wordprocessingGroup">
                    <wpg:wgp>
                      <wpg:cNvGrpSpPr/>
                      <wpg:grpSpPr>
                        <a:xfrm>
                          <a:off x="0" y="0"/>
                          <a:ext cx="7886700" cy="1257300"/>
                          <a:chOff x="0" y="0"/>
                          <a:chExt cx="7886700" cy="1257300"/>
                        </a:xfrm>
                      </wpg:grpSpPr>
                      <wps:wsp>
                        <wps:cNvPr id="69" name="Rectangle 69"/>
                        <wps:cNvSpPr>
                          <a:spLocks noChangeArrowheads="1"/>
                        </wps:cNvSpPr>
                        <wps:spPr bwMode="auto">
                          <a:xfrm>
                            <a:off x="0" y="0"/>
                            <a:ext cx="574675" cy="1257300"/>
                          </a:xfrm>
                          <a:prstGeom prst="rect">
                            <a:avLst/>
                          </a:prstGeom>
                          <a:solidFill>
                            <a:srgbClr val="1768B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71" name="Rectangle 71"/>
                        <wps:cNvSpPr>
                          <a:spLocks noChangeArrowheads="1"/>
                        </wps:cNvSpPr>
                        <wps:spPr bwMode="auto">
                          <a:xfrm flipH="1">
                            <a:off x="1927860" y="0"/>
                            <a:ext cx="5958840" cy="1257300"/>
                          </a:xfrm>
                          <a:prstGeom prst="rect">
                            <a:avLst/>
                          </a:prstGeom>
                          <a:solidFill>
                            <a:srgbClr val="1768B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1" name="Text Box 31"/>
                        <wps:cNvSpPr txBox="1">
                          <a:spLocks noChangeArrowheads="1"/>
                        </wps:cNvSpPr>
                        <wps:spPr bwMode="auto">
                          <a:xfrm>
                            <a:off x="2046605" y="302607"/>
                            <a:ext cx="4245610" cy="8432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CEA4713" w14:textId="77777777" w:rsidR="006066F1" w:rsidRPr="00340915" w:rsidRDefault="006066F1" w:rsidP="00FB43F9">
                              <w:pPr>
                                <w:rPr>
                                  <w:rFonts w:ascii="Source Sans Pro Light" w:hAnsi="Source Sans Pro Light"/>
                                  <w:color w:val="FFFFFF"/>
                                  <w:sz w:val="64"/>
                                  <w:szCs w:val="64"/>
                                </w:rPr>
                              </w:pPr>
                              <w:r w:rsidRPr="00340915">
                                <w:rPr>
                                  <w:rFonts w:ascii="Source Sans Pro Light" w:hAnsi="Source Sans Pro Light"/>
                                  <w:color w:val="FFFFFF"/>
                                  <w:sz w:val="64"/>
                                  <w:szCs w:val="64"/>
                                </w:rPr>
                                <w:t>One World, One Internet</w:t>
                              </w:r>
                            </w:p>
                          </w:txbxContent>
                        </wps:txbx>
                        <wps:bodyPr rot="0" vert="horz" wrap="none" lIns="91440" tIns="45720" rIns="91440" bIns="45720" anchor="t" anchorCtr="0" upright="1">
                          <a:noAutofit/>
                        </wps:bodyPr>
                      </wps:wsp>
                    </wpg:wgp>
                  </a:graphicData>
                </a:graphic>
              </wp:anchor>
            </w:drawing>
          </mc:Choice>
          <mc:Fallback>
            <w:pict>
              <v:group w14:anchorId="52A7C05E" id="Group 98" o:spid="_x0000_s1037" style="position:absolute;left:0;text-align:left;margin-left:-1.55pt;margin-top:542.45pt;width:621pt;height:99pt;z-index:251664384;mso-position-horizontal-relative:page;mso-position-vertical-relative:page" coordsize="78867,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">
                <v:rect id="Rectangle 69" o:spid="_x0000_s1038" style="position:absolute;width:5746;height:12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VrFMUA&#10;AADbAAAADwAAAGRycy9kb3ducmV2LnhtbESPQWvCQBSE74L/YXmFXopu0oPV1FVELLQnUUvp8SX7&#10;mmybfRuy2xj99a4geBxm5htmvuxtLTpqvXGsIB0nIIgLpw2XCj4Pb6MpCB+QNdaOScGJPCwXw8Ec&#10;M+2OvKNuH0oRIewzVFCF0GRS+qIii37sGuLo/bjWYoiyLaVu8RjhtpbPSTKRFg3HhQobWldU/O3/&#10;rYIu3/7mLx+9Tr+6evP95Mw5bYxSjw/96hVEoD7cw7f2u1YwmcH1S/wB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1WsUxQAAANsAAAAPAAAAAAAAAAAAAAAAAJgCAABkcnMv&#10;ZG93bnJldi54bWxQSwUGAAAAAAQABAD1AAAAigMAAAAA&#10;" fillcolor="#1768b1" stroked="f"/>
                <v:rect id="Rectangle 71" o:spid="_x0000_s1039" style="position:absolute;left:19278;width:59589;height:1257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WBzsIA&#10;AADbAAAADwAAAGRycy9kb3ducmV2LnhtbESPQWvCQBSE70L/w/IK3urGCLWNrtIqFm/FtOL1kX1m&#10;g9m3Ibua+O9dQfA4zMw3zHzZ21pcqPWVYwXjUQKCuHC64lLB/9/m7QOED8gaa8ek4EoelouXwRwz&#10;7Tre0SUPpYgQ9hkqMCE0mZS+MGTRj1xDHL2jay2GKNtS6ha7CLe1TJPkXVqsOC4YbGhlqDjlZ6ug&#10;M9/r8LlfU/EzoTzdH9LfaZIqNXztv2YgAvXhGX60t1rBdAz3L/EH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dYHOwgAAANsAAAAPAAAAAAAAAAAAAAAAAJgCAABkcnMvZG93&#10;bnJldi54bWxQSwUGAAAAAAQABAD1AAAAhwMAAAAA&#10;" fillcolor="#1768b1" stroked="f"/>
                <v:shape id="Text Box 31" o:spid="_x0000_s1040" type="#_x0000_t202" style="position:absolute;left:20466;top:3026;width:42456;height:8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B1u8YA&#10;AADbAAAADwAAAGRycy9kb3ducmV2LnhtbESPQWvCQBSE7wX/w/IEL1I3iVAkukqxVAoVS7UHj8/s&#10;M0nNvg2725j213cLQo/DzHzDLFa9aURHzteWFaSTBARxYXXNpYKPw/P9DIQPyBoby6TgmzysloO7&#10;BebaXvmdun0oRYSwz1FBFUKbS+mLigz6iW2Jo3e2zmCI0pVSO7xGuGlkliQP0mDNcaHCltYVFZf9&#10;l1Hw8+a2Nsu2m/R0nNZdeBp/7l53So2G/eMcRKA+/Idv7RetYJrC35f4A+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B1u8YAAADbAAAADwAAAAAAAAAAAAAAAACYAgAAZHJz&#10;L2Rvd25yZXYueG1sUEsFBgAAAAAEAAQA9QAAAIsDAAAAAA==&#10;" filled="f" stroked="f">
                  <v:textbox>
                    <w:txbxContent>
                      <w:p w14:paraId="4CEA4713" w14:textId="77777777" w:rsidR="006066F1" w:rsidRPr="00340915" w:rsidRDefault="006066F1" w:rsidP="00FB43F9">
                        <w:pPr>
                          <w:rPr>
                            <w:rFonts w:ascii="Source Sans Pro Light" w:hAnsi="Source Sans Pro Light"/>
                            <w:color w:val="FFFFFF"/>
                            <w:sz w:val="64"/>
                            <w:szCs w:val="64"/>
                          </w:rPr>
                        </w:pPr>
                        <w:r w:rsidRPr="00340915">
                          <w:rPr>
                            <w:rFonts w:ascii="Source Sans Pro Light" w:hAnsi="Source Sans Pro Light"/>
                            <w:color w:val="FFFFFF"/>
                            <w:sz w:val="64"/>
                            <w:szCs w:val="64"/>
                          </w:rPr>
                          <w:t>One World, One Internet</w:t>
                        </w:r>
                      </w:p>
                    </w:txbxContent>
                  </v:textbox>
                </v:shape>
                <w10:wrap type="through" anchorx="page" anchory="page"/>
              </v:group>
            </w:pict>
          </mc:Fallback>
        </mc:AlternateContent>
      </w:r>
      <w:r w:rsidR="00A11022">
        <w:rPr>
          <w:noProof/>
        </w:rPr>
        <mc:AlternateContent>
          <mc:Choice Requires="wps">
            <w:drawing>
              <wp:anchor distT="0" distB="0" distL="114300" distR="114300" simplePos="0" relativeHeight="251680768" behindDoc="0" locked="0" layoutInCell="1" allowOverlap="1" wp14:anchorId="75ED8069" wp14:editId="33642E7C">
                <wp:simplePos x="0" y="0"/>
                <wp:positionH relativeFrom="page">
                  <wp:posOffset>5247005</wp:posOffset>
                </wp:positionH>
                <wp:positionV relativeFrom="page">
                  <wp:posOffset>8333740</wp:posOffset>
                </wp:positionV>
                <wp:extent cx="920115" cy="260350"/>
                <wp:effectExtent l="0" t="0" r="0" b="0"/>
                <wp:wrapThrough wrapText="bothSides">
                  <wp:wrapPolygon edited="0">
                    <wp:start x="0" y="0"/>
                    <wp:lineTo x="0" y="18966"/>
                    <wp:lineTo x="20273" y="18966"/>
                    <wp:lineTo x="20273" y="0"/>
                    <wp:lineTo x="0" y="0"/>
                  </wp:wrapPolygon>
                </wp:wrapThrough>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2603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9EA5993" w14:textId="77777777" w:rsidR="006066F1" w:rsidRPr="002C6D2E" w:rsidRDefault="006066F1" w:rsidP="00FE3EA7">
                            <w:pPr>
                              <w:jc w:val="right"/>
                              <w:rPr>
                                <w:rFonts w:ascii="Tahoma" w:hAnsi="Tahoma" w:cs="Tahoma"/>
                                <w:b/>
                                <w:color w:val="0A3251"/>
                              </w:rPr>
                            </w:pPr>
                            <w:r w:rsidRPr="002C6D2E">
                              <w:rPr>
                                <w:rFonts w:ascii="Tahoma" w:hAnsi="Tahoma" w:cs="Tahoma"/>
                                <w:b/>
                                <w:color w:val="0A3251"/>
                              </w:rPr>
                              <w:t>ICANN.ORG</w:t>
                            </w:r>
                          </w:p>
                        </w:txbxContent>
                      </wps:txbx>
                      <wps:bodyPr rot="0" vert="horz" wrap="none" lIns="2" tIns="45720" rIns="91440" bIns="45720" anchor="t" anchorCtr="0" upright="1">
                        <a:spAutoFit/>
                      </wps:bodyPr>
                    </wps:wsp>
                  </a:graphicData>
                </a:graphic>
              </wp:anchor>
            </w:drawing>
          </mc:Choice>
          <mc:Fallback>
            <w:pict>
              <v:shape w14:anchorId="75ED8069" id="Text Box 84" o:spid="_x0000_s1041" type="#_x0000_t202" style="position:absolute;left:0;text-align:left;margin-left:413.15pt;margin-top:656.2pt;width:72.45pt;height:20.5pt;z-index:251680768;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" filled="f" stroked="f">
                <v:textbox style="mso-fit-shape-to-text:t" inset="6e-5mm">
                  <w:txbxContent>
                    <w:p w14:paraId="19EA5993" w14:textId="77777777" w:rsidR="006066F1" w:rsidRPr="002C6D2E" w:rsidRDefault="006066F1" w:rsidP="00FE3EA7">
                      <w:pPr>
                        <w:jc w:val="right"/>
                        <w:rPr>
                          <w:rFonts w:ascii="Tahoma" w:hAnsi="Tahoma" w:cs="Tahoma"/>
                          <w:b/>
                          <w:color w:val="0A3251"/>
                        </w:rPr>
                      </w:pPr>
                      <w:r w:rsidRPr="002C6D2E">
                        <w:rPr>
                          <w:rFonts w:ascii="Tahoma" w:hAnsi="Tahoma" w:cs="Tahoma"/>
                          <w:b/>
                          <w:color w:val="0A3251"/>
                        </w:rPr>
                        <w:t>ICANN.ORG</w:t>
                      </w:r>
                    </w:p>
                  </w:txbxContent>
                </v:textbox>
                <w10:wrap type="through" anchorx="page" anchory="page"/>
              </v:shape>
            </w:pict>
          </mc:Fallback>
        </mc:AlternateContent>
      </w:r>
      <w:r w:rsidR="0062182D">
        <w:rPr>
          <w:noProof/>
        </w:rPr>
        <mc:AlternateContent>
          <mc:Choice Requires="wps">
            <w:drawing>
              <wp:anchor distT="0" distB="0" distL="114300" distR="114300" simplePos="0" relativeHeight="251679744" behindDoc="0" locked="0" layoutInCell="1" allowOverlap="1" wp14:anchorId="25582C15" wp14:editId="429FDDB9">
                <wp:simplePos x="0" y="0"/>
                <wp:positionH relativeFrom="page">
                  <wp:posOffset>-19685</wp:posOffset>
                </wp:positionH>
                <wp:positionV relativeFrom="page">
                  <wp:posOffset>8089900</wp:posOffset>
                </wp:positionV>
                <wp:extent cx="7886700" cy="1981200"/>
                <wp:effectExtent l="0" t="0" r="12700" b="0"/>
                <wp:wrapThrough wrapText="bothSides">
                  <wp:wrapPolygon edited="0">
                    <wp:start x="0" y="0"/>
                    <wp:lineTo x="0" y="21323"/>
                    <wp:lineTo x="21565" y="21323"/>
                    <wp:lineTo x="21565" y="0"/>
                    <wp:lineTo x="0" y="0"/>
                  </wp:wrapPolygon>
                </wp:wrapThrough>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6700" cy="1981200"/>
                        </a:xfrm>
                        <a:prstGeom prst="rect">
                          <a:avLst/>
                        </a:prstGeom>
                        <a:solidFill>
                          <a:schemeClr val="bg1"/>
                        </a:solidFill>
                        <a:ln>
                          <a:noFill/>
                        </a:ln>
                        <a:extLst/>
                      </wps:spPr>
                      <wps:bodyPr rot="0" vert="horz" wrap="square" lIns="91440" tIns="45720" rIns="91440" bIns="45720" anchor="ctr" anchorCtr="0" upright="1">
                        <a:noAutofit/>
                      </wps:bodyPr>
                    </wps:wsp>
                  </a:graphicData>
                </a:graphic>
              </wp:anchor>
            </w:drawing>
          </mc:Choice>
          <mc:Fallback>
            <w:pict>
              <v:rect w14:anchorId="4EC83483" id="Rectangle 68" o:spid="_x0000_s1026" style="position:absolute;margin-left:-1.55pt;margin-top:637pt;width:621pt;height:156pt;z-index:25167974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" fillcolor="white [3212]" stroked="f">
                <w10:wrap type="through" anchorx="page" anchory="page"/>
              </v:rect>
            </w:pict>
          </mc:Fallback>
        </mc:AlternateContent>
      </w:r>
      <w:r w:rsidR="0062182D">
        <w:rPr>
          <w:noProof/>
        </w:rPr>
        <mc:AlternateContent>
          <mc:Choice Requires="wps">
            <w:drawing>
              <wp:anchor distT="0" distB="0" distL="114300" distR="114300" simplePos="0" relativeHeight="251681792" behindDoc="0" locked="0" layoutInCell="1" allowOverlap="1" wp14:anchorId="0A09CF9D" wp14:editId="356E5F80">
                <wp:simplePos x="0" y="0"/>
                <wp:positionH relativeFrom="page">
                  <wp:posOffset>-77470</wp:posOffset>
                </wp:positionH>
                <wp:positionV relativeFrom="page">
                  <wp:posOffset>-12700</wp:posOffset>
                </wp:positionV>
                <wp:extent cx="7886700" cy="6909435"/>
                <wp:effectExtent l="0" t="0" r="12700" b="0"/>
                <wp:wrapThrough wrapText="bothSides">
                  <wp:wrapPolygon edited="0">
                    <wp:start x="0" y="0"/>
                    <wp:lineTo x="0" y="21519"/>
                    <wp:lineTo x="21565" y="21519"/>
                    <wp:lineTo x="21565" y="0"/>
                    <wp:lineTo x="0" y="0"/>
                  </wp:wrapPolygon>
                </wp:wrapThrough>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6700" cy="6909435"/>
                        </a:xfrm>
                        <a:prstGeom prst="rect">
                          <a:avLst/>
                        </a:prstGeom>
                        <a:solidFill>
                          <a:schemeClr val="bg1"/>
                        </a:solidFill>
                        <a:ln>
                          <a:noFill/>
                        </a:ln>
                        <a:extLst/>
                      </wps:spPr>
                      <wps:bodyPr rot="0" vert="horz" wrap="square" lIns="91440" tIns="45720" rIns="91440" bIns="45720" anchor="ctr" anchorCtr="0" upright="1">
                        <a:noAutofit/>
                      </wps:bodyPr>
                    </wps:wsp>
                  </a:graphicData>
                </a:graphic>
              </wp:anchor>
            </w:drawing>
          </mc:Choice>
          <mc:Fallback>
            <w:pict>
              <v:rect w14:anchorId="358D92A3" id="Rectangle 75" o:spid="_x0000_s1026" style="position:absolute;margin-left:-6.1pt;margin-top:-1pt;width:621pt;height:544.05pt;z-index:25168179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" fillcolor="white [3212]" stroked="f">
                <w10:wrap type="through" anchorx="page" anchory="page"/>
              </v:rect>
            </w:pict>
          </mc:Fallback>
        </mc:AlternateContent>
      </w:r>
      <w:r w:rsidR="00FB43F9">
        <w:rPr>
          <w:noProof/>
        </w:rPr>
        <mc:AlternateContent>
          <mc:Choice Requires="wps">
            <w:drawing>
              <wp:anchor distT="0" distB="0" distL="114300" distR="114300" simplePos="0" relativeHeight="251654144" behindDoc="0" locked="0" layoutInCell="1" allowOverlap="1" wp14:anchorId="66528472" wp14:editId="06AFE62E">
                <wp:simplePos x="0" y="0"/>
                <wp:positionH relativeFrom="column">
                  <wp:posOffset>4535805</wp:posOffset>
                </wp:positionH>
                <wp:positionV relativeFrom="paragraph">
                  <wp:posOffset>6649720</wp:posOffset>
                </wp:positionV>
                <wp:extent cx="920115" cy="260350"/>
                <wp:effectExtent l="1905" t="0" r="5080" b="0"/>
                <wp:wrapThrough wrapText="bothSides">
                  <wp:wrapPolygon edited="0">
                    <wp:start x="0" y="0"/>
                    <wp:lineTo x="21600" y="0"/>
                    <wp:lineTo x="21600" y="21600"/>
                    <wp:lineTo x="0" y="21600"/>
                    <wp:lineTo x="0" y="0"/>
                  </wp:wrapPolygon>
                </wp:wrapThrough>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2603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3C66945" w14:textId="77777777" w:rsidR="006066F1" w:rsidRPr="00340915" w:rsidRDefault="006066F1" w:rsidP="00FE3EA7">
                            <w:pPr>
                              <w:jc w:val="right"/>
                              <w:rPr>
                                <w:rFonts w:ascii="Tahoma" w:hAnsi="Tahoma" w:cs="Tahoma"/>
                                <w:b/>
                                <w:color w:val="FFFFFF"/>
                              </w:rPr>
                            </w:pPr>
                            <w:r w:rsidRPr="00340915">
                              <w:rPr>
                                <w:rFonts w:ascii="Tahoma" w:hAnsi="Tahoma" w:cs="Tahoma"/>
                                <w:b/>
                                <w:color w:val="FFFFFF"/>
                              </w:rPr>
                              <w:t>ICANN.ORG</w:t>
                            </w:r>
                          </w:p>
                        </w:txbxContent>
                      </wps:txbx>
                      <wps:bodyPr rot="0" vert="horz" wrap="none" lIns="2"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6528472" id="Text Box 65" o:spid="_x0000_s1042" type="#_x0000_t202" style="position:absolute;left:0;text-align:left;margin-left:357.15pt;margin-top:523.6pt;width:72.45pt;height:20.5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" filled="f" stroked="f">
                <v:textbox style="mso-fit-shape-to-text:t" inset="6e-5mm">
                  <w:txbxContent>
                    <w:p w14:paraId="63C66945" w14:textId="77777777" w:rsidR="006066F1" w:rsidRPr="00340915" w:rsidRDefault="006066F1" w:rsidP="00FE3EA7">
                      <w:pPr>
                        <w:jc w:val="right"/>
                        <w:rPr>
                          <w:rFonts w:ascii="Tahoma" w:hAnsi="Tahoma" w:cs="Tahoma"/>
                          <w:b/>
                          <w:color w:val="FFFFFF"/>
                        </w:rPr>
                      </w:pPr>
                      <w:r w:rsidRPr="00340915">
                        <w:rPr>
                          <w:rFonts w:ascii="Tahoma" w:hAnsi="Tahoma" w:cs="Tahoma"/>
                          <w:b/>
                          <w:color w:val="FFFFFF"/>
                        </w:rPr>
                        <w:t>ICANN.ORG</w:t>
                      </w:r>
                    </w:p>
                  </w:txbxContent>
                </v:textbox>
                <w10:wrap type="through"/>
              </v:shape>
            </w:pict>
          </mc:Fallback>
        </mc:AlternateContent>
      </w:r>
    </w:p>
    <w:sectPr w:rsidR="00722313" w:rsidRPr="007158FD" w:rsidSect="00744C80">
      <w:headerReference w:type="even" r:id="rId45"/>
      <w:headerReference w:type="default" r:id="rId46"/>
      <w:footerReference w:type="even" r:id="rId47"/>
      <w:footerReference w:type="default" r:id="rId48"/>
      <w:headerReference w:type="first" r:id="rId49"/>
      <w:footerReference w:type="first" r:id="rId50"/>
      <w:pgSz w:w="15840" w:h="12240" w:orient="landscape"/>
      <w:pgMar w:top="1120" w:right="2040" w:bottom="96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B94C9B" w14:textId="77777777" w:rsidR="00D05920" w:rsidRDefault="00D05920" w:rsidP="0054536A">
      <w:r>
        <w:separator/>
      </w:r>
    </w:p>
  </w:endnote>
  <w:endnote w:type="continuationSeparator" w:id="0">
    <w:p w14:paraId="24FBAA50" w14:textId="77777777" w:rsidR="00D05920" w:rsidRDefault="00D05920" w:rsidP="005453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ource Sans Pro">
    <w:altName w:val="Corbel"/>
    <w:panose1 w:val="020B0503030403020204"/>
    <w:charset w:val="00"/>
    <w:family w:val="swiss"/>
    <w:pitch w:val="variable"/>
    <w:sig w:usb0="20000007" w:usb1="00000001" w:usb2="00000000" w:usb3="00000000" w:csb0="00000193"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Source Sans Pro Light">
    <w:altName w:val="Times New Roman"/>
    <w:charset w:val="00"/>
    <w:family w:val="auto"/>
    <w:pitch w:val="variable"/>
    <w:sig w:usb0="00000001" w:usb1="00000001" w:usb2="00000000" w:usb3="00000000" w:csb0="00000193"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SourceSansPro-Light">
    <w:altName w:val="Source Sans Pro Light"/>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ahoma Bold">
    <w:panose1 w:val="020B0804030504040204"/>
    <w:charset w:val="00"/>
    <w:family w:val="auto"/>
    <w:pitch w:val="variable"/>
    <w:sig w:usb0="E1002A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1304E5" w14:textId="77777777" w:rsidR="006066F1" w:rsidRDefault="006066F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B66213" w14:textId="77777777" w:rsidR="006066F1" w:rsidRPr="00F47220" w:rsidRDefault="006066F1" w:rsidP="00F47220">
    <w:pPr>
      <w:pStyle w:val="Footer"/>
    </w:pPr>
    <w:r>
      <w:rPr>
        <w:noProof/>
      </w:rPr>
      <mc:AlternateContent>
        <mc:Choice Requires="wps">
          <w:drawing>
            <wp:anchor distT="0" distB="0" distL="114300" distR="114300" simplePos="0" relativeHeight="251660288" behindDoc="0" locked="0" layoutInCell="1" allowOverlap="1" wp14:anchorId="383BF03E" wp14:editId="6E7C5C3A">
              <wp:simplePos x="0" y="0"/>
              <wp:positionH relativeFrom="page">
                <wp:posOffset>6551341</wp:posOffset>
              </wp:positionH>
              <wp:positionV relativeFrom="page">
                <wp:posOffset>7309624</wp:posOffset>
              </wp:positionV>
              <wp:extent cx="549260" cy="352425"/>
              <wp:effectExtent l="0" t="0" r="0" b="9525"/>
              <wp:wrapThrough wrapText="bothSides">
                <wp:wrapPolygon edited="0">
                  <wp:start x="1500" y="0"/>
                  <wp:lineTo x="1500" y="21016"/>
                  <wp:lineTo x="18750" y="21016"/>
                  <wp:lineTo x="18750" y="0"/>
                  <wp:lineTo x="1500" y="0"/>
                </wp:wrapPolygon>
              </wp:wrapThrough>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260" cy="3524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B76D62E" w14:textId="77777777" w:rsidR="006066F1" w:rsidRPr="00C7249E" w:rsidRDefault="006066F1" w:rsidP="00F47220">
                          <w:pPr>
                            <w:jc w:val="right"/>
                            <w:rPr>
                              <w:b/>
                              <w:bCs/>
                              <w:sz w:val="18"/>
                              <w:szCs w:val="18"/>
                            </w:rPr>
                          </w:pPr>
                          <w:r w:rsidRPr="00C7249E">
                            <w:rPr>
                              <w:b/>
                              <w:bCs/>
                              <w:sz w:val="18"/>
                              <w:szCs w:val="18"/>
                            </w:rPr>
                            <w:fldChar w:fldCharType="begin"/>
                          </w:r>
                          <w:r w:rsidRPr="00C7249E">
                            <w:rPr>
                              <w:b/>
                              <w:bCs/>
                              <w:sz w:val="18"/>
                              <w:szCs w:val="18"/>
                            </w:rPr>
                            <w:instrText xml:space="preserve">PAGE  </w:instrText>
                          </w:r>
                          <w:r w:rsidRPr="00C7249E">
                            <w:rPr>
                              <w:b/>
                              <w:bCs/>
                              <w:sz w:val="18"/>
                              <w:szCs w:val="18"/>
                            </w:rPr>
                            <w:fldChar w:fldCharType="separate"/>
                          </w:r>
                          <w:r w:rsidR="0029572B">
                            <w:rPr>
                              <w:b/>
                              <w:bCs/>
                              <w:noProof/>
                              <w:sz w:val="18"/>
                              <w:szCs w:val="18"/>
                            </w:rPr>
                            <w:t>7</w:t>
                          </w:r>
                          <w:r w:rsidRPr="00C7249E">
                            <w:rPr>
                              <w:b/>
                              <w:bCs/>
                              <w:sz w:val="18"/>
                              <w:szCs w:val="18"/>
                            </w:rPr>
                            <w:fldChar w:fldCharType="end"/>
                          </w:r>
                        </w:p>
                        <w:p w14:paraId="290384A5" w14:textId="77777777" w:rsidR="006066F1" w:rsidRPr="00C7249E" w:rsidRDefault="006066F1" w:rsidP="00F47220">
                          <w:pPr>
                            <w:jc w:val="right"/>
                            <w:rPr>
                              <w:b/>
                              <w:b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83BF03E" id="_x0000_t202" coordsize="21600,21600" o:spt="202" path="m,l,21600r21600,l21600,xe">
              <v:stroke joinstyle="miter"/>
              <v:path gradientshapeok="t" o:connecttype="rect"/>
            </v:shapetype>
            <v:shape id="Text Box 80" o:spid="_x0000_s1046" type="#_x0000_t202" style="position:absolute;margin-left:515.85pt;margin-top:575.55pt;width:43.25pt;height:27.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" filled="f" stroked="f">
              <v:path arrowok="t"/>
              <v:textbox>
                <w:txbxContent>
                  <w:p w14:paraId="4B76D62E" w14:textId="77777777" w:rsidR="006066F1" w:rsidRPr="00C7249E" w:rsidRDefault="006066F1" w:rsidP="00F47220">
                    <w:pPr>
                      <w:jc w:val="right"/>
                      <w:rPr>
                        <w:b/>
                        <w:bCs/>
                        <w:sz w:val="18"/>
                        <w:szCs w:val="18"/>
                      </w:rPr>
                    </w:pPr>
                    <w:r w:rsidRPr="00C7249E">
                      <w:rPr>
                        <w:b/>
                        <w:bCs/>
                        <w:sz w:val="18"/>
                        <w:szCs w:val="18"/>
                      </w:rPr>
                      <w:fldChar w:fldCharType="begin"/>
                    </w:r>
                    <w:r w:rsidRPr="00C7249E">
                      <w:rPr>
                        <w:b/>
                        <w:bCs/>
                        <w:sz w:val="18"/>
                        <w:szCs w:val="18"/>
                      </w:rPr>
                      <w:instrText xml:space="preserve">PAGE  </w:instrText>
                    </w:r>
                    <w:r w:rsidRPr="00C7249E">
                      <w:rPr>
                        <w:b/>
                        <w:bCs/>
                        <w:sz w:val="18"/>
                        <w:szCs w:val="18"/>
                      </w:rPr>
                      <w:fldChar w:fldCharType="separate"/>
                    </w:r>
                    <w:r w:rsidR="0029572B">
                      <w:rPr>
                        <w:b/>
                        <w:bCs/>
                        <w:noProof/>
                        <w:sz w:val="18"/>
                        <w:szCs w:val="18"/>
                      </w:rPr>
                      <w:t>7</w:t>
                    </w:r>
                    <w:r w:rsidRPr="00C7249E">
                      <w:rPr>
                        <w:b/>
                        <w:bCs/>
                        <w:sz w:val="18"/>
                        <w:szCs w:val="18"/>
                      </w:rPr>
                      <w:fldChar w:fldCharType="end"/>
                    </w:r>
                  </w:p>
                  <w:p w14:paraId="290384A5" w14:textId="77777777" w:rsidR="006066F1" w:rsidRPr="00C7249E" w:rsidRDefault="006066F1" w:rsidP="00F47220">
                    <w:pPr>
                      <w:jc w:val="right"/>
                      <w:rPr>
                        <w:b/>
                        <w:bCs/>
                        <w:sz w:val="18"/>
                        <w:szCs w:val="18"/>
                      </w:rPr>
                    </w:pPr>
                  </w:p>
                </w:txbxContent>
              </v:textbox>
              <w10:wrap type="through"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33EB17E1" wp14:editId="5CFFE17D">
              <wp:simplePos x="0" y="0"/>
              <wp:positionH relativeFrom="page">
                <wp:posOffset>1143000</wp:posOffset>
              </wp:positionH>
              <wp:positionV relativeFrom="page">
                <wp:posOffset>7312025</wp:posOffset>
              </wp:positionV>
              <wp:extent cx="5474970" cy="276225"/>
              <wp:effectExtent l="0" t="0" r="0" b="3175"/>
              <wp:wrapThrough wrapText="bothSides">
                <wp:wrapPolygon edited="0">
                  <wp:start x="100" y="0"/>
                  <wp:lineTo x="100" y="19862"/>
                  <wp:lineTo x="21344" y="19862"/>
                  <wp:lineTo x="21344" y="0"/>
                  <wp:lineTo x="100" y="0"/>
                </wp:wrapPolygon>
              </wp:wrapThrough>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74970" cy="2762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06D1CC6" w14:textId="7CB1D9D6" w:rsidR="006066F1" w:rsidRPr="0054536A" w:rsidRDefault="006066F1" w:rsidP="00F47220">
                          <w:pPr>
                            <w:rPr>
                              <w:rFonts w:ascii="Source Sans Pro Light" w:eastAsia="Cambria" w:hAnsi="Source Sans Pro Light"/>
                              <w:caps/>
                              <w:color w:val="595959"/>
                              <w:sz w:val="18"/>
                              <w:szCs w:val="18"/>
                            </w:rPr>
                          </w:pPr>
                          <w:r w:rsidRPr="00340915">
                            <w:rPr>
                              <w:rFonts w:ascii="Tahoma Bold" w:hAnsi="Tahoma Bold"/>
                              <w:caps/>
                              <w:color w:val="595959"/>
                              <w:spacing w:val="36"/>
                              <w:sz w:val="18"/>
                              <w:szCs w:val="18"/>
                            </w:rPr>
                            <w:t>ICANN</w:t>
                          </w:r>
                          <w:r w:rsidRPr="00340915">
                            <w:rPr>
                              <w:rFonts w:ascii="Source Sans Pro Light" w:hAnsi="Source Sans Pro Light"/>
                              <w:caps/>
                              <w:color w:val="595959"/>
                              <w:sz w:val="18"/>
                              <w:szCs w:val="18"/>
                            </w:rPr>
                            <w:t xml:space="preserve"> | </w:t>
                          </w:r>
                          <w:r>
                            <w:rPr>
                              <w:rFonts w:ascii="Source Sans Pro Light" w:hAnsi="Source Sans Pro Light"/>
                              <w:caps/>
                              <w:color w:val="595959"/>
                              <w:sz w:val="18"/>
                              <w:szCs w:val="18"/>
                            </w:rPr>
                            <w:t>Five-Year Operating Plan 1</w:t>
                          </w:r>
                          <w:r w:rsidRPr="00F47220">
                            <w:rPr>
                              <w:rFonts w:ascii="Source Sans Pro Light" w:hAnsi="Source Sans Pro Light"/>
                              <w:caps/>
                              <w:color w:val="595959"/>
                              <w:sz w:val="18"/>
                              <w:szCs w:val="18"/>
                              <w:vertAlign w:val="superscript"/>
                            </w:rPr>
                            <w:t>st</w:t>
                          </w:r>
                          <w:r>
                            <w:rPr>
                              <w:rFonts w:ascii="Source Sans Pro Light" w:hAnsi="Source Sans Pro Light"/>
                              <w:caps/>
                              <w:color w:val="595959"/>
                              <w:sz w:val="18"/>
                              <w:szCs w:val="18"/>
                            </w:rPr>
                            <w:t xml:space="preserve"> AnnualUpdate</w:t>
                          </w:r>
                          <w:r w:rsidRPr="00340915">
                            <w:rPr>
                              <w:rFonts w:ascii="Source Sans Pro Light" w:hAnsi="Source Sans Pro Light"/>
                              <w:caps/>
                              <w:color w:val="595959"/>
                              <w:sz w:val="18"/>
                              <w:szCs w:val="18"/>
                            </w:rPr>
                            <w:t xml:space="preserve"> | </w:t>
                          </w:r>
                          <w:r>
                            <w:rPr>
                              <w:rFonts w:ascii="Source Sans Pro Light" w:hAnsi="Source Sans Pro Light"/>
                              <w:caps/>
                              <w:color w:val="595959"/>
                              <w:sz w:val="18"/>
                              <w:szCs w:val="18"/>
                            </w:rPr>
                            <w:t>Draft for Public Comment Mar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3EB17E1" id="Text Box 79" o:spid="_x0000_s1047" type="#_x0000_t202" style="position:absolute;margin-left:90pt;margin-top:575.75pt;width:431.1pt;height:21.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" filled="f" stroked="f">
              <v:path arrowok="t"/>
              <v:textbox>
                <w:txbxContent>
                  <w:p w14:paraId="506D1CC6" w14:textId="7CB1D9D6" w:rsidR="006066F1" w:rsidRPr="0054536A" w:rsidRDefault="006066F1" w:rsidP="00F47220">
                    <w:pPr>
                      <w:rPr>
                        <w:rFonts w:ascii="Source Sans Pro Light" w:eastAsia="Cambria" w:hAnsi="Source Sans Pro Light"/>
                        <w:caps/>
                        <w:color w:val="595959"/>
                        <w:sz w:val="18"/>
                        <w:szCs w:val="18"/>
                      </w:rPr>
                    </w:pPr>
                    <w:r w:rsidRPr="00340915">
                      <w:rPr>
                        <w:rFonts w:ascii="Tahoma Bold" w:hAnsi="Tahoma Bold"/>
                        <w:caps/>
                        <w:color w:val="595959"/>
                        <w:spacing w:val="36"/>
                        <w:sz w:val="18"/>
                        <w:szCs w:val="18"/>
                      </w:rPr>
                      <w:t>ICANN</w:t>
                    </w:r>
                    <w:r w:rsidRPr="00340915">
                      <w:rPr>
                        <w:rFonts w:ascii="Source Sans Pro Light" w:hAnsi="Source Sans Pro Light"/>
                        <w:caps/>
                        <w:color w:val="595959"/>
                        <w:sz w:val="18"/>
                        <w:szCs w:val="18"/>
                      </w:rPr>
                      <w:t xml:space="preserve"> | </w:t>
                    </w:r>
                    <w:r>
                      <w:rPr>
                        <w:rFonts w:ascii="Source Sans Pro Light" w:hAnsi="Source Sans Pro Light"/>
                        <w:caps/>
                        <w:color w:val="595959"/>
                        <w:sz w:val="18"/>
                        <w:szCs w:val="18"/>
                      </w:rPr>
                      <w:t>Five-Year Operating Plan 1</w:t>
                    </w:r>
                    <w:r w:rsidRPr="00F47220">
                      <w:rPr>
                        <w:rFonts w:ascii="Source Sans Pro Light" w:hAnsi="Source Sans Pro Light"/>
                        <w:caps/>
                        <w:color w:val="595959"/>
                        <w:sz w:val="18"/>
                        <w:szCs w:val="18"/>
                        <w:vertAlign w:val="superscript"/>
                      </w:rPr>
                      <w:t>st</w:t>
                    </w:r>
                    <w:r>
                      <w:rPr>
                        <w:rFonts w:ascii="Source Sans Pro Light" w:hAnsi="Source Sans Pro Light"/>
                        <w:caps/>
                        <w:color w:val="595959"/>
                        <w:sz w:val="18"/>
                        <w:szCs w:val="18"/>
                      </w:rPr>
                      <w:t xml:space="preserve"> AnnualUpdate</w:t>
                    </w:r>
                    <w:r w:rsidRPr="00340915">
                      <w:rPr>
                        <w:rFonts w:ascii="Source Sans Pro Light" w:hAnsi="Source Sans Pro Light"/>
                        <w:caps/>
                        <w:color w:val="595959"/>
                        <w:sz w:val="18"/>
                        <w:szCs w:val="18"/>
                      </w:rPr>
                      <w:t xml:space="preserve"> | </w:t>
                    </w:r>
                    <w:r>
                      <w:rPr>
                        <w:rFonts w:ascii="Source Sans Pro Light" w:hAnsi="Source Sans Pro Light"/>
                        <w:caps/>
                        <w:color w:val="595959"/>
                        <w:sz w:val="18"/>
                        <w:szCs w:val="18"/>
                      </w:rPr>
                      <w:t>Draft for Public Comment Mar 2016</w:t>
                    </w:r>
                  </w:p>
                </w:txbxContent>
              </v:textbox>
              <w10:wrap type="through"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03DA47" w14:textId="77777777" w:rsidR="006066F1" w:rsidRDefault="006066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BF8269" w14:textId="77777777" w:rsidR="00D05920" w:rsidRDefault="00D05920" w:rsidP="0054536A">
      <w:r>
        <w:separator/>
      </w:r>
    </w:p>
  </w:footnote>
  <w:footnote w:type="continuationSeparator" w:id="0">
    <w:p w14:paraId="78DDD0AE" w14:textId="77777777" w:rsidR="00D05920" w:rsidRDefault="00D05920" w:rsidP="005453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1637384"/>
      <w:docPartObj>
        <w:docPartGallery w:val="Watermarks"/>
        <w:docPartUnique/>
      </w:docPartObj>
    </w:sdtPr>
    <w:sdtEndPr/>
    <w:sdtContent>
      <w:p w14:paraId="0B249530" w14:textId="3F90E5AE" w:rsidR="006066F1" w:rsidRDefault="00D05920">
        <w:pPr>
          <w:pStyle w:val="Header"/>
        </w:pPr>
        <w:r>
          <w:rPr>
            <w:noProof/>
          </w:rPr>
          <w:pict w14:anchorId="3CE9BD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7DC958" w14:textId="77777777" w:rsidR="006066F1" w:rsidRDefault="006066F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BA3CE5" w14:textId="77777777" w:rsidR="006066F1" w:rsidRDefault="006066F1">
    <w:pPr>
      <w:pStyle w:val="Header"/>
    </w:pPr>
    <w:r>
      <w:rPr>
        <w:noProof/>
      </w:rPr>
      <mc:AlternateContent>
        <mc:Choice Requires="wps">
          <w:drawing>
            <wp:anchor distT="4294967295" distB="4294967295" distL="114300" distR="114300" simplePos="0" relativeHeight="251654144" behindDoc="0" locked="0" layoutInCell="1" allowOverlap="1" wp14:anchorId="1BB0D9D4" wp14:editId="6AA15D73">
              <wp:simplePos x="0" y="0"/>
              <wp:positionH relativeFrom="page">
                <wp:posOffset>572135</wp:posOffset>
              </wp:positionH>
              <wp:positionV relativeFrom="page">
                <wp:posOffset>458470</wp:posOffset>
              </wp:positionV>
              <wp:extent cx="6608445" cy="0"/>
              <wp:effectExtent l="0" t="25400" r="20955" b="50800"/>
              <wp:wrapThrough wrapText="bothSides">
                <wp:wrapPolygon edited="0">
                  <wp:start x="0" y="-1"/>
                  <wp:lineTo x="0" y="-1"/>
                  <wp:lineTo x="21585" y="-1"/>
                  <wp:lineTo x="21585" y="-1"/>
                  <wp:lineTo x="0" y="-1"/>
                </wp:wrapPolygon>
              </wp:wrapThrough>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08445" cy="0"/>
                      </a:xfrm>
                      <a:prstGeom prst="line">
                        <a:avLst/>
                      </a:prstGeom>
                      <a:noFill/>
                      <a:ln w="76200" cap="flat" cmpd="sng" algn="ctr">
                        <a:solidFill>
                          <a:srgbClr val="1768B1"/>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487497F" id="Straight Connector 27" o:spid="_x0000_s1026" style="position:absolute;z-index:25165414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45.05pt,36.1pt" to="565.4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" strokecolor="#1768b1" strokeweight="6pt">
              <o:lock v:ext="edit" shapetype="f"/>
              <w10:wrap type="through" anchorx="page" anchory="page"/>
            </v:line>
          </w:pict>
        </mc:Fallback>
      </mc:AlternateContent>
    </w:r>
    <w:r>
      <w:rPr>
        <w:noProof/>
      </w:rPr>
      <mc:AlternateContent>
        <mc:Choice Requires="wpg">
          <w:drawing>
            <wp:anchor distT="0" distB="0" distL="114300" distR="114300" simplePos="0" relativeHeight="251655168" behindDoc="0" locked="0" layoutInCell="1" allowOverlap="1" wp14:anchorId="4B8AF0E6" wp14:editId="2C488584">
              <wp:simplePos x="0" y="0"/>
              <wp:positionH relativeFrom="page">
                <wp:posOffset>584200</wp:posOffset>
              </wp:positionH>
              <wp:positionV relativeFrom="page">
                <wp:posOffset>9186545</wp:posOffset>
              </wp:positionV>
              <wp:extent cx="6631940" cy="22860"/>
              <wp:effectExtent l="0" t="0" r="22860" b="27940"/>
              <wp:wrapThrough wrapText="bothSides">
                <wp:wrapPolygon edited="0">
                  <wp:start x="0" y="0"/>
                  <wp:lineTo x="0" y="24000"/>
                  <wp:lineTo x="21592" y="24000"/>
                  <wp:lineTo x="21592" y="0"/>
                  <wp:lineTo x="0" y="0"/>
                </wp:wrapPolygon>
              </wp:wrapThrough>
              <wp:docPr id="11" name="Group 11"/>
              <wp:cNvGraphicFramePr/>
              <a:graphic xmlns:a="http://schemas.openxmlformats.org/drawingml/2006/main">
                <a:graphicData uri="http://schemas.microsoft.com/office/word/2010/wordprocessingGroup">
                  <wpg:wgp>
                    <wpg:cNvGrpSpPr/>
                    <wpg:grpSpPr>
                      <a:xfrm>
                        <a:off x="0" y="0"/>
                        <a:ext cx="6631940" cy="22860"/>
                        <a:chOff x="0" y="0"/>
                        <a:chExt cx="6631940" cy="22860"/>
                      </a:xfrm>
                    </wpg:grpSpPr>
                    <wps:wsp>
                      <wps:cNvPr id="23" name="Straight Connector 23"/>
                      <wps:cNvCnPr>
                        <a:cxnSpLocks/>
                      </wps:cNvCnPr>
                      <wps:spPr>
                        <a:xfrm>
                          <a:off x="2540" y="0"/>
                          <a:ext cx="6629400" cy="0"/>
                        </a:xfrm>
                        <a:prstGeom prst="line">
                          <a:avLst/>
                        </a:prstGeom>
                        <a:noFill/>
                        <a:ln w="9525" cap="flat" cmpd="sng" algn="ctr">
                          <a:solidFill>
                            <a:srgbClr val="1768B1"/>
                          </a:solidFill>
                          <a:prstDash val="solid"/>
                        </a:ln>
                        <a:effectLst/>
                      </wps:spPr>
                      <wps:bodyPr/>
                    </wps:wsp>
                    <wps:wsp>
                      <wps:cNvPr id="24" name="Straight Connector 24"/>
                      <wps:cNvCnPr>
                        <a:cxnSpLocks/>
                      </wps:cNvCnPr>
                      <wps:spPr>
                        <a:xfrm>
                          <a:off x="6482715" y="22860"/>
                          <a:ext cx="149225" cy="0"/>
                        </a:xfrm>
                        <a:prstGeom prst="line">
                          <a:avLst/>
                        </a:prstGeom>
                        <a:noFill/>
                        <a:ln w="38100" cap="flat" cmpd="sng" algn="ctr">
                          <a:solidFill>
                            <a:srgbClr val="1768B1"/>
                          </a:solidFill>
                          <a:prstDash val="solid"/>
                        </a:ln>
                        <a:effectLst/>
                      </wps:spPr>
                      <wps:bodyPr/>
                    </wps:wsp>
                    <wps:wsp>
                      <wps:cNvPr id="22" name="Straight Connector 22"/>
                      <wps:cNvCnPr>
                        <a:cxnSpLocks/>
                      </wps:cNvCnPr>
                      <wps:spPr>
                        <a:xfrm>
                          <a:off x="0" y="22860"/>
                          <a:ext cx="3310255" cy="0"/>
                        </a:xfrm>
                        <a:prstGeom prst="line">
                          <a:avLst/>
                        </a:prstGeom>
                        <a:noFill/>
                        <a:ln w="38100" cap="flat" cmpd="sng" algn="ctr">
                          <a:solidFill>
                            <a:srgbClr val="1768B1"/>
                          </a:solidFill>
                          <a:prstDash val="solid"/>
                        </a:ln>
                        <a:effectLst/>
                      </wps:spPr>
                      <wps:bodyPr/>
                    </wps:wsp>
                  </wpg:wgp>
                </a:graphicData>
              </a:graphic>
            </wp:anchor>
          </w:drawing>
        </mc:Choice>
        <mc:Fallback>
          <w:pict>
            <v:group w14:anchorId="64C0B78F" id="Group 11" o:spid="_x0000_s1026" style="position:absolute;margin-left:46pt;margin-top:723.35pt;width:522.2pt;height:1.8pt;z-index:251655168;mso-position-horizontal-relative:page;mso-position-vertical-relative:page" coordsize="66319,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">
              <v:line id="Straight Connector 23" o:spid="_x0000_s1027" style="position:absolute;visibility:visible;mso-wrap-style:square" from="25,0" to="663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nhtMMAAADbAAAADwAAAGRycy9kb3ducmV2LnhtbESP3WrCQBSE7wt9h+UUvKubqASJriKC&#10;6IVt8ecBDtnTJDR7NmSPMb59Vyj0cpiZb5jlenCN6qkLtWcD6TgBRVx4W3Np4HrZvc9BBUG22Hgm&#10;Aw8KsF69viwxt/7OJ+rPUqoI4ZCjgUqkzbUORUUOw9i3xNH79p1DibIrte3wHuGu0ZMkybTDmuNC&#10;hS1tKyp+zjdnYJMd0/56SuvPTHZfMz3/yPYkxozehs0ClNAg/+G/9sEamEzh+SX+AL3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5J4bTDAAAA2wAAAA8AAAAAAAAAAAAA&#10;AAAAoQIAAGRycy9kb3ducmV2LnhtbFBLBQYAAAAABAAEAPkAAACRAwAAAAA=&#10;" strokecolor="#1768b1">
                <o:lock v:ext="edit" shapetype="f"/>
              </v:line>
              <v:line id="Straight Connector 24" o:spid="_x0000_s1028" style="position:absolute;visibility:visible;mso-wrap-style:square" from="64827,228" to="66319,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NuvMQAAADbAAAADwAAAGRycy9kb3ducmV2LnhtbESPQWvCQBSE70L/w/KE3nRjELHRVVSU&#10;epFi2oLHR/aZBLNvw+5W4793hYLHYWa+YebLzjTiSs7XlhWMhgkI4sLqmksFP9+7wRSED8gaG8uk&#10;4E4elou33hwzbW98pGseShEh7DNUUIXQZlL6oiKDfmhb4uidrTMYonSl1A5vEW4amSbJRBqsOS5U&#10;2NKmouKS/xkFuzy9j0f2c1uc1hv3uzWH9dfkQ6n3freagQjUhVf4v73XCtIxPL/EH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Q268xAAAANsAAAAPAAAAAAAAAAAA&#10;AAAAAKECAABkcnMvZG93bnJldi54bWxQSwUGAAAAAAQABAD5AAAAkgMAAAAA&#10;" strokecolor="#1768b1" strokeweight="3pt">
                <o:lock v:ext="edit" shapetype="f"/>
              </v:line>
              <v:line id="Straight Connector 22" o:spid="_x0000_s1029" style="position:absolute;visibility:visible;mso-wrap-style:square" from="0,228" to="33102,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ZTU8QAAADbAAAADwAAAGRycy9kb3ducmV2LnhtbESPQWvCQBSE70L/w/IK3nSTUERT11BF&#10;0YsU0xZ6fGRfk9Ds27C71fjvXaHgcZiZb5hlMZhOnMn51rKCdJqAIK6sbrlW8Pmxm8xB+ICssbNM&#10;Cq7koVg9jZaYa3vhE53LUIsIYZ+jgiaEPpfSVw0Z9FPbE0fvxzqDIUpXS+3wEuGmk1mSzKTBluNC&#10;gz1tGqp+yz+jYFdm15fU7rfV93rjvrbmuH6fLZQaPw9vryACDeER/m8ftIIsg/uX+AP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5lNTxAAAANsAAAAPAAAAAAAAAAAA&#10;AAAAAKECAABkcnMvZG93bnJldi54bWxQSwUGAAAAAAQABAD5AAAAkgMAAAAA&#10;" strokecolor="#1768b1" strokeweight="3pt">
                <o:lock v:ext="edit" shapetype="f"/>
              </v:line>
              <w10:wrap type="through" anchorx="page" anchory="page"/>
            </v:group>
          </w:pict>
        </mc:Fallback>
      </mc:AlternateContent>
    </w:r>
    <w:r>
      <w:rPr>
        <w:noProof/>
      </w:rPr>
      <mc:AlternateContent>
        <mc:Choice Requires="wps">
          <w:drawing>
            <wp:anchor distT="0" distB="0" distL="114300" distR="114300" simplePos="0" relativeHeight="251656192" behindDoc="0" locked="0" layoutInCell="1" allowOverlap="1" wp14:anchorId="7536EA3F" wp14:editId="56C57629">
              <wp:simplePos x="0" y="0"/>
              <wp:positionH relativeFrom="page">
                <wp:posOffset>488950</wp:posOffset>
              </wp:positionH>
              <wp:positionV relativeFrom="page">
                <wp:posOffset>9274175</wp:posOffset>
              </wp:positionV>
              <wp:extent cx="5474970" cy="276225"/>
              <wp:effectExtent l="0" t="0" r="0" b="3175"/>
              <wp:wrapThrough wrapText="bothSides">
                <wp:wrapPolygon edited="0">
                  <wp:start x="100" y="0"/>
                  <wp:lineTo x="100" y="19862"/>
                  <wp:lineTo x="21344" y="19862"/>
                  <wp:lineTo x="21344" y="0"/>
                  <wp:lineTo x="100" y="0"/>
                </wp:wrapPolygon>
              </wp:wrapThrough>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74970" cy="2762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FCC4F01" w14:textId="77777777" w:rsidR="006066F1" w:rsidRPr="0054536A" w:rsidRDefault="006066F1" w:rsidP="006B5175">
                          <w:pPr>
                            <w:rPr>
                              <w:rFonts w:ascii="Source Sans Pro Light" w:eastAsia="Cambria" w:hAnsi="Source Sans Pro Light"/>
                              <w:caps/>
                              <w:color w:val="595959"/>
                              <w:sz w:val="18"/>
                              <w:szCs w:val="18"/>
                            </w:rPr>
                          </w:pPr>
                          <w:r w:rsidRPr="00340915">
                            <w:rPr>
                              <w:rFonts w:ascii="Tahoma Bold" w:hAnsi="Tahoma Bold"/>
                              <w:caps/>
                              <w:color w:val="595959"/>
                              <w:spacing w:val="36"/>
                              <w:sz w:val="18"/>
                              <w:szCs w:val="18"/>
                            </w:rPr>
                            <w:t>ICANN</w:t>
                          </w:r>
                          <w:r w:rsidRPr="00340915">
                            <w:rPr>
                              <w:rFonts w:ascii="Source Sans Pro Light" w:hAnsi="Source Sans Pro Light"/>
                              <w:caps/>
                              <w:color w:val="595959"/>
                              <w:sz w:val="18"/>
                              <w:szCs w:val="18"/>
                            </w:rPr>
                            <w:t xml:space="preserve"> | Type the document title | MONTH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536EA3F" id="_x0000_t202" coordsize="21600,21600" o:spt="202" path="m,l,21600r21600,l21600,xe">
              <v:stroke joinstyle="miter"/>
              <v:path gradientshapeok="t" o:connecttype="rect"/>
            </v:shapetype>
            <v:shape id="Text Box 66" o:spid="_x0000_s1043" type="#_x0000_t202" style="position:absolute;margin-left:38.5pt;margin-top:730.25pt;width:431.1pt;height:21.7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" filled="f" stroked="f">
              <v:path arrowok="t"/>
              <v:textbox>
                <w:txbxContent>
                  <w:p w14:paraId="0FCC4F01" w14:textId="77777777" w:rsidR="006066F1" w:rsidRPr="0054536A" w:rsidRDefault="006066F1" w:rsidP="006B5175">
                    <w:pPr>
                      <w:rPr>
                        <w:rFonts w:ascii="Source Sans Pro Light" w:eastAsia="Cambria" w:hAnsi="Source Sans Pro Light"/>
                        <w:caps/>
                        <w:color w:val="595959"/>
                        <w:sz w:val="18"/>
                        <w:szCs w:val="18"/>
                      </w:rPr>
                    </w:pPr>
                    <w:r w:rsidRPr="00340915">
                      <w:rPr>
                        <w:rFonts w:ascii="Tahoma Bold" w:hAnsi="Tahoma Bold"/>
                        <w:caps/>
                        <w:color w:val="595959"/>
                        <w:spacing w:val="36"/>
                        <w:sz w:val="18"/>
                        <w:szCs w:val="18"/>
                      </w:rPr>
                      <w:t>ICANN</w:t>
                    </w:r>
                    <w:r w:rsidRPr="00340915">
                      <w:rPr>
                        <w:rFonts w:ascii="Source Sans Pro Light" w:hAnsi="Source Sans Pro Light"/>
                        <w:caps/>
                        <w:color w:val="595959"/>
                        <w:sz w:val="18"/>
                        <w:szCs w:val="18"/>
                      </w:rPr>
                      <w:t xml:space="preserve"> | Type the document title | MONTH YEAR</w:t>
                    </w:r>
                  </w:p>
                </w:txbxContent>
              </v:textbox>
              <w10:wrap type="through" anchorx="page" anchory="page"/>
            </v:shape>
          </w:pict>
        </mc:Fallback>
      </mc:AlternateContent>
    </w:r>
    <w:r>
      <w:rPr>
        <w:noProof/>
      </w:rPr>
      <mc:AlternateContent>
        <mc:Choice Requires="wps">
          <w:drawing>
            <wp:anchor distT="0" distB="0" distL="114300" distR="114300" simplePos="0" relativeHeight="251657216" behindDoc="0" locked="0" layoutInCell="1" allowOverlap="1" wp14:anchorId="7052E5B9" wp14:editId="3743DA73">
              <wp:simplePos x="0" y="0"/>
              <wp:positionH relativeFrom="page">
                <wp:posOffset>6731000</wp:posOffset>
              </wp:positionH>
              <wp:positionV relativeFrom="page">
                <wp:posOffset>9267825</wp:posOffset>
              </wp:positionV>
              <wp:extent cx="370840" cy="352425"/>
              <wp:effectExtent l="0" t="0" r="0" b="3175"/>
              <wp:wrapThrough wrapText="bothSides">
                <wp:wrapPolygon edited="0">
                  <wp:start x="1479" y="0"/>
                  <wp:lineTo x="1479" y="20238"/>
                  <wp:lineTo x="17753" y="20238"/>
                  <wp:lineTo x="17753" y="0"/>
                  <wp:lineTo x="1479" y="0"/>
                </wp:wrapPolygon>
              </wp:wrapThrough>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840" cy="3524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6A27C15" w14:textId="77777777" w:rsidR="006066F1" w:rsidRPr="00C7249E" w:rsidRDefault="006066F1" w:rsidP="006B5175">
                          <w:pPr>
                            <w:jc w:val="right"/>
                            <w:rPr>
                              <w:b/>
                              <w:bCs/>
                              <w:sz w:val="18"/>
                              <w:szCs w:val="18"/>
                            </w:rPr>
                          </w:pPr>
                          <w:r>
                            <w:rPr>
                              <w:b/>
                              <w:bCs/>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052E5B9" id="Text Box 13" o:spid="_x0000_s1044" type="#_x0000_t202" style="position:absolute;margin-left:530pt;margin-top:729.75pt;width:29.2pt;height:27.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" filled="f" stroked="f">
              <v:path arrowok="t"/>
              <v:textbox>
                <w:txbxContent>
                  <w:p w14:paraId="06A27C15" w14:textId="77777777" w:rsidR="006066F1" w:rsidRPr="00C7249E" w:rsidRDefault="006066F1" w:rsidP="006B5175">
                    <w:pPr>
                      <w:jc w:val="right"/>
                      <w:rPr>
                        <w:b/>
                        <w:bCs/>
                        <w:sz w:val="18"/>
                        <w:szCs w:val="18"/>
                      </w:rPr>
                    </w:pPr>
                    <w:r>
                      <w:rPr>
                        <w:b/>
                        <w:bCs/>
                        <w:sz w:val="18"/>
                        <w:szCs w:val="18"/>
                      </w:rPr>
                      <w:t>|</w:t>
                    </w:r>
                  </w:p>
                </w:txbxContent>
              </v:textbox>
              <w10:wrap type="through" anchorx="page" anchory="page"/>
            </v:shape>
          </w:pict>
        </mc:Fallback>
      </mc:AlternateContent>
    </w:r>
    <w:r>
      <w:rPr>
        <w:noProof/>
      </w:rPr>
      <mc:AlternateContent>
        <mc:Choice Requires="wps">
          <w:drawing>
            <wp:anchor distT="0" distB="0" distL="114300" distR="114300" simplePos="0" relativeHeight="251658240" behindDoc="0" locked="0" layoutInCell="1" allowOverlap="1" wp14:anchorId="41204B83" wp14:editId="0EFDC359">
              <wp:simplePos x="0" y="0"/>
              <wp:positionH relativeFrom="page">
                <wp:posOffset>6931660</wp:posOffset>
              </wp:positionH>
              <wp:positionV relativeFrom="page">
                <wp:posOffset>9267825</wp:posOffset>
              </wp:positionV>
              <wp:extent cx="370840" cy="352425"/>
              <wp:effectExtent l="0" t="0" r="0" b="3175"/>
              <wp:wrapThrough wrapText="bothSides">
                <wp:wrapPolygon edited="0">
                  <wp:start x="1479" y="0"/>
                  <wp:lineTo x="1479" y="20238"/>
                  <wp:lineTo x="17753" y="20238"/>
                  <wp:lineTo x="17753" y="0"/>
                  <wp:lineTo x="1479" y="0"/>
                </wp:wrapPolygon>
              </wp:wrapThrough>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840" cy="3524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8C37301" w14:textId="77777777" w:rsidR="006066F1" w:rsidRPr="00C7249E" w:rsidRDefault="006066F1" w:rsidP="006B5175">
                          <w:pPr>
                            <w:jc w:val="right"/>
                            <w:rPr>
                              <w:b/>
                              <w:bCs/>
                              <w:sz w:val="18"/>
                              <w:szCs w:val="18"/>
                            </w:rPr>
                          </w:pPr>
                          <w:r w:rsidRPr="00C7249E">
                            <w:rPr>
                              <w:b/>
                              <w:bCs/>
                              <w:sz w:val="18"/>
                              <w:szCs w:val="18"/>
                            </w:rPr>
                            <w:fldChar w:fldCharType="begin"/>
                          </w:r>
                          <w:r w:rsidRPr="00C7249E">
                            <w:rPr>
                              <w:b/>
                              <w:bCs/>
                              <w:sz w:val="18"/>
                              <w:szCs w:val="18"/>
                            </w:rPr>
                            <w:instrText xml:space="preserve">PAGE  </w:instrText>
                          </w:r>
                          <w:r w:rsidRPr="00C7249E">
                            <w:rPr>
                              <w:b/>
                              <w:bCs/>
                              <w:sz w:val="18"/>
                              <w:szCs w:val="18"/>
                            </w:rPr>
                            <w:fldChar w:fldCharType="separate"/>
                          </w:r>
                          <w:r w:rsidR="0029572B">
                            <w:rPr>
                              <w:b/>
                              <w:bCs/>
                              <w:noProof/>
                              <w:sz w:val="18"/>
                              <w:szCs w:val="18"/>
                            </w:rPr>
                            <w:t>7</w:t>
                          </w:r>
                          <w:r w:rsidRPr="00C7249E">
                            <w:rPr>
                              <w:b/>
                              <w:bCs/>
                              <w:sz w:val="18"/>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41204B83" id="_x0000_t202" coordsize="21600,21600" o:spt="202" path="m,l,21600r21600,l21600,xe">
              <v:stroke joinstyle="miter"/>
              <v:path gradientshapeok="t" o:connecttype="rect"/>
            </v:shapetype>
            <v:shape id="Text Box 14" o:spid="_x0000_s1045" type="#_x0000_t202" style="position:absolute;margin-left:545.8pt;margin-top:729.75pt;width:29.2pt;height:27.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" filled="f" stroked="f">
              <v:path arrowok="t"/>
              <v:textbox>
                <w:txbxContent>
                  <w:p w14:paraId="78C37301" w14:textId="77777777" w:rsidR="006066F1" w:rsidRPr="00C7249E" w:rsidRDefault="006066F1" w:rsidP="006B5175">
                    <w:pPr>
                      <w:jc w:val="right"/>
                      <w:rPr>
                        <w:b/>
                        <w:bCs/>
                        <w:sz w:val="18"/>
                        <w:szCs w:val="18"/>
                      </w:rPr>
                    </w:pPr>
                    <w:r w:rsidRPr="00C7249E">
                      <w:rPr>
                        <w:b/>
                        <w:bCs/>
                        <w:sz w:val="18"/>
                        <w:szCs w:val="18"/>
                      </w:rPr>
                      <w:fldChar w:fldCharType="begin"/>
                    </w:r>
                    <w:r w:rsidRPr="00C7249E">
                      <w:rPr>
                        <w:b/>
                        <w:bCs/>
                        <w:sz w:val="18"/>
                        <w:szCs w:val="18"/>
                      </w:rPr>
                      <w:instrText xml:space="preserve">PAGE  </w:instrText>
                    </w:r>
                    <w:r w:rsidRPr="00C7249E">
                      <w:rPr>
                        <w:b/>
                        <w:bCs/>
                        <w:sz w:val="18"/>
                        <w:szCs w:val="18"/>
                      </w:rPr>
                      <w:fldChar w:fldCharType="separate"/>
                    </w:r>
                    <w:r w:rsidR="0029572B">
                      <w:rPr>
                        <w:b/>
                        <w:bCs/>
                        <w:noProof/>
                        <w:sz w:val="18"/>
                        <w:szCs w:val="18"/>
                      </w:rPr>
                      <w:t>7</w:t>
                    </w:r>
                    <w:r w:rsidRPr="00C7249E">
                      <w:rPr>
                        <w:b/>
                        <w:bCs/>
                        <w:sz w:val="18"/>
                        <w:szCs w:val="18"/>
                      </w:rPr>
                      <w:fldChar w:fldCharType="end"/>
                    </w:r>
                  </w:p>
                </w:txbxContent>
              </v:textbox>
              <w10:wrap type="through"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E47190" w14:textId="77777777" w:rsidR="006066F1" w:rsidRDefault="006066F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F3A5B"/>
    <w:multiLevelType w:val="hybridMultilevel"/>
    <w:tmpl w:val="0CFEF1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454590"/>
    <w:multiLevelType w:val="hybridMultilevel"/>
    <w:tmpl w:val="01F8D230"/>
    <w:lvl w:ilvl="0" w:tplc="D5C6C4F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2AD4642"/>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3451AA2"/>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478180C"/>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5606DDD"/>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58B44D8"/>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6384EC8"/>
    <w:multiLevelType w:val="hybridMultilevel"/>
    <w:tmpl w:val="B37AEE96"/>
    <w:lvl w:ilvl="0" w:tplc="9174918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8E91479"/>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9F475EE"/>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A4C32AF"/>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AEC2C85"/>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D0C3A7C"/>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0D9E1C99"/>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E591186"/>
    <w:multiLevelType w:val="hybridMultilevel"/>
    <w:tmpl w:val="FC38AC7E"/>
    <w:lvl w:ilvl="0" w:tplc="B3147A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EC42F18"/>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0ED4205A"/>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0F9613F6"/>
    <w:multiLevelType w:val="hybridMultilevel"/>
    <w:tmpl w:val="CC240BE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06C3A73"/>
    <w:multiLevelType w:val="hybridMultilevel"/>
    <w:tmpl w:val="FC38AC7E"/>
    <w:lvl w:ilvl="0" w:tplc="B3147A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3431483"/>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13A14645"/>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15191ED7"/>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1593620E"/>
    <w:multiLevelType w:val="hybridMultilevel"/>
    <w:tmpl w:val="177A2798"/>
    <w:lvl w:ilvl="0" w:tplc="5AD03D4E">
      <w:start w:val="1"/>
      <w:numFmt w:val="decimal"/>
      <w:lvlText w:val="%1."/>
      <w:lvlJc w:val="left"/>
      <w:pPr>
        <w:ind w:left="2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164D62A">
      <w:start w:val="1"/>
      <w:numFmt w:val="lowerLetter"/>
      <w:lvlText w:val="%2"/>
      <w:lvlJc w:val="left"/>
      <w:pPr>
        <w:ind w:left="11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166B570">
      <w:start w:val="1"/>
      <w:numFmt w:val="lowerRoman"/>
      <w:lvlText w:val="%3"/>
      <w:lvlJc w:val="left"/>
      <w:pPr>
        <w:ind w:left="19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A923EC2">
      <w:start w:val="1"/>
      <w:numFmt w:val="decimal"/>
      <w:lvlText w:val="%4"/>
      <w:lvlJc w:val="left"/>
      <w:pPr>
        <w:ind w:left="26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F0884EA">
      <w:start w:val="1"/>
      <w:numFmt w:val="lowerLetter"/>
      <w:lvlText w:val="%5"/>
      <w:lvlJc w:val="left"/>
      <w:pPr>
        <w:ind w:left="33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3143646">
      <w:start w:val="1"/>
      <w:numFmt w:val="lowerRoman"/>
      <w:lvlText w:val="%6"/>
      <w:lvlJc w:val="left"/>
      <w:pPr>
        <w:ind w:left="40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3A0C9BE">
      <w:start w:val="1"/>
      <w:numFmt w:val="decimal"/>
      <w:lvlText w:val="%7"/>
      <w:lvlJc w:val="left"/>
      <w:pPr>
        <w:ind w:left="4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1F4DEB0">
      <w:start w:val="1"/>
      <w:numFmt w:val="lowerLetter"/>
      <w:lvlText w:val="%8"/>
      <w:lvlJc w:val="left"/>
      <w:pPr>
        <w:ind w:left="5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5B4BA60">
      <w:start w:val="1"/>
      <w:numFmt w:val="lowerRoman"/>
      <w:lvlText w:val="%9"/>
      <w:lvlJc w:val="left"/>
      <w:pPr>
        <w:ind w:left="6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166A1A71"/>
    <w:multiLevelType w:val="hybridMultilevel"/>
    <w:tmpl w:val="E3663C7A"/>
    <w:lvl w:ilvl="0" w:tplc="B3147A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77342C7"/>
    <w:multiLevelType w:val="hybridMultilevel"/>
    <w:tmpl w:val="E3663C7A"/>
    <w:lvl w:ilvl="0" w:tplc="B3147A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7CF28A1"/>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184F4A9F"/>
    <w:multiLevelType w:val="hybridMultilevel"/>
    <w:tmpl w:val="FC38AC7E"/>
    <w:lvl w:ilvl="0" w:tplc="B3147A2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191B5571"/>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1AC10F84"/>
    <w:multiLevelType w:val="hybridMultilevel"/>
    <w:tmpl w:val="E3663C7A"/>
    <w:lvl w:ilvl="0" w:tplc="B3147A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B6652D8"/>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1D1868F8"/>
    <w:multiLevelType w:val="hybridMultilevel"/>
    <w:tmpl w:val="8D08E6A2"/>
    <w:lvl w:ilvl="0" w:tplc="92A8DA5A">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D296A3E"/>
    <w:multiLevelType w:val="hybridMultilevel"/>
    <w:tmpl w:val="444435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F2A40E1"/>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1F2E5CF3"/>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21FF6364"/>
    <w:multiLevelType w:val="hybridMultilevel"/>
    <w:tmpl w:val="FC38AC7E"/>
    <w:lvl w:ilvl="0" w:tplc="B3147A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37327EA"/>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250B55F5"/>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2566647E"/>
    <w:multiLevelType w:val="hybridMultilevel"/>
    <w:tmpl w:val="E3663C7A"/>
    <w:lvl w:ilvl="0" w:tplc="B3147A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56C62FA"/>
    <w:multiLevelType w:val="hybridMultilevel"/>
    <w:tmpl w:val="FC38AC7E"/>
    <w:lvl w:ilvl="0" w:tplc="B3147A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5EF06B1"/>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26704B7D"/>
    <w:multiLevelType w:val="hybridMultilevel"/>
    <w:tmpl w:val="5AA0491C"/>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7">
      <w:start w:val="1"/>
      <w:numFmt w:val="lowerLetter"/>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27052680"/>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28C70842"/>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2AA70573"/>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2C3F1CF1"/>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2CD4080D"/>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2CF2038A"/>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2D251C4C"/>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2EB80212"/>
    <w:multiLevelType w:val="hybridMultilevel"/>
    <w:tmpl w:val="274ACECA"/>
    <w:lvl w:ilvl="0" w:tplc="331077C0">
      <w:start w:val="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F336DC5"/>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2F3E0EE6"/>
    <w:multiLevelType w:val="hybridMultilevel"/>
    <w:tmpl w:val="727696EC"/>
    <w:lvl w:ilvl="0" w:tplc="2B8CF8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F6202AA"/>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2F9E0BBB"/>
    <w:multiLevelType w:val="hybridMultilevel"/>
    <w:tmpl w:val="4900E9B4"/>
    <w:lvl w:ilvl="0" w:tplc="42E00034">
      <w:start w:val="1"/>
      <w:numFmt w:val="decimal"/>
      <w:lvlText w:val="%1."/>
      <w:lvlJc w:val="left"/>
      <w:pPr>
        <w:ind w:left="2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6806C58">
      <w:start w:val="1"/>
      <w:numFmt w:val="lowerLetter"/>
      <w:lvlText w:val="%2"/>
      <w:lvlJc w:val="left"/>
      <w:pPr>
        <w:ind w:left="11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37848D8">
      <w:start w:val="1"/>
      <w:numFmt w:val="lowerRoman"/>
      <w:lvlText w:val="%3"/>
      <w:lvlJc w:val="left"/>
      <w:pPr>
        <w:ind w:left="19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854C028">
      <w:start w:val="1"/>
      <w:numFmt w:val="decimal"/>
      <w:lvlText w:val="%4"/>
      <w:lvlJc w:val="left"/>
      <w:pPr>
        <w:ind w:left="26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E2A1C56">
      <w:start w:val="1"/>
      <w:numFmt w:val="lowerLetter"/>
      <w:lvlText w:val="%5"/>
      <w:lvlJc w:val="left"/>
      <w:pPr>
        <w:ind w:left="33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E205848">
      <w:start w:val="1"/>
      <w:numFmt w:val="lowerRoman"/>
      <w:lvlText w:val="%6"/>
      <w:lvlJc w:val="left"/>
      <w:pPr>
        <w:ind w:left="40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B26D614">
      <w:start w:val="1"/>
      <w:numFmt w:val="decimal"/>
      <w:lvlText w:val="%7"/>
      <w:lvlJc w:val="left"/>
      <w:pPr>
        <w:ind w:left="4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2782BBE">
      <w:start w:val="1"/>
      <w:numFmt w:val="lowerLetter"/>
      <w:lvlText w:val="%8"/>
      <w:lvlJc w:val="left"/>
      <w:pPr>
        <w:ind w:left="5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A163306">
      <w:start w:val="1"/>
      <w:numFmt w:val="lowerRoman"/>
      <w:lvlText w:val="%9"/>
      <w:lvlJc w:val="left"/>
      <w:pPr>
        <w:ind w:left="6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2FE05545"/>
    <w:multiLevelType w:val="hybridMultilevel"/>
    <w:tmpl w:val="0BB8FF54"/>
    <w:lvl w:ilvl="0" w:tplc="B3147A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13D40DB"/>
    <w:multiLevelType w:val="hybridMultilevel"/>
    <w:tmpl w:val="81B21344"/>
    <w:lvl w:ilvl="0" w:tplc="D24EA938">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1512DA5"/>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315B353B"/>
    <w:multiLevelType w:val="hybridMultilevel"/>
    <w:tmpl w:val="E3663C7A"/>
    <w:lvl w:ilvl="0" w:tplc="B3147A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1A11BEA"/>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329A6FB6"/>
    <w:multiLevelType w:val="hybridMultilevel"/>
    <w:tmpl w:val="DA160B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32DB27D4"/>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3377233A"/>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33FB50E2"/>
    <w:multiLevelType w:val="hybridMultilevel"/>
    <w:tmpl w:val="BD587662"/>
    <w:lvl w:ilvl="0" w:tplc="B3147A2A">
      <w:start w:val="1"/>
      <w:numFmt w:val="decimal"/>
      <w:lvlText w:val="%1."/>
      <w:lvlJc w:val="left"/>
      <w:pPr>
        <w:ind w:left="360" w:hanging="360"/>
      </w:pPr>
      <w:rPr>
        <w:rFonts w:hint="default"/>
      </w:rPr>
    </w:lvl>
    <w:lvl w:ilvl="1" w:tplc="F144611A">
      <w:start w:val="6"/>
      <w:numFmt w:val="bullet"/>
      <w:lvlText w:val="-"/>
      <w:lvlJc w:val="left"/>
      <w:pPr>
        <w:ind w:left="1080" w:hanging="360"/>
      </w:pPr>
      <w:rPr>
        <w:rFonts w:ascii="Source Sans Pro" w:eastAsiaTheme="minorEastAsia" w:hAnsi="Source Sans Pro" w:cstheme="minorBidi" w:hint="default"/>
      </w:rPr>
    </w:lvl>
    <w:lvl w:ilvl="2" w:tplc="EFA2BE3A">
      <w:start w:val="1"/>
      <w:numFmt w:val="lowerLetter"/>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34D225B2"/>
    <w:multiLevelType w:val="hybridMultilevel"/>
    <w:tmpl w:val="B47C8C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352623FE"/>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354E2B7E"/>
    <w:multiLevelType w:val="hybridMultilevel"/>
    <w:tmpl w:val="9B0463BC"/>
    <w:lvl w:ilvl="0" w:tplc="9C4ECF5C">
      <w:start w:val="1"/>
      <w:numFmt w:val="decimal"/>
      <w:lvlText w:val="%1."/>
      <w:lvlJc w:val="left"/>
      <w:pPr>
        <w:ind w:left="2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7AAE32A">
      <w:start w:val="1"/>
      <w:numFmt w:val="lowerLetter"/>
      <w:lvlText w:val="%2"/>
      <w:lvlJc w:val="left"/>
      <w:pPr>
        <w:ind w:left="11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FE4417A">
      <w:start w:val="1"/>
      <w:numFmt w:val="lowerRoman"/>
      <w:lvlText w:val="%3"/>
      <w:lvlJc w:val="left"/>
      <w:pPr>
        <w:ind w:left="19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49EC816">
      <w:start w:val="1"/>
      <w:numFmt w:val="decimal"/>
      <w:lvlText w:val="%4"/>
      <w:lvlJc w:val="left"/>
      <w:pPr>
        <w:ind w:left="26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AFA0726">
      <w:start w:val="1"/>
      <w:numFmt w:val="lowerLetter"/>
      <w:lvlText w:val="%5"/>
      <w:lvlJc w:val="left"/>
      <w:pPr>
        <w:ind w:left="33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514BC1A">
      <w:start w:val="1"/>
      <w:numFmt w:val="lowerRoman"/>
      <w:lvlText w:val="%6"/>
      <w:lvlJc w:val="left"/>
      <w:pPr>
        <w:ind w:left="40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02CD9DA">
      <w:start w:val="1"/>
      <w:numFmt w:val="decimal"/>
      <w:lvlText w:val="%7"/>
      <w:lvlJc w:val="left"/>
      <w:pPr>
        <w:ind w:left="4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6BE9A44">
      <w:start w:val="1"/>
      <w:numFmt w:val="lowerLetter"/>
      <w:lvlText w:val="%8"/>
      <w:lvlJc w:val="left"/>
      <w:pPr>
        <w:ind w:left="5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EEC7156">
      <w:start w:val="1"/>
      <w:numFmt w:val="lowerRoman"/>
      <w:lvlText w:val="%9"/>
      <w:lvlJc w:val="left"/>
      <w:pPr>
        <w:ind w:left="6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35B76736"/>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35E55BB4"/>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360C23B2"/>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37783C3D"/>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37A20271"/>
    <w:multiLevelType w:val="hybridMultilevel"/>
    <w:tmpl w:val="E3663C7A"/>
    <w:lvl w:ilvl="0" w:tplc="B3147A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8607EBD"/>
    <w:multiLevelType w:val="hybridMultilevel"/>
    <w:tmpl w:val="FC38AC7E"/>
    <w:lvl w:ilvl="0" w:tplc="B3147A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9DA30F7"/>
    <w:multiLevelType w:val="hybridMultilevel"/>
    <w:tmpl w:val="75FCBCB4"/>
    <w:lvl w:ilvl="0" w:tplc="2A36A20E">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AC377FC"/>
    <w:multiLevelType w:val="hybridMultilevel"/>
    <w:tmpl w:val="EAD6BA76"/>
    <w:lvl w:ilvl="0" w:tplc="04090013">
      <w:start w:val="1"/>
      <w:numFmt w:val="upperRoman"/>
      <w:lvlText w:val="%1."/>
      <w:lvlJc w:val="righ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AD53F92"/>
    <w:multiLevelType w:val="hybridMultilevel"/>
    <w:tmpl w:val="2F400E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C373E29"/>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3D162A17"/>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3E9777E0"/>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3FF31530"/>
    <w:multiLevelType w:val="hybridMultilevel"/>
    <w:tmpl w:val="E3663C7A"/>
    <w:lvl w:ilvl="0" w:tplc="B3147A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1A47BF7"/>
    <w:multiLevelType w:val="hybridMultilevel"/>
    <w:tmpl w:val="03A2CC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42126668"/>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42917896"/>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42D53884"/>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444717F8"/>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446F1183"/>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15:restartNumberingAfterBreak="0">
    <w:nsid w:val="451502BF"/>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45D52DE8"/>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47C21BB0"/>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494A5D0F"/>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49C12A5B"/>
    <w:multiLevelType w:val="hybridMultilevel"/>
    <w:tmpl w:val="01F8D230"/>
    <w:lvl w:ilvl="0" w:tplc="D5C6C4F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4B262ED3"/>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4B886921"/>
    <w:multiLevelType w:val="hybridMultilevel"/>
    <w:tmpl w:val="2DE045A4"/>
    <w:lvl w:ilvl="0" w:tplc="23A6DB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4D126A00"/>
    <w:multiLevelType w:val="hybridMultilevel"/>
    <w:tmpl w:val="7CFC3C2C"/>
    <w:lvl w:ilvl="0" w:tplc="B3147A2A">
      <w:start w:val="1"/>
      <w:numFmt w:val="decimal"/>
      <w:lvlText w:val="%1."/>
      <w:lvlJc w:val="left"/>
      <w:pPr>
        <w:ind w:left="360" w:hanging="360"/>
      </w:pPr>
      <w:rPr>
        <w:rFonts w:hint="default"/>
      </w:r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15:restartNumberingAfterBreak="0">
    <w:nsid w:val="4E3469F0"/>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4E3D2F9A"/>
    <w:multiLevelType w:val="hybridMultilevel"/>
    <w:tmpl w:val="E188B8F2"/>
    <w:lvl w:ilvl="0" w:tplc="866EAAD8">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0D12D81"/>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15:restartNumberingAfterBreak="0">
    <w:nsid w:val="51F1613D"/>
    <w:multiLevelType w:val="hybridMultilevel"/>
    <w:tmpl w:val="FC38AC7E"/>
    <w:lvl w:ilvl="0" w:tplc="B3147A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21B278D"/>
    <w:multiLevelType w:val="hybridMultilevel"/>
    <w:tmpl w:val="1D361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2A848B1"/>
    <w:multiLevelType w:val="hybridMultilevel"/>
    <w:tmpl w:val="E3663C7A"/>
    <w:lvl w:ilvl="0" w:tplc="B3147A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53B50238"/>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15:restartNumberingAfterBreak="0">
    <w:nsid w:val="53EE22C8"/>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15:restartNumberingAfterBreak="0">
    <w:nsid w:val="56B23208"/>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15:restartNumberingAfterBreak="0">
    <w:nsid w:val="572E475A"/>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15:restartNumberingAfterBreak="0">
    <w:nsid w:val="5738487D"/>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15:restartNumberingAfterBreak="0">
    <w:nsid w:val="575E07E3"/>
    <w:multiLevelType w:val="hybridMultilevel"/>
    <w:tmpl w:val="FC38AC7E"/>
    <w:lvl w:ilvl="0" w:tplc="B3147A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57C43B37"/>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15:restartNumberingAfterBreak="0">
    <w:nsid w:val="57D37703"/>
    <w:multiLevelType w:val="multilevel"/>
    <w:tmpl w:val="45CE6C98"/>
    <w:lvl w:ilvl="0">
      <w:start w:val="1"/>
      <w:numFmt w:val="bullet"/>
      <w:pStyle w:val="Bullets"/>
      <w:lvlText w:val=""/>
      <w:lvlJc w:val="left"/>
      <w:pPr>
        <w:ind w:left="480" w:firstLine="0"/>
      </w:pPr>
      <w:rPr>
        <w:rFonts w:ascii="Wingdings" w:hAnsi="Wingdings" w:hint="default"/>
        <w:color w:val="1768B1"/>
      </w:rPr>
    </w:lvl>
    <w:lvl w:ilvl="1">
      <w:start w:val="1"/>
      <w:numFmt w:val="bullet"/>
      <w:lvlText w:val=""/>
      <w:lvlJc w:val="left"/>
      <w:pPr>
        <w:ind w:left="600" w:hanging="360"/>
      </w:pPr>
      <w:rPr>
        <w:rFonts w:ascii="Wingdings" w:hAnsi="Wingdings" w:hint="default"/>
        <w:color w:val="1768B1"/>
      </w:rPr>
    </w:lvl>
    <w:lvl w:ilvl="2">
      <w:start w:val="1"/>
      <w:numFmt w:val="bullet"/>
      <w:lvlText w:val=""/>
      <w:lvlJc w:val="left"/>
      <w:pPr>
        <w:ind w:left="1320" w:hanging="360"/>
      </w:pPr>
      <w:rPr>
        <w:rFonts w:ascii="Wingdings" w:hAnsi="Wingdings" w:hint="default"/>
        <w:color w:val="1768B1"/>
      </w:rPr>
    </w:lvl>
    <w:lvl w:ilvl="3">
      <w:start w:val="1"/>
      <w:numFmt w:val="bullet"/>
      <w:lvlText w:val=""/>
      <w:lvlJc w:val="left"/>
      <w:pPr>
        <w:ind w:left="2040" w:hanging="360"/>
      </w:pPr>
      <w:rPr>
        <w:rFonts w:ascii="Wingdings" w:hAnsi="Wingdings" w:hint="default"/>
      </w:rPr>
    </w:lvl>
    <w:lvl w:ilvl="4">
      <w:start w:val="1"/>
      <w:numFmt w:val="bullet"/>
      <w:lvlText w:val="o"/>
      <w:lvlJc w:val="left"/>
      <w:pPr>
        <w:ind w:left="2760" w:hanging="360"/>
      </w:pPr>
      <w:rPr>
        <w:rFonts w:ascii="Courier New" w:hAnsi="Courier New" w:hint="default"/>
      </w:rPr>
    </w:lvl>
    <w:lvl w:ilvl="5">
      <w:start w:val="1"/>
      <w:numFmt w:val="bullet"/>
      <w:lvlText w:val=""/>
      <w:lvlJc w:val="left"/>
      <w:pPr>
        <w:ind w:left="3480" w:hanging="360"/>
      </w:pPr>
      <w:rPr>
        <w:rFonts w:ascii="Wingdings" w:hAnsi="Wingdings" w:hint="default"/>
      </w:rPr>
    </w:lvl>
    <w:lvl w:ilvl="6">
      <w:start w:val="1"/>
      <w:numFmt w:val="bullet"/>
      <w:lvlText w:val=""/>
      <w:lvlJc w:val="left"/>
      <w:pPr>
        <w:ind w:left="4200" w:hanging="360"/>
      </w:pPr>
      <w:rPr>
        <w:rFonts w:ascii="Symbol" w:hAnsi="Symbol" w:hint="default"/>
      </w:rPr>
    </w:lvl>
    <w:lvl w:ilvl="7">
      <w:start w:val="1"/>
      <w:numFmt w:val="bullet"/>
      <w:lvlText w:val="o"/>
      <w:lvlJc w:val="left"/>
      <w:pPr>
        <w:ind w:left="4920" w:hanging="360"/>
      </w:pPr>
      <w:rPr>
        <w:rFonts w:ascii="Courier New" w:hAnsi="Courier New" w:hint="default"/>
      </w:rPr>
    </w:lvl>
    <w:lvl w:ilvl="8">
      <w:start w:val="1"/>
      <w:numFmt w:val="bullet"/>
      <w:lvlText w:val=""/>
      <w:lvlJc w:val="left"/>
      <w:pPr>
        <w:ind w:left="5640" w:hanging="360"/>
      </w:pPr>
      <w:rPr>
        <w:rFonts w:ascii="Wingdings" w:hAnsi="Wingdings" w:hint="default"/>
      </w:rPr>
    </w:lvl>
  </w:abstractNum>
  <w:abstractNum w:abstractNumId="106" w15:restartNumberingAfterBreak="0">
    <w:nsid w:val="592F1A9A"/>
    <w:multiLevelType w:val="hybridMultilevel"/>
    <w:tmpl w:val="26782E56"/>
    <w:lvl w:ilvl="0" w:tplc="23A6DB2A">
      <w:start w:val="1"/>
      <w:numFmt w:val="decimal"/>
      <w:lvlText w:val="%1."/>
      <w:lvlJc w:val="left"/>
      <w:pPr>
        <w:ind w:left="360" w:hanging="360"/>
      </w:pPr>
      <w:rPr>
        <w:rFonts w:hint="default"/>
      </w:rPr>
    </w:lvl>
    <w:lvl w:ilvl="1" w:tplc="38C68B28">
      <w:start w:val="3"/>
      <w:numFmt w:val="bullet"/>
      <w:lvlText w:val=""/>
      <w:lvlJc w:val="left"/>
      <w:pPr>
        <w:ind w:left="1080" w:hanging="360"/>
      </w:pPr>
      <w:rPr>
        <w:rFonts w:ascii="Wingdings" w:eastAsiaTheme="minorEastAsia" w:hAnsi="Wingdings" w:cs="Calibri"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15:restartNumberingAfterBreak="0">
    <w:nsid w:val="594F64B7"/>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15:restartNumberingAfterBreak="0">
    <w:nsid w:val="5A441D45"/>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15:restartNumberingAfterBreak="0">
    <w:nsid w:val="5AE9711C"/>
    <w:multiLevelType w:val="hybridMultilevel"/>
    <w:tmpl w:val="FC38AC7E"/>
    <w:lvl w:ilvl="0" w:tplc="B3147A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5B201E56"/>
    <w:multiLevelType w:val="hybridMultilevel"/>
    <w:tmpl w:val="FC38AC7E"/>
    <w:lvl w:ilvl="0" w:tplc="B3147A2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5B7A28BC"/>
    <w:multiLevelType w:val="hybridMultilevel"/>
    <w:tmpl w:val="E3663C7A"/>
    <w:lvl w:ilvl="0" w:tplc="B3147A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5C3942C2"/>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15:restartNumberingAfterBreak="0">
    <w:nsid w:val="5C835EB2"/>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 w15:restartNumberingAfterBreak="0">
    <w:nsid w:val="5D2651E3"/>
    <w:multiLevelType w:val="hybridMultilevel"/>
    <w:tmpl w:val="FC38AC7E"/>
    <w:lvl w:ilvl="0" w:tplc="B3147A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5D4B46C8"/>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6" w15:restartNumberingAfterBreak="0">
    <w:nsid w:val="5D6C40A7"/>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7" w15:restartNumberingAfterBreak="0">
    <w:nsid w:val="5DF82CF2"/>
    <w:multiLevelType w:val="hybridMultilevel"/>
    <w:tmpl w:val="E6FA8F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15:restartNumberingAfterBreak="0">
    <w:nsid w:val="5E5C41D5"/>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9" w15:restartNumberingAfterBreak="0">
    <w:nsid w:val="5E831B6D"/>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15:restartNumberingAfterBreak="0">
    <w:nsid w:val="5E8558A7"/>
    <w:multiLevelType w:val="hybridMultilevel"/>
    <w:tmpl w:val="E3663C7A"/>
    <w:lvl w:ilvl="0" w:tplc="B3147A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60695E9D"/>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 w15:restartNumberingAfterBreak="0">
    <w:nsid w:val="615134D3"/>
    <w:multiLevelType w:val="hybridMultilevel"/>
    <w:tmpl w:val="FC38AC7E"/>
    <w:lvl w:ilvl="0" w:tplc="B3147A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6268794C"/>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15:restartNumberingAfterBreak="0">
    <w:nsid w:val="63546C0B"/>
    <w:multiLevelType w:val="hybridMultilevel"/>
    <w:tmpl w:val="63483C92"/>
    <w:lvl w:ilvl="0" w:tplc="00287BF2">
      <w:start w:val="1"/>
      <w:numFmt w:val="decimal"/>
      <w:lvlText w:val="%1."/>
      <w:lvlJc w:val="left"/>
      <w:pPr>
        <w:ind w:left="2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BBE8E86">
      <w:start w:val="1"/>
      <w:numFmt w:val="lowerLetter"/>
      <w:lvlText w:val="%2"/>
      <w:lvlJc w:val="left"/>
      <w:pPr>
        <w:ind w:left="11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1883F98">
      <w:start w:val="1"/>
      <w:numFmt w:val="lowerRoman"/>
      <w:lvlText w:val="%3"/>
      <w:lvlJc w:val="left"/>
      <w:pPr>
        <w:ind w:left="19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44472D6">
      <w:start w:val="1"/>
      <w:numFmt w:val="decimal"/>
      <w:lvlText w:val="%4"/>
      <w:lvlJc w:val="left"/>
      <w:pPr>
        <w:ind w:left="26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FE8F248">
      <w:start w:val="1"/>
      <w:numFmt w:val="lowerLetter"/>
      <w:lvlText w:val="%5"/>
      <w:lvlJc w:val="left"/>
      <w:pPr>
        <w:ind w:left="33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82CFF92">
      <w:start w:val="1"/>
      <w:numFmt w:val="lowerRoman"/>
      <w:lvlText w:val="%6"/>
      <w:lvlJc w:val="left"/>
      <w:pPr>
        <w:ind w:left="40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39AD2AE">
      <w:start w:val="1"/>
      <w:numFmt w:val="decimal"/>
      <w:lvlText w:val="%7"/>
      <w:lvlJc w:val="left"/>
      <w:pPr>
        <w:ind w:left="4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1FE5874">
      <w:start w:val="1"/>
      <w:numFmt w:val="lowerLetter"/>
      <w:lvlText w:val="%8"/>
      <w:lvlJc w:val="left"/>
      <w:pPr>
        <w:ind w:left="5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F74A2AA">
      <w:start w:val="1"/>
      <w:numFmt w:val="lowerRoman"/>
      <w:lvlText w:val="%9"/>
      <w:lvlJc w:val="left"/>
      <w:pPr>
        <w:ind w:left="6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5" w15:restartNumberingAfterBreak="0">
    <w:nsid w:val="6355080E"/>
    <w:multiLevelType w:val="hybridMultilevel"/>
    <w:tmpl w:val="1A0812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3B5559A"/>
    <w:multiLevelType w:val="hybridMultilevel"/>
    <w:tmpl w:val="6AFE175C"/>
    <w:lvl w:ilvl="0" w:tplc="8342EB4A">
      <w:start w:val="1"/>
      <w:numFmt w:val="decimal"/>
      <w:lvlText w:val="%1."/>
      <w:lvlJc w:val="left"/>
      <w:pPr>
        <w:ind w:left="2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5EAA2E8">
      <w:start w:val="1"/>
      <w:numFmt w:val="lowerLetter"/>
      <w:lvlText w:val="%2"/>
      <w:lvlJc w:val="left"/>
      <w:pPr>
        <w:ind w:left="11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282ECD4">
      <w:start w:val="1"/>
      <w:numFmt w:val="lowerRoman"/>
      <w:lvlText w:val="%3"/>
      <w:lvlJc w:val="left"/>
      <w:pPr>
        <w:ind w:left="19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174FCF2">
      <w:start w:val="1"/>
      <w:numFmt w:val="decimal"/>
      <w:lvlText w:val="%4"/>
      <w:lvlJc w:val="left"/>
      <w:pPr>
        <w:ind w:left="26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03EBF7A">
      <w:start w:val="1"/>
      <w:numFmt w:val="lowerLetter"/>
      <w:lvlText w:val="%5"/>
      <w:lvlJc w:val="left"/>
      <w:pPr>
        <w:ind w:left="33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AFE4A60">
      <w:start w:val="1"/>
      <w:numFmt w:val="lowerRoman"/>
      <w:lvlText w:val="%6"/>
      <w:lvlJc w:val="left"/>
      <w:pPr>
        <w:ind w:left="40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F24AC2E">
      <w:start w:val="1"/>
      <w:numFmt w:val="decimal"/>
      <w:lvlText w:val="%7"/>
      <w:lvlJc w:val="left"/>
      <w:pPr>
        <w:ind w:left="4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188A86C">
      <w:start w:val="1"/>
      <w:numFmt w:val="lowerLetter"/>
      <w:lvlText w:val="%8"/>
      <w:lvlJc w:val="left"/>
      <w:pPr>
        <w:ind w:left="5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B066628">
      <w:start w:val="1"/>
      <w:numFmt w:val="lowerRoman"/>
      <w:lvlText w:val="%9"/>
      <w:lvlJc w:val="left"/>
      <w:pPr>
        <w:ind w:left="6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7" w15:restartNumberingAfterBreak="0">
    <w:nsid w:val="647E7212"/>
    <w:multiLevelType w:val="hybridMultilevel"/>
    <w:tmpl w:val="DD14D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4D92A60"/>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15:restartNumberingAfterBreak="0">
    <w:nsid w:val="651B76A0"/>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0" w15:restartNumberingAfterBreak="0">
    <w:nsid w:val="65A8318E"/>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1" w15:restartNumberingAfterBreak="0">
    <w:nsid w:val="661329F2"/>
    <w:multiLevelType w:val="hybridMultilevel"/>
    <w:tmpl w:val="E3663C7A"/>
    <w:lvl w:ilvl="0" w:tplc="B3147A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67574E20"/>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15:restartNumberingAfterBreak="0">
    <w:nsid w:val="67D34F1D"/>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4" w15:restartNumberingAfterBreak="0">
    <w:nsid w:val="685D7A45"/>
    <w:multiLevelType w:val="hybridMultilevel"/>
    <w:tmpl w:val="E3663C7A"/>
    <w:lvl w:ilvl="0" w:tplc="B3147A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688C0BAC"/>
    <w:multiLevelType w:val="hybridMultilevel"/>
    <w:tmpl w:val="FC38AC7E"/>
    <w:lvl w:ilvl="0" w:tplc="B3147A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696C26B2"/>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7" w15:restartNumberingAfterBreak="0">
    <w:nsid w:val="6AED46ED"/>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8" w15:restartNumberingAfterBreak="0">
    <w:nsid w:val="6BD925D4"/>
    <w:multiLevelType w:val="hybridMultilevel"/>
    <w:tmpl w:val="E3663C7A"/>
    <w:lvl w:ilvl="0" w:tplc="B3147A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6BF2729D"/>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0" w15:restartNumberingAfterBreak="0">
    <w:nsid w:val="6C252829"/>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1" w15:restartNumberingAfterBreak="0">
    <w:nsid w:val="6CCF13CD"/>
    <w:multiLevelType w:val="hybridMultilevel"/>
    <w:tmpl w:val="E3663C7A"/>
    <w:lvl w:ilvl="0" w:tplc="B3147A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6CEA1FD1"/>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3" w15:restartNumberingAfterBreak="0">
    <w:nsid w:val="6DC72966"/>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4" w15:restartNumberingAfterBreak="0">
    <w:nsid w:val="6E894E34"/>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5" w15:restartNumberingAfterBreak="0">
    <w:nsid w:val="6ED82FBF"/>
    <w:multiLevelType w:val="hybridMultilevel"/>
    <w:tmpl w:val="E3663C7A"/>
    <w:lvl w:ilvl="0" w:tplc="B3147A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6F69536C"/>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7" w15:restartNumberingAfterBreak="0">
    <w:nsid w:val="706C1EA7"/>
    <w:multiLevelType w:val="hybridMultilevel"/>
    <w:tmpl w:val="E3663C7A"/>
    <w:lvl w:ilvl="0" w:tplc="B3147A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707226A3"/>
    <w:multiLevelType w:val="hybridMultilevel"/>
    <w:tmpl w:val="E3663C7A"/>
    <w:lvl w:ilvl="0" w:tplc="B3147A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7116240F"/>
    <w:multiLevelType w:val="hybridMultilevel"/>
    <w:tmpl w:val="FC38AC7E"/>
    <w:lvl w:ilvl="0" w:tplc="B3147A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719115B7"/>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1" w15:restartNumberingAfterBreak="0">
    <w:nsid w:val="71C31314"/>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2" w15:restartNumberingAfterBreak="0">
    <w:nsid w:val="724512D5"/>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3" w15:restartNumberingAfterBreak="0">
    <w:nsid w:val="73845E1B"/>
    <w:multiLevelType w:val="hybridMultilevel"/>
    <w:tmpl w:val="FC38AC7E"/>
    <w:lvl w:ilvl="0" w:tplc="B3147A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741059D3"/>
    <w:multiLevelType w:val="hybridMultilevel"/>
    <w:tmpl w:val="81BEC0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41476FA"/>
    <w:multiLevelType w:val="hybridMultilevel"/>
    <w:tmpl w:val="FC38AC7E"/>
    <w:lvl w:ilvl="0" w:tplc="B3147A2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6" w15:restartNumberingAfterBreak="0">
    <w:nsid w:val="74DE40C9"/>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7" w15:restartNumberingAfterBreak="0">
    <w:nsid w:val="758668F3"/>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8" w15:restartNumberingAfterBreak="0">
    <w:nsid w:val="761D0DA5"/>
    <w:multiLevelType w:val="hybridMultilevel"/>
    <w:tmpl w:val="FC38AC7E"/>
    <w:lvl w:ilvl="0" w:tplc="B3147A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77C16DC4"/>
    <w:multiLevelType w:val="hybridMultilevel"/>
    <w:tmpl w:val="84900FF4"/>
    <w:lvl w:ilvl="0" w:tplc="61BA9F66">
      <w:start w:val="1"/>
      <w:numFmt w:val="decimal"/>
      <w:lvlText w:val="%1."/>
      <w:lvlJc w:val="left"/>
      <w:pPr>
        <w:ind w:left="2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B14C7A0">
      <w:start w:val="1"/>
      <w:numFmt w:val="lowerLetter"/>
      <w:lvlText w:val="%2"/>
      <w:lvlJc w:val="left"/>
      <w:pPr>
        <w:ind w:left="11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39E4248">
      <w:start w:val="1"/>
      <w:numFmt w:val="lowerRoman"/>
      <w:lvlText w:val="%3"/>
      <w:lvlJc w:val="left"/>
      <w:pPr>
        <w:ind w:left="19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612680A">
      <w:start w:val="1"/>
      <w:numFmt w:val="decimal"/>
      <w:lvlText w:val="%4"/>
      <w:lvlJc w:val="left"/>
      <w:pPr>
        <w:ind w:left="26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42A41EC">
      <w:start w:val="1"/>
      <w:numFmt w:val="lowerLetter"/>
      <w:lvlText w:val="%5"/>
      <w:lvlJc w:val="left"/>
      <w:pPr>
        <w:ind w:left="33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C009D66">
      <w:start w:val="1"/>
      <w:numFmt w:val="lowerRoman"/>
      <w:lvlText w:val="%6"/>
      <w:lvlJc w:val="left"/>
      <w:pPr>
        <w:ind w:left="40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C08301E">
      <w:start w:val="1"/>
      <w:numFmt w:val="decimal"/>
      <w:lvlText w:val="%7"/>
      <w:lvlJc w:val="left"/>
      <w:pPr>
        <w:ind w:left="4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0864BB0">
      <w:start w:val="1"/>
      <w:numFmt w:val="lowerLetter"/>
      <w:lvlText w:val="%8"/>
      <w:lvlJc w:val="left"/>
      <w:pPr>
        <w:ind w:left="5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9200864">
      <w:start w:val="1"/>
      <w:numFmt w:val="lowerRoman"/>
      <w:lvlText w:val="%9"/>
      <w:lvlJc w:val="left"/>
      <w:pPr>
        <w:ind w:left="6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0" w15:restartNumberingAfterBreak="0">
    <w:nsid w:val="78383E3E"/>
    <w:multiLevelType w:val="hybridMultilevel"/>
    <w:tmpl w:val="390A98F4"/>
    <w:lvl w:ilvl="0" w:tplc="1B1A0390">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78924C2C"/>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2" w15:restartNumberingAfterBreak="0">
    <w:nsid w:val="78D14615"/>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3" w15:restartNumberingAfterBreak="0">
    <w:nsid w:val="79BA154A"/>
    <w:multiLevelType w:val="hybridMultilevel"/>
    <w:tmpl w:val="FC38AC7E"/>
    <w:lvl w:ilvl="0" w:tplc="B3147A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79EF2A48"/>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5" w15:restartNumberingAfterBreak="0">
    <w:nsid w:val="7A196F7C"/>
    <w:multiLevelType w:val="hybridMultilevel"/>
    <w:tmpl w:val="FC38AC7E"/>
    <w:lvl w:ilvl="0" w:tplc="B3147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6" w15:restartNumberingAfterBreak="0">
    <w:nsid w:val="7A1F3DA0"/>
    <w:multiLevelType w:val="hybridMultilevel"/>
    <w:tmpl w:val="FC38AC7E"/>
    <w:lvl w:ilvl="0" w:tplc="B3147A2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7" w15:restartNumberingAfterBreak="0">
    <w:nsid w:val="7B582DA2"/>
    <w:multiLevelType w:val="hybridMultilevel"/>
    <w:tmpl w:val="BEF2CE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15:restartNumberingAfterBreak="0">
    <w:nsid w:val="7C2E41E3"/>
    <w:multiLevelType w:val="hybridMultilevel"/>
    <w:tmpl w:val="FC38AC7E"/>
    <w:lvl w:ilvl="0" w:tplc="B3147A2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9" w15:restartNumberingAfterBreak="0">
    <w:nsid w:val="7CBB54C9"/>
    <w:multiLevelType w:val="hybridMultilevel"/>
    <w:tmpl w:val="DB584604"/>
    <w:lvl w:ilvl="0" w:tplc="2B8CF8C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0" w15:restartNumberingAfterBreak="0">
    <w:nsid w:val="7D5C1214"/>
    <w:multiLevelType w:val="hybridMultilevel"/>
    <w:tmpl w:val="FC38AC7E"/>
    <w:lvl w:ilvl="0" w:tplc="B3147A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7DEF7D03"/>
    <w:multiLevelType w:val="hybridMultilevel"/>
    <w:tmpl w:val="FC38AC7E"/>
    <w:lvl w:ilvl="0" w:tplc="B3147A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7E973766"/>
    <w:multiLevelType w:val="hybridMultilevel"/>
    <w:tmpl w:val="F6FCB246"/>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05"/>
  </w:num>
  <w:num w:numId="2">
    <w:abstractNumId w:val="72"/>
  </w:num>
  <w:num w:numId="3">
    <w:abstractNumId w:val="53"/>
  </w:num>
  <w:num w:numId="4">
    <w:abstractNumId w:val="145"/>
  </w:num>
  <w:num w:numId="5">
    <w:abstractNumId w:val="125"/>
  </w:num>
  <w:num w:numId="6">
    <w:abstractNumId w:val="18"/>
  </w:num>
  <w:num w:numId="7">
    <w:abstractNumId w:val="137"/>
  </w:num>
  <w:num w:numId="8">
    <w:abstractNumId w:val="100"/>
  </w:num>
  <w:num w:numId="9">
    <w:abstractNumId w:val="161"/>
  </w:num>
  <w:num w:numId="10">
    <w:abstractNumId w:val="10"/>
  </w:num>
  <w:num w:numId="11">
    <w:abstractNumId w:val="87"/>
  </w:num>
  <w:num w:numId="12">
    <w:abstractNumId w:val="77"/>
  </w:num>
  <w:num w:numId="13">
    <w:abstractNumId w:val="163"/>
  </w:num>
  <w:num w:numId="14">
    <w:abstractNumId w:val="113"/>
  </w:num>
  <w:num w:numId="15">
    <w:abstractNumId w:val="84"/>
  </w:num>
  <w:num w:numId="16">
    <w:abstractNumId w:val="165"/>
  </w:num>
  <w:num w:numId="17">
    <w:abstractNumId w:val="68"/>
  </w:num>
  <w:num w:numId="18">
    <w:abstractNumId w:val="74"/>
  </w:num>
  <w:num w:numId="19">
    <w:abstractNumId w:val="140"/>
  </w:num>
  <w:num w:numId="20">
    <w:abstractNumId w:val="134"/>
  </w:num>
  <w:num w:numId="21">
    <w:abstractNumId w:val="158"/>
  </w:num>
  <w:num w:numId="22">
    <w:abstractNumId w:val="20"/>
  </w:num>
  <w:num w:numId="23">
    <w:abstractNumId w:val="162"/>
  </w:num>
  <w:num w:numId="24">
    <w:abstractNumId w:val="115"/>
  </w:num>
  <w:num w:numId="25">
    <w:abstractNumId w:val="45"/>
  </w:num>
  <w:num w:numId="26">
    <w:abstractNumId w:val="13"/>
  </w:num>
  <w:num w:numId="27">
    <w:abstractNumId w:val="104"/>
  </w:num>
  <w:num w:numId="28">
    <w:abstractNumId w:val="147"/>
  </w:num>
  <w:num w:numId="29">
    <w:abstractNumId w:val="34"/>
  </w:num>
  <w:num w:numId="30">
    <w:abstractNumId w:val="55"/>
  </w:num>
  <w:num w:numId="31">
    <w:abstractNumId w:val="79"/>
  </w:num>
  <w:num w:numId="32">
    <w:abstractNumId w:val="136"/>
  </w:num>
  <w:num w:numId="33">
    <w:abstractNumId w:val="67"/>
  </w:num>
  <w:num w:numId="34">
    <w:abstractNumId w:val="44"/>
  </w:num>
  <w:num w:numId="35">
    <w:abstractNumId w:val="19"/>
  </w:num>
  <w:num w:numId="36">
    <w:abstractNumId w:val="23"/>
  </w:num>
  <w:num w:numId="37">
    <w:abstractNumId w:val="38"/>
  </w:num>
  <w:num w:numId="38">
    <w:abstractNumId w:val="36"/>
  </w:num>
  <w:num w:numId="39">
    <w:abstractNumId w:val="101"/>
  </w:num>
  <w:num w:numId="40">
    <w:abstractNumId w:val="29"/>
  </w:num>
  <w:num w:numId="41">
    <w:abstractNumId w:val="118"/>
  </w:num>
  <w:num w:numId="42">
    <w:abstractNumId w:val="94"/>
  </w:num>
  <w:num w:numId="43">
    <w:abstractNumId w:val="131"/>
  </w:num>
  <w:num w:numId="44">
    <w:abstractNumId w:val="153"/>
  </w:num>
  <w:num w:numId="45">
    <w:abstractNumId w:val="6"/>
  </w:num>
  <w:num w:numId="46">
    <w:abstractNumId w:val="99"/>
  </w:num>
  <w:num w:numId="47">
    <w:abstractNumId w:val="8"/>
  </w:num>
  <w:num w:numId="48">
    <w:abstractNumId w:val="42"/>
  </w:num>
  <w:num w:numId="49">
    <w:abstractNumId w:val="142"/>
  </w:num>
  <w:num w:numId="50">
    <w:abstractNumId w:val="82"/>
  </w:num>
  <w:num w:numId="51">
    <w:abstractNumId w:val="56"/>
  </w:num>
  <w:num w:numId="52">
    <w:abstractNumId w:val="135"/>
  </w:num>
  <w:num w:numId="53">
    <w:abstractNumId w:val="130"/>
  </w:num>
  <w:num w:numId="54">
    <w:abstractNumId w:val="83"/>
  </w:num>
  <w:num w:numId="55">
    <w:abstractNumId w:val="15"/>
  </w:num>
  <w:num w:numId="56">
    <w:abstractNumId w:val="150"/>
  </w:num>
  <w:num w:numId="57">
    <w:abstractNumId w:val="86"/>
  </w:num>
  <w:num w:numId="58">
    <w:abstractNumId w:val="108"/>
  </w:num>
  <w:num w:numId="59">
    <w:abstractNumId w:val="141"/>
  </w:num>
  <w:num w:numId="60">
    <w:abstractNumId w:val="95"/>
  </w:num>
  <w:num w:numId="61">
    <w:abstractNumId w:val="39"/>
  </w:num>
  <w:num w:numId="62">
    <w:abstractNumId w:val="132"/>
  </w:num>
  <w:num w:numId="63">
    <w:abstractNumId w:val="156"/>
  </w:num>
  <w:num w:numId="64">
    <w:abstractNumId w:val="41"/>
  </w:num>
  <w:num w:numId="65">
    <w:abstractNumId w:val="49"/>
  </w:num>
  <w:num w:numId="66">
    <w:abstractNumId w:val="151"/>
  </w:num>
  <w:num w:numId="67">
    <w:abstractNumId w:val="148"/>
  </w:num>
  <w:num w:numId="68">
    <w:abstractNumId w:val="149"/>
  </w:num>
  <w:num w:numId="69">
    <w:abstractNumId w:val="32"/>
  </w:num>
  <w:num w:numId="70">
    <w:abstractNumId w:val="75"/>
  </w:num>
  <w:num w:numId="71">
    <w:abstractNumId w:val="166"/>
  </w:num>
  <w:num w:numId="72">
    <w:abstractNumId w:val="155"/>
  </w:num>
  <w:num w:numId="73">
    <w:abstractNumId w:val="26"/>
  </w:num>
  <w:num w:numId="74">
    <w:abstractNumId w:val="168"/>
  </w:num>
  <w:num w:numId="75">
    <w:abstractNumId w:val="69"/>
  </w:num>
  <w:num w:numId="76">
    <w:abstractNumId w:val="103"/>
  </w:num>
  <w:num w:numId="77">
    <w:abstractNumId w:val="47"/>
  </w:num>
  <w:num w:numId="78">
    <w:abstractNumId w:val="89"/>
  </w:num>
  <w:num w:numId="79">
    <w:abstractNumId w:val="16"/>
  </w:num>
  <w:num w:numId="80">
    <w:abstractNumId w:val="3"/>
  </w:num>
  <w:num w:numId="81">
    <w:abstractNumId w:val="164"/>
  </w:num>
  <w:num w:numId="82">
    <w:abstractNumId w:val="76"/>
  </w:num>
  <w:num w:numId="83">
    <w:abstractNumId w:val="120"/>
  </w:num>
  <w:num w:numId="84">
    <w:abstractNumId w:val="70"/>
  </w:num>
  <w:num w:numId="85">
    <w:abstractNumId w:val="121"/>
  </w:num>
  <w:num w:numId="86">
    <w:abstractNumId w:val="146"/>
  </w:num>
  <w:num w:numId="87">
    <w:abstractNumId w:val="27"/>
  </w:num>
  <w:num w:numId="88">
    <w:abstractNumId w:val="25"/>
  </w:num>
  <w:num w:numId="89">
    <w:abstractNumId w:val="123"/>
  </w:num>
  <w:num w:numId="90">
    <w:abstractNumId w:val="63"/>
  </w:num>
  <w:num w:numId="91">
    <w:abstractNumId w:val="24"/>
  </w:num>
  <w:num w:numId="92">
    <w:abstractNumId w:val="14"/>
  </w:num>
  <w:num w:numId="93">
    <w:abstractNumId w:val="129"/>
  </w:num>
  <w:num w:numId="94">
    <w:abstractNumId w:val="51"/>
  </w:num>
  <w:num w:numId="95">
    <w:abstractNumId w:val="143"/>
  </w:num>
  <w:num w:numId="96">
    <w:abstractNumId w:val="110"/>
  </w:num>
  <w:num w:numId="97">
    <w:abstractNumId w:val="144"/>
  </w:num>
  <w:num w:numId="98">
    <w:abstractNumId w:val="119"/>
  </w:num>
  <w:num w:numId="99">
    <w:abstractNumId w:val="37"/>
  </w:num>
  <w:num w:numId="100">
    <w:abstractNumId w:val="170"/>
  </w:num>
  <w:num w:numId="101">
    <w:abstractNumId w:val="65"/>
  </w:num>
  <w:num w:numId="102">
    <w:abstractNumId w:val="88"/>
  </w:num>
  <w:num w:numId="103">
    <w:abstractNumId w:val="35"/>
  </w:num>
  <w:num w:numId="104">
    <w:abstractNumId w:val="128"/>
  </w:num>
  <w:num w:numId="105">
    <w:abstractNumId w:val="139"/>
  </w:num>
  <w:num w:numId="106">
    <w:abstractNumId w:val="111"/>
  </w:num>
  <w:num w:numId="107">
    <w:abstractNumId w:val="114"/>
  </w:num>
  <w:num w:numId="108">
    <w:abstractNumId w:val="46"/>
  </w:num>
  <w:num w:numId="109">
    <w:abstractNumId w:val="133"/>
  </w:num>
  <w:num w:numId="110">
    <w:abstractNumId w:val="92"/>
  </w:num>
  <w:num w:numId="111">
    <w:abstractNumId w:val="157"/>
  </w:num>
  <w:num w:numId="112">
    <w:abstractNumId w:val="152"/>
  </w:num>
  <w:num w:numId="113">
    <w:abstractNumId w:val="60"/>
  </w:num>
  <w:num w:numId="114">
    <w:abstractNumId w:val="28"/>
  </w:num>
  <w:num w:numId="115">
    <w:abstractNumId w:val="109"/>
  </w:num>
  <w:num w:numId="116">
    <w:abstractNumId w:val="2"/>
  </w:num>
  <w:num w:numId="117">
    <w:abstractNumId w:val="5"/>
  </w:num>
  <w:num w:numId="118">
    <w:abstractNumId w:val="4"/>
  </w:num>
  <w:num w:numId="119">
    <w:abstractNumId w:val="66"/>
  </w:num>
  <w:num w:numId="120">
    <w:abstractNumId w:val="81"/>
  </w:num>
  <w:num w:numId="121">
    <w:abstractNumId w:val="112"/>
  </w:num>
  <w:num w:numId="122">
    <w:abstractNumId w:val="138"/>
  </w:num>
  <w:num w:numId="123">
    <w:abstractNumId w:val="171"/>
  </w:num>
  <w:num w:numId="124">
    <w:abstractNumId w:val="57"/>
  </w:num>
  <w:num w:numId="125">
    <w:abstractNumId w:val="11"/>
  </w:num>
  <w:num w:numId="126">
    <w:abstractNumId w:val="33"/>
  </w:num>
  <w:num w:numId="127">
    <w:abstractNumId w:val="21"/>
  </w:num>
  <w:num w:numId="128">
    <w:abstractNumId w:val="98"/>
  </w:num>
  <w:num w:numId="129">
    <w:abstractNumId w:val="116"/>
  </w:num>
  <w:num w:numId="130">
    <w:abstractNumId w:val="97"/>
  </w:num>
  <w:num w:numId="131">
    <w:abstractNumId w:val="122"/>
  </w:num>
  <w:num w:numId="132">
    <w:abstractNumId w:val="59"/>
  </w:num>
  <w:num w:numId="133">
    <w:abstractNumId w:val="43"/>
  </w:num>
  <w:num w:numId="134">
    <w:abstractNumId w:val="80"/>
  </w:num>
  <w:num w:numId="135">
    <w:abstractNumId w:val="102"/>
  </w:num>
  <w:num w:numId="136">
    <w:abstractNumId w:val="61"/>
  </w:num>
  <w:num w:numId="137">
    <w:abstractNumId w:val="85"/>
  </w:num>
  <w:num w:numId="138">
    <w:abstractNumId w:val="172"/>
  </w:num>
  <w:num w:numId="139">
    <w:abstractNumId w:val="40"/>
  </w:num>
  <w:num w:numId="140">
    <w:abstractNumId w:val="73"/>
  </w:num>
  <w:num w:numId="141">
    <w:abstractNumId w:val="154"/>
  </w:num>
  <w:num w:numId="142">
    <w:abstractNumId w:val="31"/>
  </w:num>
  <w:num w:numId="143">
    <w:abstractNumId w:val="106"/>
  </w:num>
  <w:num w:numId="144">
    <w:abstractNumId w:val="167"/>
  </w:num>
  <w:num w:numId="145">
    <w:abstractNumId w:val="78"/>
  </w:num>
  <w:num w:numId="146">
    <w:abstractNumId w:val="62"/>
  </w:num>
  <w:num w:numId="147">
    <w:abstractNumId w:val="7"/>
  </w:num>
  <w:num w:numId="148">
    <w:abstractNumId w:val="50"/>
  </w:num>
  <w:num w:numId="149">
    <w:abstractNumId w:val="48"/>
  </w:num>
  <w:num w:numId="150">
    <w:abstractNumId w:val="90"/>
  </w:num>
  <w:num w:numId="151">
    <w:abstractNumId w:val="0"/>
  </w:num>
  <w:num w:numId="152">
    <w:abstractNumId w:val="58"/>
  </w:num>
  <w:num w:numId="153">
    <w:abstractNumId w:val="9"/>
  </w:num>
  <w:num w:numId="154">
    <w:abstractNumId w:val="107"/>
  </w:num>
  <w:num w:numId="155">
    <w:abstractNumId w:val="12"/>
  </w:num>
  <w:num w:numId="156">
    <w:abstractNumId w:val="93"/>
  </w:num>
  <w:num w:numId="157">
    <w:abstractNumId w:val="127"/>
  </w:num>
  <w:num w:numId="158">
    <w:abstractNumId w:val="1"/>
  </w:num>
  <w:num w:numId="159">
    <w:abstractNumId w:val="96"/>
  </w:num>
  <w:num w:numId="160">
    <w:abstractNumId w:val="124"/>
  </w:num>
  <w:num w:numId="161">
    <w:abstractNumId w:val="126"/>
  </w:num>
  <w:num w:numId="162">
    <w:abstractNumId w:val="159"/>
  </w:num>
  <w:num w:numId="163">
    <w:abstractNumId w:val="64"/>
  </w:num>
  <w:num w:numId="164">
    <w:abstractNumId w:val="22"/>
  </w:num>
  <w:num w:numId="165">
    <w:abstractNumId w:val="52"/>
  </w:num>
  <w:num w:numId="166">
    <w:abstractNumId w:val="91"/>
  </w:num>
  <w:num w:numId="167">
    <w:abstractNumId w:val="117"/>
  </w:num>
  <w:num w:numId="168">
    <w:abstractNumId w:val="160"/>
  </w:num>
  <w:num w:numId="169">
    <w:abstractNumId w:val="54"/>
  </w:num>
  <w:num w:numId="170">
    <w:abstractNumId w:val="30"/>
  </w:num>
  <w:num w:numId="171">
    <w:abstractNumId w:val="169"/>
  </w:num>
  <w:num w:numId="172">
    <w:abstractNumId w:val="71"/>
  </w:num>
  <w:num w:numId="173">
    <w:abstractNumId w:val="17"/>
  </w:num>
  <w:numIdMacAtCleanup w:val="1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23"/>
  <w:attachedTemplate r:id="rId1"/>
  <w:trackRevisions/>
  <w:defaultTabStop w:val="720"/>
  <w:drawingGridHorizontalSpacing w:val="2000"/>
  <w:drawingGridVerticalSpacing w:val="2120"/>
  <w:displayHorizontalDrawingGridEvery w:val="4"/>
  <w:displayVerticalDrawingGridEvery w:val="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 w:name="ShowOutlines" w:val="0"/>
    <w:docVar w:name="ShowStaticGuides" w:val="1"/>
  </w:docVars>
  <w:rsids>
    <w:rsidRoot w:val="00B642F4"/>
    <w:rsid w:val="000007E5"/>
    <w:rsid w:val="00012A11"/>
    <w:rsid w:val="00014573"/>
    <w:rsid w:val="00014CE4"/>
    <w:rsid w:val="00014F2D"/>
    <w:rsid w:val="000227A4"/>
    <w:rsid w:val="00024D85"/>
    <w:rsid w:val="00036177"/>
    <w:rsid w:val="00036307"/>
    <w:rsid w:val="00045A83"/>
    <w:rsid w:val="00061132"/>
    <w:rsid w:val="00062791"/>
    <w:rsid w:val="00071C13"/>
    <w:rsid w:val="00081046"/>
    <w:rsid w:val="000828D5"/>
    <w:rsid w:val="000948B5"/>
    <w:rsid w:val="000A01A2"/>
    <w:rsid w:val="000A517C"/>
    <w:rsid w:val="000C4153"/>
    <w:rsid w:val="000C697A"/>
    <w:rsid w:val="000C6E97"/>
    <w:rsid w:val="000E0135"/>
    <w:rsid w:val="000E4C4A"/>
    <w:rsid w:val="000F1A63"/>
    <w:rsid w:val="001005FF"/>
    <w:rsid w:val="00100A31"/>
    <w:rsid w:val="00105A62"/>
    <w:rsid w:val="00106B56"/>
    <w:rsid w:val="0011294F"/>
    <w:rsid w:val="00144DAD"/>
    <w:rsid w:val="00156289"/>
    <w:rsid w:val="00166E2D"/>
    <w:rsid w:val="00193722"/>
    <w:rsid w:val="001A0BA2"/>
    <w:rsid w:val="001A2788"/>
    <w:rsid w:val="001A3F99"/>
    <w:rsid w:val="001A6A21"/>
    <w:rsid w:val="001B590A"/>
    <w:rsid w:val="001C0C60"/>
    <w:rsid w:val="001C764A"/>
    <w:rsid w:val="001E04B1"/>
    <w:rsid w:val="001E456F"/>
    <w:rsid w:val="001E64A2"/>
    <w:rsid w:val="002009F6"/>
    <w:rsid w:val="00205159"/>
    <w:rsid w:val="00213105"/>
    <w:rsid w:val="00214C78"/>
    <w:rsid w:val="002200E7"/>
    <w:rsid w:val="002211F0"/>
    <w:rsid w:val="00225292"/>
    <w:rsid w:val="002259F8"/>
    <w:rsid w:val="00234FD6"/>
    <w:rsid w:val="00240F00"/>
    <w:rsid w:val="0024227B"/>
    <w:rsid w:val="00244A3C"/>
    <w:rsid w:val="0025008D"/>
    <w:rsid w:val="00251C3A"/>
    <w:rsid w:val="00253EB2"/>
    <w:rsid w:val="0026742E"/>
    <w:rsid w:val="00287502"/>
    <w:rsid w:val="0029155F"/>
    <w:rsid w:val="00292022"/>
    <w:rsid w:val="002924AB"/>
    <w:rsid w:val="0029572B"/>
    <w:rsid w:val="002A0A26"/>
    <w:rsid w:val="002A5C0C"/>
    <w:rsid w:val="002C01B0"/>
    <w:rsid w:val="002C6D2E"/>
    <w:rsid w:val="002D2560"/>
    <w:rsid w:val="002D7F1D"/>
    <w:rsid w:val="002F1764"/>
    <w:rsid w:val="002F36CD"/>
    <w:rsid w:val="00304465"/>
    <w:rsid w:val="003105C4"/>
    <w:rsid w:val="00314DF4"/>
    <w:rsid w:val="00316D96"/>
    <w:rsid w:val="003418D7"/>
    <w:rsid w:val="00344667"/>
    <w:rsid w:val="00347264"/>
    <w:rsid w:val="00385204"/>
    <w:rsid w:val="003A0C70"/>
    <w:rsid w:val="003D02F3"/>
    <w:rsid w:val="003D3DA6"/>
    <w:rsid w:val="003E7AD3"/>
    <w:rsid w:val="003F7983"/>
    <w:rsid w:val="004133F8"/>
    <w:rsid w:val="00414324"/>
    <w:rsid w:val="0042068D"/>
    <w:rsid w:val="004215A1"/>
    <w:rsid w:val="00434CA2"/>
    <w:rsid w:val="00441D57"/>
    <w:rsid w:val="0044527B"/>
    <w:rsid w:val="00446470"/>
    <w:rsid w:val="00460029"/>
    <w:rsid w:val="00463601"/>
    <w:rsid w:val="004874DB"/>
    <w:rsid w:val="0049389F"/>
    <w:rsid w:val="004B2B8B"/>
    <w:rsid w:val="004D3296"/>
    <w:rsid w:val="004E5504"/>
    <w:rsid w:val="004F707B"/>
    <w:rsid w:val="00501474"/>
    <w:rsid w:val="0051474B"/>
    <w:rsid w:val="00525253"/>
    <w:rsid w:val="00527381"/>
    <w:rsid w:val="0054536A"/>
    <w:rsid w:val="00557FA4"/>
    <w:rsid w:val="00563C43"/>
    <w:rsid w:val="00570EAB"/>
    <w:rsid w:val="005730F7"/>
    <w:rsid w:val="00577B82"/>
    <w:rsid w:val="00592DA0"/>
    <w:rsid w:val="00593B0E"/>
    <w:rsid w:val="005B0156"/>
    <w:rsid w:val="005B22EB"/>
    <w:rsid w:val="005B647C"/>
    <w:rsid w:val="005C66C8"/>
    <w:rsid w:val="005D44C0"/>
    <w:rsid w:val="005D69B7"/>
    <w:rsid w:val="005D6EDA"/>
    <w:rsid w:val="005E3699"/>
    <w:rsid w:val="005E62EF"/>
    <w:rsid w:val="006066F1"/>
    <w:rsid w:val="00607995"/>
    <w:rsid w:val="00615FC4"/>
    <w:rsid w:val="0062182D"/>
    <w:rsid w:val="006415DF"/>
    <w:rsid w:val="006603CD"/>
    <w:rsid w:val="00674B99"/>
    <w:rsid w:val="006770C8"/>
    <w:rsid w:val="006774B9"/>
    <w:rsid w:val="00681D8E"/>
    <w:rsid w:val="00684698"/>
    <w:rsid w:val="00684FC6"/>
    <w:rsid w:val="006A01A4"/>
    <w:rsid w:val="006A16BD"/>
    <w:rsid w:val="006A4D61"/>
    <w:rsid w:val="006B1D29"/>
    <w:rsid w:val="006B4A70"/>
    <w:rsid w:val="006B5175"/>
    <w:rsid w:val="006C54D2"/>
    <w:rsid w:val="006D3CE5"/>
    <w:rsid w:val="006D48BD"/>
    <w:rsid w:val="006D7E7C"/>
    <w:rsid w:val="006E3D94"/>
    <w:rsid w:val="00700E71"/>
    <w:rsid w:val="00703ED2"/>
    <w:rsid w:val="007062B3"/>
    <w:rsid w:val="00710BC9"/>
    <w:rsid w:val="00722313"/>
    <w:rsid w:val="00722DF6"/>
    <w:rsid w:val="00733680"/>
    <w:rsid w:val="007434B7"/>
    <w:rsid w:val="00744C80"/>
    <w:rsid w:val="00770CD2"/>
    <w:rsid w:val="007714DE"/>
    <w:rsid w:val="00771DE6"/>
    <w:rsid w:val="0077660F"/>
    <w:rsid w:val="00780BEF"/>
    <w:rsid w:val="00781434"/>
    <w:rsid w:val="007B2114"/>
    <w:rsid w:val="007B373F"/>
    <w:rsid w:val="007C0C3F"/>
    <w:rsid w:val="007C2CD4"/>
    <w:rsid w:val="007C4F6C"/>
    <w:rsid w:val="007D6D98"/>
    <w:rsid w:val="0080435C"/>
    <w:rsid w:val="00806546"/>
    <w:rsid w:val="00812568"/>
    <w:rsid w:val="00816516"/>
    <w:rsid w:val="00833F7D"/>
    <w:rsid w:val="00836E55"/>
    <w:rsid w:val="008654B2"/>
    <w:rsid w:val="008657A7"/>
    <w:rsid w:val="008755AD"/>
    <w:rsid w:val="00876B98"/>
    <w:rsid w:val="00887D0B"/>
    <w:rsid w:val="008A055E"/>
    <w:rsid w:val="008C189B"/>
    <w:rsid w:val="008C52C1"/>
    <w:rsid w:val="008D2123"/>
    <w:rsid w:val="008D6A25"/>
    <w:rsid w:val="008D7F18"/>
    <w:rsid w:val="008E6201"/>
    <w:rsid w:val="008E6584"/>
    <w:rsid w:val="008E77A9"/>
    <w:rsid w:val="008F50BD"/>
    <w:rsid w:val="00901781"/>
    <w:rsid w:val="0090595B"/>
    <w:rsid w:val="0090658A"/>
    <w:rsid w:val="00906AE7"/>
    <w:rsid w:val="00907878"/>
    <w:rsid w:val="00911257"/>
    <w:rsid w:val="009166E6"/>
    <w:rsid w:val="009307F3"/>
    <w:rsid w:val="0093192A"/>
    <w:rsid w:val="00934A76"/>
    <w:rsid w:val="00935F0D"/>
    <w:rsid w:val="0094177F"/>
    <w:rsid w:val="009506BE"/>
    <w:rsid w:val="00957194"/>
    <w:rsid w:val="00971237"/>
    <w:rsid w:val="00993773"/>
    <w:rsid w:val="009A3B9D"/>
    <w:rsid w:val="009A5747"/>
    <w:rsid w:val="009A7DE4"/>
    <w:rsid w:val="009B1143"/>
    <w:rsid w:val="009B3492"/>
    <w:rsid w:val="009C0A08"/>
    <w:rsid w:val="009C2C58"/>
    <w:rsid w:val="009D14CA"/>
    <w:rsid w:val="009D3F0C"/>
    <w:rsid w:val="009F694C"/>
    <w:rsid w:val="00A07A76"/>
    <w:rsid w:val="00A11022"/>
    <w:rsid w:val="00A314D8"/>
    <w:rsid w:val="00A36ABF"/>
    <w:rsid w:val="00A42DD1"/>
    <w:rsid w:val="00A440F0"/>
    <w:rsid w:val="00A46491"/>
    <w:rsid w:val="00A50843"/>
    <w:rsid w:val="00A554DA"/>
    <w:rsid w:val="00A61DA2"/>
    <w:rsid w:val="00A65494"/>
    <w:rsid w:val="00A70B33"/>
    <w:rsid w:val="00A723DE"/>
    <w:rsid w:val="00A953F7"/>
    <w:rsid w:val="00AA4D80"/>
    <w:rsid w:val="00AC1EB3"/>
    <w:rsid w:val="00AC2AA0"/>
    <w:rsid w:val="00AC3CC7"/>
    <w:rsid w:val="00AD67A5"/>
    <w:rsid w:val="00AE2EBD"/>
    <w:rsid w:val="00AF018C"/>
    <w:rsid w:val="00AF4937"/>
    <w:rsid w:val="00B134B9"/>
    <w:rsid w:val="00B13D7A"/>
    <w:rsid w:val="00B16018"/>
    <w:rsid w:val="00B16E7A"/>
    <w:rsid w:val="00B16F9D"/>
    <w:rsid w:val="00B227EF"/>
    <w:rsid w:val="00B23E24"/>
    <w:rsid w:val="00B41D6E"/>
    <w:rsid w:val="00B427BE"/>
    <w:rsid w:val="00B43DE6"/>
    <w:rsid w:val="00B44240"/>
    <w:rsid w:val="00B55621"/>
    <w:rsid w:val="00B642F4"/>
    <w:rsid w:val="00B6789A"/>
    <w:rsid w:val="00B71290"/>
    <w:rsid w:val="00B82D87"/>
    <w:rsid w:val="00B93752"/>
    <w:rsid w:val="00BA0D43"/>
    <w:rsid w:val="00BA26DA"/>
    <w:rsid w:val="00BB6101"/>
    <w:rsid w:val="00BB7B59"/>
    <w:rsid w:val="00BC1E54"/>
    <w:rsid w:val="00BC34A3"/>
    <w:rsid w:val="00BC524E"/>
    <w:rsid w:val="00BD6A13"/>
    <w:rsid w:val="00BE0AC7"/>
    <w:rsid w:val="00BE2B5B"/>
    <w:rsid w:val="00BE5808"/>
    <w:rsid w:val="00BE5E44"/>
    <w:rsid w:val="00BF057F"/>
    <w:rsid w:val="00BF70B6"/>
    <w:rsid w:val="00C00D87"/>
    <w:rsid w:val="00C01314"/>
    <w:rsid w:val="00C01EE7"/>
    <w:rsid w:val="00C02098"/>
    <w:rsid w:val="00C178FD"/>
    <w:rsid w:val="00C2119C"/>
    <w:rsid w:val="00C3647D"/>
    <w:rsid w:val="00C37F0A"/>
    <w:rsid w:val="00C4331E"/>
    <w:rsid w:val="00C436EE"/>
    <w:rsid w:val="00C567F2"/>
    <w:rsid w:val="00C61CBE"/>
    <w:rsid w:val="00C80102"/>
    <w:rsid w:val="00C87876"/>
    <w:rsid w:val="00C97A7E"/>
    <w:rsid w:val="00CA2DFB"/>
    <w:rsid w:val="00CA53B5"/>
    <w:rsid w:val="00CA6DE7"/>
    <w:rsid w:val="00CC1E56"/>
    <w:rsid w:val="00CD001B"/>
    <w:rsid w:val="00CE05C0"/>
    <w:rsid w:val="00CF52BA"/>
    <w:rsid w:val="00CF6837"/>
    <w:rsid w:val="00D05920"/>
    <w:rsid w:val="00D11C9E"/>
    <w:rsid w:val="00D1316C"/>
    <w:rsid w:val="00D2311D"/>
    <w:rsid w:val="00D2513C"/>
    <w:rsid w:val="00D32380"/>
    <w:rsid w:val="00D47B9B"/>
    <w:rsid w:val="00D63852"/>
    <w:rsid w:val="00D63B47"/>
    <w:rsid w:val="00D77FAF"/>
    <w:rsid w:val="00DB219E"/>
    <w:rsid w:val="00DB4075"/>
    <w:rsid w:val="00DC4D1E"/>
    <w:rsid w:val="00E1060B"/>
    <w:rsid w:val="00E240F0"/>
    <w:rsid w:val="00E24417"/>
    <w:rsid w:val="00E25381"/>
    <w:rsid w:val="00E27F75"/>
    <w:rsid w:val="00E42ACE"/>
    <w:rsid w:val="00E5204D"/>
    <w:rsid w:val="00E52770"/>
    <w:rsid w:val="00E57103"/>
    <w:rsid w:val="00E675AA"/>
    <w:rsid w:val="00E71CF0"/>
    <w:rsid w:val="00E770A8"/>
    <w:rsid w:val="00EA2E41"/>
    <w:rsid w:val="00EA7E01"/>
    <w:rsid w:val="00EB5617"/>
    <w:rsid w:val="00EC4865"/>
    <w:rsid w:val="00ED08CE"/>
    <w:rsid w:val="00EE7549"/>
    <w:rsid w:val="00F03024"/>
    <w:rsid w:val="00F03239"/>
    <w:rsid w:val="00F078C9"/>
    <w:rsid w:val="00F11CC8"/>
    <w:rsid w:val="00F217E3"/>
    <w:rsid w:val="00F34E64"/>
    <w:rsid w:val="00F425D7"/>
    <w:rsid w:val="00F44DC5"/>
    <w:rsid w:val="00F47220"/>
    <w:rsid w:val="00F5456F"/>
    <w:rsid w:val="00F568B7"/>
    <w:rsid w:val="00F6174A"/>
    <w:rsid w:val="00F71E28"/>
    <w:rsid w:val="00F84685"/>
    <w:rsid w:val="00F85D58"/>
    <w:rsid w:val="00FA39A8"/>
    <w:rsid w:val="00FB02C8"/>
    <w:rsid w:val="00FB43F9"/>
    <w:rsid w:val="00FC5524"/>
    <w:rsid w:val="00FD0A13"/>
    <w:rsid w:val="00FD0F18"/>
    <w:rsid w:val="00FD6C3F"/>
    <w:rsid w:val="00FD6F9D"/>
    <w:rsid w:val="00FE29B1"/>
    <w:rsid w:val="00FE3EA7"/>
    <w:rsid w:val="00FF3D34"/>
    <w:rsid w:val="00FF60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05ED2B3"/>
  <w14:defaultImageDpi w14:val="300"/>
  <w15:docId w15:val="{14DA371F-1611-4A20-B77D-5854CCBE4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536A"/>
    <w:rPr>
      <w:rFonts w:ascii="Source Sans Pro" w:hAnsi="Source Sans Pro"/>
      <w:sz w:val="22"/>
    </w:rPr>
  </w:style>
  <w:style w:type="paragraph" w:styleId="Heading1">
    <w:name w:val="heading 1"/>
    <w:aliases w:val="Heading 1 Section"/>
    <w:next w:val="Normal"/>
    <w:link w:val="Heading1Char"/>
    <w:uiPriority w:val="9"/>
    <w:qFormat/>
    <w:rsid w:val="00E5204D"/>
    <w:pPr>
      <w:keepNext/>
      <w:keepLines/>
      <w:spacing w:before="280" w:after="280"/>
      <w:outlineLvl w:val="0"/>
    </w:pPr>
    <w:rPr>
      <w:rFonts w:ascii="Source Sans Pro Light" w:eastAsiaTheme="majorEastAsia" w:hAnsi="Source Sans Pro Light" w:cstheme="majorBidi"/>
      <w:bCs/>
      <w:color w:val="345A8A" w:themeColor="accent1" w:themeShade="B5"/>
      <w:sz w:val="56"/>
      <w:szCs w:val="32"/>
    </w:rPr>
  </w:style>
  <w:style w:type="paragraph" w:styleId="Heading2">
    <w:name w:val="heading 2"/>
    <w:basedOn w:val="Normal"/>
    <w:next w:val="Normal"/>
    <w:link w:val="Heading2Char"/>
    <w:uiPriority w:val="9"/>
    <w:unhideWhenUsed/>
    <w:qFormat/>
    <w:rsid w:val="00E5204D"/>
    <w:pPr>
      <w:keepNext/>
      <w:keepLines/>
      <w:spacing w:before="280" w:after="80"/>
      <w:ind w:right="2520"/>
      <w:outlineLvl w:val="1"/>
    </w:pPr>
    <w:rPr>
      <w:rFonts w:eastAsia="MS Gothic" w:cs="Times New Roman"/>
      <w:b/>
      <w:bCs/>
      <w:sz w:val="36"/>
      <w:szCs w:val="26"/>
    </w:rPr>
  </w:style>
  <w:style w:type="paragraph" w:styleId="Heading3">
    <w:name w:val="heading 3"/>
    <w:aliases w:val=".Heading 1"/>
    <w:next w:val="Normal"/>
    <w:link w:val="Heading3Char"/>
    <w:uiPriority w:val="9"/>
    <w:qFormat/>
    <w:rsid w:val="00012A11"/>
    <w:pPr>
      <w:spacing w:before="100" w:beforeAutospacing="1" w:after="100" w:afterAutospacing="1"/>
      <w:outlineLvl w:val="2"/>
    </w:pPr>
    <w:rPr>
      <w:rFonts w:ascii="Source Sans Pro Light" w:hAnsi="Source Sans Pro Light"/>
      <w:bCs/>
      <w:sz w:val="36"/>
      <w:szCs w:val="27"/>
    </w:rPr>
  </w:style>
  <w:style w:type="paragraph" w:styleId="Heading4">
    <w:name w:val="heading 4"/>
    <w:basedOn w:val="Normal"/>
    <w:next w:val="Normal"/>
    <w:link w:val="Heading4Char"/>
    <w:uiPriority w:val="9"/>
    <w:unhideWhenUsed/>
    <w:qFormat/>
    <w:rsid w:val="00B82D87"/>
    <w:pPr>
      <w:keepNext/>
      <w:keepLines/>
      <w:spacing w:before="320" w:after="220"/>
      <w:ind w:right="2520"/>
      <w:outlineLvl w:val="3"/>
    </w:pPr>
    <w:rPr>
      <w:rFonts w:eastAsia="MS Gothic" w:cs="Times New Roman"/>
      <w:b/>
      <w:bCs/>
      <w:cap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xtnormal">
    <w:name w:val="txt normal"/>
    <w:basedOn w:val="DefaultParagraphFont"/>
    <w:uiPriority w:val="1"/>
    <w:qFormat/>
    <w:rsid w:val="00012A11"/>
    <w:rPr>
      <w:rFonts w:ascii="Source Sans Pro" w:hAnsi="Source Sans Pro"/>
      <w:sz w:val="22"/>
      <w:szCs w:val="22"/>
    </w:rPr>
  </w:style>
  <w:style w:type="character" w:customStyle="1" w:styleId="SectionTile">
    <w:name w:val=".Section Tile"/>
    <w:basedOn w:val="DefaultParagraphFont"/>
    <w:uiPriority w:val="1"/>
    <w:qFormat/>
    <w:rsid w:val="00012A11"/>
    <w:rPr>
      <w:rFonts w:ascii="Source Sans Pro Light" w:hAnsi="Source Sans Pro Light"/>
      <w:color w:val="1768B1"/>
      <w:sz w:val="56"/>
      <w:szCs w:val="56"/>
    </w:rPr>
  </w:style>
  <w:style w:type="character" w:customStyle="1" w:styleId="Heading3Char">
    <w:name w:val="Heading 3 Char"/>
    <w:aliases w:val=".Heading 1 Char"/>
    <w:basedOn w:val="DefaultParagraphFont"/>
    <w:link w:val="Heading3"/>
    <w:uiPriority w:val="9"/>
    <w:rsid w:val="00012A11"/>
    <w:rPr>
      <w:rFonts w:ascii="Source Sans Pro Light" w:hAnsi="Source Sans Pro Light"/>
      <w:bCs/>
      <w:sz w:val="36"/>
      <w:szCs w:val="27"/>
    </w:rPr>
  </w:style>
  <w:style w:type="character" w:customStyle="1" w:styleId="SectionTile0">
    <w:name w:val="Section Tile"/>
    <w:basedOn w:val="DefaultParagraphFont"/>
    <w:uiPriority w:val="1"/>
    <w:qFormat/>
    <w:rsid w:val="0093192A"/>
    <w:rPr>
      <w:rFonts w:ascii="Source Sans Pro Light" w:hAnsi="Source Sans Pro Light"/>
      <w:color w:val="1768B1"/>
      <w:sz w:val="56"/>
      <w:szCs w:val="56"/>
    </w:rPr>
  </w:style>
  <w:style w:type="character" w:customStyle="1" w:styleId="Headings2">
    <w:name w:val="Headings 2"/>
    <w:basedOn w:val="DefaultParagraphFont"/>
    <w:uiPriority w:val="1"/>
    <w:qFormat/>
    <w:rsid w:val="0093192A"/>
    <w:rPr>
      <w:rFonts w:ascii="Source Sans Pro" w:hAnsi="Source Sans Pro"/>
      <w:b/>
      <w:sz w:val="36"/>
    </w:rPr>
  </w:style>
  <w:style w:type="character" w:customStyle="1" w:styleId="Heading1Char">
    <w:name w:val="Heading 1 Char"/>
    <w:aliases w:val="Heading 1 Section Char"/>
    <w:basedOn w:val="DefaultParagraphFont"/>
    <w:link w:val="Heading1"/>
    <w:uiPriority w:val="9"/>
    <w:rsid w:val="00E5204D"/>
    <w:rPr>
      <w:rFonts w:ascii="Source Sans Pro Light" w:eastAsiaTheme="majorEastAsia" w:hAnsi="Source Sans Pro Light" w:cstheme="majorBidi"/>
      <w:bCs/>
      <w:color w:val="345A8A" w:themeColor="accent1" w:themeShade="B5"/>
      <w:sz w:val="56"/>
      <w:szCs w:val="32"/>
    </w:rPr>
  </w:style>
  <w:style w:type="paragraph" w:customStyle="1" w:styleId="Paragraph">
    <w:name w:val="Paragraph"/>
    <w:qFormat/>
    <w:rsid w:val="0093192A"/>
    <w:pPr>
      <w:ind w:left="-840" w:right="2520"/>
    </w:pPr>
    <w:rPr>
      <w:rFonts w:ascii="Source Sans Pro" w:hAnsi="Source Sans Pro"/>
      <w:sz w:val="22"/>
    </w:rPr>
  </w:style>
  <w:style w:type="paragraph" w:styleId="NoSpacing">
    <w:name w:val="No Spacing"/>
    <w:next w:val="Normal"/>
    <w:uiPriority w:val="1"/>
    <w:qFormat/>
    <w:rsid w:val="0093192A"/>
    <w:rPr>
      <w:rFonts w:ascii="Source Sans Pro" w:hAnsi="Source Sans Pro"/>
      <w:sz w:val="22"/>
    </w:rPr>
  </w:style>
  <w:style w:type="character" w:customStyle="1" w:styleId="Subheadings">
    <w:name w:val="Subheadings"/>
    <w:basedOn w:val="DefaultParagraphFont"/>
    <w:uiPriority w:val="1"/>
    <w:qFormat/>
    <w:rsid w:val="006A01A4"/>
    <w:rPr>
      <w:rFonts w:ascii="Source Sans Pro" w:hAnsi="Source Sans Pro"/>
      <w:b/>
      <w:bCs/>
      <w:caps/>
      <w:color w:val="auto"/>
      <w:sz w:val="22"/>
    </w:rPr>
  </w:style>
  <w:style w:type="paragraph" w:styleId="Header">
    <w:name w:val="header"/>
    <w:basedOn w:val="Normal"/>
    <w:link w:val="HeaderChar"/>
    <w:uiPriority w:val="99"/>
    <w:unhideWhenUsed/>
    <w:rsid w:val="0054536A"/>
    <w:pPr>
      <w:tabs>
        <w:tab w:val="center" w:pos="4320"/>
        <w:tab w:val="right" w:pos="8640"/>
      </w:tabs>
    </w:pPr>
  </w:style>
  <w:style w:type="character" w:customStyle="1" w:styleId="HeaderChar">
    <w:name w:val="Header Char"/>
    <w:basedOn w:val="DefaultParagraphFont"/>
    <w:link w:val="Header"/>
    <w:uiPriority w:val="99"/>
    <w:rsid w:val="0054536A"/>
    <w:rPr>
      <w:rFonts w:ascii="Source Sans Pro" w:hAnsi="Source Sans Pro"/>
      <w:sz w:val="22"/>
    </w:rPr>
  </w:style>
  <w:style w:type="paragraph" w:styleId="Footer">
    <w:name w:val="footer"/>
    <w:basedOn w:val="Normal"/>
    <w:link w:val="FooterChar"/>
    <w:uiPriority w:val="99"/>
    <w:unhideWhenUsed/>
    <w:rsid w:val="0054536A"/>
    <w:pPr>
      <w:tabs>
        <w:tab w:val="center" w:pos="4320"/>
        <w:tab w:val="right" w:pos="8640"/>
      </w:tabs>
    </w:pPr>
  </w:style>
  <w:style w:type="character" w:customStyle="1" w:styleId="FooterChar">
    <w:name w:val="Footer Char"/>
    <w:basedOn w:val="DefaultParagraphFont"/>
    <w:link w:val="Footer"/>
    <w:uiPriority w:val="99"/>
    <w:rsid w:val="0054536A"/>
    <w:rPr>
      <w:rFonts w:ascii="Source Sans Pro" w:hAnsi="Source Sans Pro"/>
      <w:sz w:val="22"/>
    </w:rPr>
  </w:style>
  <w:style w:type="character" w:customStyle="1" w:styleId="TableofContents1">
    <w:name w:val="Table of Contents 1"/>
    <w:uiPriority w:val="1"/>
    <w:qFormat/>
    <w:rsid w:val="00E5204D"/>
    <w:rPr>
      <w:sz w:val="24"/>
      <w:szCs w:val="24"/>
    </w:rPr>
  </w:style>
  <w:style w:type="paragraph" w:customStyle="1" w:styleId="ParagraphTOC">
    <w:name w:val="Paragraph TOC"/>
    <w:basedOn w:val="Normal"/>
    <w:qFormat/>
    <w:rsid w:val="00E5204D"/>
    <w:pPr>
      <w:spacing w:line="360" w:lineRule="auto"/>
      <w:ind w:left="920" w:right="2520"/>
    </w:pPr>
    <w:rPr>
      <w:rFonts w:eastAsia="MS Mincho" w:cs="Times New Roman"/>
      <w:b/>
      <w:bCs/>
      <w:noProof/>
      <w:szCs w:val="22"/>
      <w:u w:val="single" w:color="1768B1"/>
    </w:rPr>
  </w:style>
  <w:style w:type="character" w:customStyle="1" w:styleId="TableofContents2">
    <w:name w:val="Table of Contents 2"/>
    <w:uiPriority w:val="1"/>
    <w:qFormat/>
    <w:rsid w:val="00E5204D"/>
    <w:rPr>
      <w:rFonts w:ascii="Source Sans Pro Light" w:hAnsi="Source Sans Pro Light"/>
      <w:b w:val="0"/>
      <w:bCs/>
      <w:i w:val="0"/>
      <w:noProof/>
      <w:color w:val="auto"/>
      <w:sz w:val="24"/>
      <w:szCs w:val="22"/>
      <w:u w:val="single" w:color="1768B1"/>
    </w:rPr>
  </w:style>
  <w:style w:type="character" w:customStyle="1" w:styleId="Heading2Char">
    <w:name w:val="Heading 2 Char"/>
    <w:basedOn w:val="DefaultParagraphFont"/>
    <w:link w:val="Heading2"/>
    <w:uiPriority w:val="9"/>
    <w:rsid w:val="00E5204D"/>
    <w:rPr>
      <w:rFonts w:ascii="Source Sans Pro" w:eastAsia="MS Gothic" w:hAnsi="Source Sans Pro" w:cs="Times New Roman"/>
      <w:b/>
      <w:bCs/>
      <w:sz w:val="36"/>
      <w:szCs w:val="26"/>
    </w:rPr>
  </w:style>
  <w:style w:type="character" w:customStyle="1" w:styleId="Heading4Char">
    <w:name w:val="Heading 4 Char"/>
    <w:basedOn w:val="DefaultParagraphFont"/>
    <w:link w:val="Heading4"/>
    <w:uiPriority w:val="9"/>
    <w:rsid w:val="00B82D87"/>
    <w:rPr>
      <w:rFonts w:ascii="Source Sans Pro" w:eastAsia="MS Gothic" w:hAnsi="Source Sans Pro" w:cs="Times New Roman"/>
      <w:b/>
      <w:bCs/>
      <w:caps/>
      <w:sz w:val="22"/>
      <w:szCs w:val="22"/>
    </w:rPr>
  </w:style>
  <w:style w:type="character" w:customStyle="1" w:styleId="Introductorytext">
    <w:name w:val="Introductory text"/>
    <w:uiPriority w:val="1"/>
    <w:qFormat/>
    <w:rsid w:val="00E5204D"/>
    <w:rPr>
      <w:rFonts w:ascii="Source Sans Pro" w:hAnsi="Source Sans Pro"/>
      <w:sz w:val="28"/>
    </w:rPr>
  </w:style>
  <w:style w:type="paragraph" w:customStyle="1" w:styleId="Bullets">
    <w:name w:val="Bullets"/>
    <w:basedOn w:val="Normal"/>
    <w:qFormat/>
    <w:rsid w:val="00E5204D"/>
    <w:pPr>
      <w:numPr>
        <w:numId w:val="1"/>
      </w:numPr>
      <w:spacing w:before="120" w:after="120"/>
      <w:ind w:right="2520"/>
    </w:pPr>
    <w:rPr>
      <w:rFonts w:eastAsia="MS Mincho" w:cs="Times New Roman"/>
      <w:b/>
      <w:bCs/>
      <w:szCs w:val="22"/>
    </w:rPr>
  </w:style>
  <w:style w:type="paragraph" w:styleId="BalloonText">
    <w:name w:val="Balloon Text"/>
    <w:basedOn w:val="Normal"/>
    <w:link w:val="BalloonTextChar"/>
    <w:uiPriority w:val="99"/>
    <w:semiHidden/>
    <w:unhideWhenUsed/>
    <w:rsid w:val="00B82D8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82D87"/>
    <w:rPr>
      <w:rFonts w:ascii="Lucida Grande" w:hAnsi="Lucida Grande" w:cs="Lucida Grande"/>
      <w:sz w:val="18"/>
      <w:szCs w:val="18"/>
    </w:rPr>
  </w:style>
  <w:style w:type="character" w:customStyle="1" w:styleId="Column">
    <w:name w:val="Column"/>
    <w:basedOn w:val="DefaultParagraphFont"/>
    <w:uiPriority w:val="1"/>
    <w:qFormat/>
    <w:rsid w:val="00E71CF0"/>
    <w:rPr>
      <w:rFonts w:ascii="SourceSansPro-Light" w:hAnsi="SourceSansPro-Light" w:cs="SourceSansPro-Light"/>
      <w:caps/>
      <w:smallCaps w:val="0"/>
      <w:color w:val="000000"/>
      <w:spacing w:val="-2"/>
      <w:sz w:val="18"/>
      <w:szCs w:val="18"/>
    </w:rPr>
  </w:style>
  <w:style w:type="paragraph" w:styleId="ListParagraph">
    <w:name w:val="List Paragraph"/>
    <w:basedOn w:val="Normal"/>
    <w:uiPriority w:val="34"/>
    <w:qFormat/>
    <w:rsid w:val="00B642F4"/>
    <w:pPr>
      <w:ind w:left="720"/>
      <w:contextualSpacing/>
    </w:pPr>
  </w:style>
  <w:style w:type="table" w:styleId="TableGrid">
    <w:name w:val="Table Grid"/>
    <w:basedOn w:val="TableNormal"/>
    <w:uiPriority w:val="39"/>
    <w:rsid w:val="00744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D7E7C"/>
    <w:rPr>
      <w:color w:val="0000FF" w:themeColor="hyperlink"/>
      <w:u w:val="single"/>
    </w:rPr>
  </w:style>
  <w:style w:type="paragraph" w:styleId="TOC1">
    <w:name w:val="toc 1"/>
    <w:basedOn w:val="Normal"/>
    <w:next w:val="Normal"/>
    <w:autoRedefine/>
    <w:uiPriority w:val="39"/>
    <w:unhideWhenUsed/>
    <w:rsid w:val="006D7E7C"/>
    <w:pPr>
      <w:spacing w:after="100"/>
    </w:pPr>
  </w:style>
  <w:style w:type="character" w:styleId="CommentReference">
    <w:name w:val="annotation reference"/>
    <w:basedOn w:val="DefaultParagraphFont"/>
    <w:uiPriority w:val="99"/>
    <w:semiHidden/>
    <w:unhideWhenUsed/>
    <w:rsid w:val="009B1143"/>
    <w:rPr>
      <w:sz w:val="16"/>
      <w:szCs w:val="16"/>
    </w:rPr>
  </w:style>
  <w:style w:type="paragraph" w:styleId="CommentText">
    <w:name w:val="annotation text"/>
    <w:basedOn w:val="Normal"/>
    <w:link w:val="CommentTextChar"/>
    <w:uiPriority w:val="99"/>
    <w:unhideWhenUsed/>
    <w:rsid w:val="009B1143"/>
    <w:rPr>
      <w:sz w:val="20"/>
      <w:szCs w:val="20"/>
    </w:rPr>
  </w:style>
  <w:style w:type="character" w:customStyle="1" w:styleId="CommentTextChar">
    <w:name w:val="Comment Text Char"/>
    <w:basedOn w:val="DefaultParagraphFont"/>
    <w:link w:val="CommentText"/>
    <w:uiPriority w:val="99"/>
    <w:rsid w:val="009B1143"/>
    <w:rPr>
      <w:rFonts w:ascii="Source Sans Pro" w:hAnsi="Source Sans Pro"/>
      <w:sz w:val="20"/>
      <w:szCs w:val="20"/>
    </w:rPr>
  </w:style>
  <w:style w:type="paragraph" w:styleId="CommentSubject">
    <w:name w:val="annotation subject"/>
    <w:basedOn w:val="CommentText"/>
    <w:next w:val="CommentText"/>
    <w:link w:val="CommentSubjectChar"/>
    <w:uiPriority w:val="99"/>
    <w:semiHidden/>
    <w:unhideWhenUsed/>
    <w:rsid w:val="009B1143"/>
    <w:rPr>
      <w:b/>
      <w:bCs/>
    </w:rPr>
  </w:style>
  <w:style w:type="character" w:customStyle="1" w:styleId="CommentSubjectChar">
    <w:name w:val="Comment Subject Char"/>
    <w:basedOn w:val="CommentTextChar"/>
    <w:link w:val="CommentSubject"/>
    <w:uiPriority w:val="99"/>
    <w:semiHidden/>
    <w:rsid w:val="009B1143"/>
    <w:rPr>
      <w:rFonts w:ascii="Source Sans Pro" w:hAnsi="Source Sans Pro"/>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cann.org/resources/pages/glossary-2014-02-03-en" TargetMode="External"/><Relationship Id="rId18" Type="http://schemas.openxmlformats.org/officeDocument/2006/relationships/image" Target="media/image6.PNG"/><Relationship Id="rId26" Type="http://schemas.openxmlformats.org/officeDocument/2006/relationships/hyperlink" Target="https://www.internetsociety.org/" TargetMode="External"/><Relationship Id="rId39" Type="http://schemas.openxmlformats.org/officeDocument/2006/relationships/hyperlink" Target="https://community.icann.org/display/atrt/ATRT2+Implementation+Program" TargetMode="External"/><Relationship Id="rId21" Type="http://schemas.openxmlformats.org/officeDocument/2006/relationships/hyperlink" Target="https://community.icann.org/display/gnsocwgdtstwrdshp/CWG+to+Develop+an+IANA+Stewardship+Transition+Proposal+on+Naming+Related+Functions" TargetMode="External"/><Relationship Id="rId34" Type="http://schemas.openxmlformats.org/officeDocument/2006/relationships/hyperlink" Target="http://www.osce.org/" TargetMode="External"/><Relationship Id="rId42" Type="http://schemas.openxmlformats.org/officeDocument/2006/relationships/hyperlink" Target="https://www.icann.org/resources/reviews"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unctad.org/en/Pages/CSTD.aspx" TargetMode="External"/><Relationship Id="rId11" Type="http://schemas.openxmlformats.org/officeDocument/2006/relationships/hyperlink" Target="https://features.icann.org/plan" TargetMode="External"/><Relationship Id="rId24" Type="http://schemas.openxmlformats.org/officeDocument/2006/relationships/hyperlink" Target="https://www.ietf.org/" TargetMode="External"/><Relationship Id="rId32" Type="http://schemas.openxmlformats.org/officeDocument/2006/relationships/hyperlink" Target="http://www.gsma.com/" TargetMode="External"/><Relationship Id="rId37" Type="http://schemas.openxmlformats.org/officeDocument/2006/relationships/hyperlink" Target="https://www.ianacg.org/" TargetMode="External"/><Relationship Id="rId40" Type="http://schemas.openxmlformats.org/officeDocument/2006/relationships/hyperlink" Target="https://newgtlds.icann.org/en/reviews/cct"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community.icann.org/display/gnsocwgdtstwrdshp/DT-A+Service+Levels+Expectations" TargetMode="External"/><Relationship Id="rId28" Type="http://schemas.openxmlformats.org/officeDocument/2006/relationships/hyperlink" Target="https://www.itu.int/net/wsis/index.html" TargetMode="External"/><Relationship Id="rId36" Type="http://schemas.openxmlformats.org/officeDocument/2006/relationships/hyperlink" Target="https://community.icann.org/x/epRYAw" TargetMode="External"/><Relationship Id="rId49" Type="http://schemas.openxmlformats.org/officeDocument/2006/relationships/header" Target="header4.xml"/><Relationship Id="rId10" Type="http://schemas.openxmlformats.org/officeDocument/2006/relationships/image" Target="media/image2.jpeg"/><Relationship Id="rId19" Type="http://schemas.openxmlformats.org/officeDocument/2006/relationships/hyperlink" Target="https://community.icann.org/display/atrt/Rec+%237" TargetMode="External"/><Relationship Id="rId31" Type="http://schemas.openxmlformats.org/officeDocument/2006/relationships/hyperlink" Target="https://www.oecd.org/" TargetMode="External"/><Relationship Id="rId44" Type="http://schemas.openxmlformats.org/officeDocument/2006/relationships/image" Target="media/image7.e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www.icann.org/resources/pages/strategic-engagement-2013-10-10-en" TargetMode="External"/><Relationship Id="rId22" Type="http://schemas.openxmlformats.org/officeDocument/2006/relationships/hyperlink" Target="https://community.icann.org/display/gnsocwgdtstwrdshp/CWG+to+Develop+an+IANA+Stewardship+Transition+Proposal+on+Naming+Related+Functions" TargetMode="External"/><Relationship Id="rId27" Type="http://schemas.openxmlformats.org/officeDocument/2006/relationships/hyperlink" Target="https://www.nro.net/about-the-nro/regional-internet-registries" TargetMode="External"/><Relationship Id="rId30" Type="http://schemas.openxmlformats.org/officeDocument/2006/relationships/hyperlink" Target="http://www.itu.int" TargetMode="External"/><Relationship Id="rId35" Type="http://schemas.openxmlformats.org/officeDocument/2006/relationships/hyperlink" Target="https://www.icann.org/progress" TargetMode="External"/><Relationship Id="rId43" Type="http://schemas.openxmlformats.org/officeDocument/2006/relationships/hyperlink" Target="https://www.icann.org/progress" TargetMode="External"/><Relationship Id="rId48" Type="http://schemas.openxmlformats.org/officeDocument/2006/relationships/footer" Target="footer2.xml"/><Relationship Id="rId8" Type="http://schemas.openxmlformats.org/officeDocument/2006/relationships/header" Target="head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www.dns-oarc.net/" TargetMode="External"/><Relationship Id="rId33" Type="http://schemas.openxmlformats.org/officeDocument/2006/relationships/hyperlink" Target="http://www.cto.int/" TargetMode="External"/><Relationship Id="rId38" Type="http://schemas.openxmlformats.org/officeDocument/2006/relationships/hyperlink" Target="https://community.icann.org/display/acctcrosscomm/CCWG+on+Enhancing+ICANN+Accountability" TargetMode="External"/><Relationship Id="rId46" Type="http://schemas.openxmlformats.org/officeDocument/2006/relationships/header" Target="header3.xml"/><Relationship Id="rId20" Type="http://schemas.openxmlformats.org/officeDocument/2006/relationships/hyperlink" Target="https://www.iana.org/performance" TargetMode="External"/><Relationship Id="rId41" Type="http://schemas.openxmlformats.org/officeDocument/2006/relationships/hyperlink" Target="https://www.icann.org/news/announcement-2-2015-09-15-en"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o.vegoda\Downloads\Word%20Template_White_with%20Table%20of%20Content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A45F06-7979-472B-9518-8815C513A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Template_White_with Table of Contents</Template>
  <TotalTime>1</TotalTime>
  <Pages>1</Pages>
  <Words>9267</Words>
  <Characters>52826</Characters>
  <Application>Microsoft Office Word</Application>
  <DocSecurity>0</DocSecurity>
  <Lines>440</Lines>
  <Paragraphs>123</Paragraphs>
  <ScaleCrop>false</ScaleCrop>
  <HeadingPairs>
    <vt:vector size="2" baseType="variant">
      <vt:variant>
        <vt:lpstr>Title</vt:lpstr>
      </vt:variant>
      <vt:variant>
        <vt:i4>1</vt:i4>
      </vt:variant>
    </vt:vector>
  </HeadingPairs>
  <TitlesOfParts>
    <vt:vector size="1" baseType="lpstr">
      <vt:lpstr>Draft Five-Year Operating Plan &amp; Financial Model Update</vt:lpstr>
    </vt:vector>
  </TitlesOfParts>
  <Company/>
  <LinksUpToDate>false</LinksUpToDate>
  <CharactersWithSpaces>61970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Five-Year Operating Plan &amp; Financial Model Update</dc:title>
  <dc:subject/>
  <dc:creator>susanna.bennett@icann.org;xavier.calvez@icann.org;becky.nash@icann.org;taryn.presley@icann.org;leo.vegoda@icann.org</dc:creator>
  <cp:keywords>5yopu, fy17, planning process,</cp:keywords>
  <dc:description>This is the version of the first Five-Year Operating Plan update that will be published for Public Comment in March 2016</dc:description>
  <cp:lastModifiedBy>Leo Vegoda</cp:lastModifiedBy>
  <cp:revision>4</cp:revision>
  <cp:lastPrinted>2016-03-06T18:23:00Z</cp:lastPrinted>
  <dcterms:created xsi:type="dcterms:W3CDTF">2016-03-06T18:22:00Z</dcterms:created>
  <dcterms:modified xsi:type="dcterms:W3CDTF">2016-03-06T18:23:00Z</dcterms:modified>
</cp:coreProperties>
</file>